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DEC" w:rsidRDefault="00177DEC" w:rsidP="00177DEC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5885197" wp14:editId="69AEF268">
            <wp:simplePos x="0" y="0"/>
            <wp:positionH relativeFrom="column">
              <wp:posOffset>3092450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77DEC" w:rsidRDefault="00177DEC" w:rsidP="00177DEC">
      <w:pPr>
        <w:spacing w:before="120"/>
        <w:rPr>
          <w:sz w:val="28"/>
          <w:szCs w:val="28"/>
          <w:u w:val="single"/>
        </w:rPr>
      </w:pPr>
    </w:p>
    <w:p w:rsidR="00177DEC" w:rsidRPr="007330AD" w:rsidRDefault="00177DEC" w:rsidP="00177DEC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</w:p>
    <w:p w:rsidR="00177DEC" w:rsidRDefault="00177DEC" w:rsidP="00177DEC">
      <w:pPr>
        <w:jc w:val="center"/>
        <w:rPr>
          <w:spacing w:val="-20"/>
          <w:position w:val="6"/>
          <w:sz w:val="28"/>
          <w:szCs w:val="28"/>
        </w:rPr>
      </w:pP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РОССИЙСКАЯ ФЕДЕРАЦИЯ</w:t>
      </w: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РОСТОВСКАЯ ОБЛАСТЬ</w:t>
      </w:r>
    </w:p>
    <w:p w:rsidR="00177DEC" w:rsidRPr="004921F4" w:rsidRDefault="00177DEC" w:rsidP="00177DEC">
      <w:pPr>
        <w:jc w:val="center"/>
        <w:rPr>
          <w:spacing w:val="-20"/>
          <w:position w:val="6"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>МУНИЦИПАЛЬНОЕ ОБРАЗОВАНИЕ</w:t>
      </w:r>
    </w:p>
    <w:p w:rsidR="00177DEC" w:rsidRPr="004921F4" w:rsidRDefault="00177DEC" w:rsidP="00177DEC">
      <w:pPr>
        <w:jc w:val="center"/>
        <w:rPr>
          <w:b/>
          <w:sz w:val="28"/>
          <w:szCs w:val="28"/>
        </w:rPr>
      </w:pPr>
      <w:r w:rsidRPr="004921F4">
        <w:rPr>
          <w:spacing w:val="-20"/>
          <w:position w:val="6"/>
          <w:sz w:val="28"/>
          <w:szCs w:val="28"/>
        </w:rPr>
        <w:t xml:space="preserve"> «ШОЛОХОВСКОЕ  ГОРОДСКОЕ  ПОСЕЛЕНИЕ»</w:t>
      </w:r>
    </w:p>
    <w:p w:rsidR="00177DEC" w:rsidRPr="00100221" w:rsidRDefault="00177DEC" w:rsidP="00177DEC">
      <w:pPr>
        <w:shd w:val="clear" w:color="auto" w:fill="FFFFFF"/>
        <w:jc w:val="center"/>
        <w:rPr>
          <w:spacing w:val="-20"/>
          <w:position w:val="6"/>
          <w:sz w:val="28"/>
          <w:szCs w:val="28"/>
        </w:rPr>
      </w:pPr>
      <w:r w:rsidRPr="004921F4">
        <w:rPr>
          <w:bCs/>
          <w:color w:val="000000"/>
          <w:spacing w:val="-20"/>
          <w:position w:val="6"/>
          <w:sz w:val="28"/>
          <w:szCs w:val="28"/>
        </w:rPr>
        <w:t>АДМИНИСТРАЦИЯ   ШОЛОХОВСКОГО ГОРОДСКОГО  ПОСЕЛЕНИЯ</w:t>
      </w:r>
    </w:p>
    <w:p w:rsidR="00177DEC" w:rsidRDefault="00177DEC" w:rsidP="00177DEC">
      <w:pPr>
        <w:keepNext/>
        <w:jc w:val="center"/>
        <w:outlineLvl w:val="0"/>
        <w:rPr>
          <w:b/>
          <w:sz w:val="28"/>
          <w:szCs w:val="28"/>
        </w:rPr>
      </w:pPr>
    </w:p>
    <w:p w:rsidR="00177DEC" w:rsidRPr="001D3679" w:rsidRDefault="00177DEC" w:rsidP="00177DEC">
      <w:pPr>
        <w:keepNext/>
        <w:jc w:val="center"/>
        <w:outlineLvl w:val="0"/>
        <w:rPr>
          <w:b/>
          <w:sz w:val="28"/>
          <w:szCs w:val="28"/>
        </w:rPr>
      </w:pPr>
      <w:r w:rsidRPr="001D3679">
        <w:rPr>
          <w:b/>
          <w:sz w:val="28"/>
          <w:szCs w:val="28"/>
        </w:rPr>
        <w:t>ПОСТАНОВЛЕНИЕ</w:t>
      </w:r>
    </w:p>
    <w:p w:rsidR="00177DEC" w:rsidRPr="00565C6F" w:rsidRDefault="00177DEC" w:rsidP="00177DEC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2468E4">
        <w:rPr>
          <w:rFonts w:ascii="Times New Roman" w:hAnsi="Times New Roman" w:cs="Times New Roman"/>
          <w:sz w:val="28"/>
          <w:szCs w:val="28"/>
        </w:rPr>
        <w:t>31</w:t>
      </w:r>
      <w:r w:rsidR="009E7C3B">
        <w:rPr>
          <w:rFonts w:ascii="Times New Roman" w:hAnsi="Times New Roman" w:cs="Times New Roman"/>
          <w:sz w:val="28"/>
          <w:szCs w:val="28"/>
        </w:rPr>
        <w:t>.10.</w:t>
      </w:r>
      <w:r w:rsidRPr="00565C6F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68E4">
        <w:rPr>
          <w:rFonts w:ascii="Times New Roman" w:hAnsi="Times New Roman" w:cs="Times New Roman"/>
          <w:sz w:val="28"/>
          <w:szCs w:val="28"/>
        </w:rPr>
        <w:t>302</w:t>
      </w:r>
    </w:p>
    <w:p w:rsidR="00177DEC" w:rsidRPr="004921F4" w:rsidRDefault="00177DEC" w:rsidP="00177DEC">
      <w:pPr>
        <w:jc w:val="center"/>
        <w:rPr>
          <w:sz w:val="28"/>
          <w:szCs w:val="28"/>
        </w:rPr>
      </w:pPr>
      <w:r w:rsidRPr="004921F4">
        <w:rPr>
          <w:sz w:val="28"/>
          <w:szCs w:val="28"/>
        </w:rPr>
        <w:t>р.</w:t>
      </w:r>
      <w:r w:rsidR="005E7148">
        <w:rPr>
          <w:sz w:val="28"/>
          <w:szCs w:val="28"/>
        </w:rPr>
        <w:t xml:space="preserve"> </w:t>
      </w:r>
      <w:r w:rsidRPr="004921F4">
        <w:rPr>
          <w:sz w:val="28"/>
          <w:szCs w:val="28"/>
        </w:rPr>
        <w:t>п. Шолоховский</w:t>
      </w:r>
    </w:p>
    <w:p w:rsidR="00177DEC" w:rsidRPr="004921F4" w:rsidRDefault="00177DEC" w:rsidP="00177DEC">
      <w:pPr>
        <w:spacing w:before="120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tblpX="4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10421"/>
      </w:tblGrid>
      <w:tr w:rsidR="00177DEC" w:rsidRPr="004921F4" w:rsidTr="002468E4">
        <w:trPr>
          <w:trHeight w:val="1133"/>
        </w:trPr>
        <w:tc>
          <w:tcPr>
            <w:tcW w:w="5000" w:type="pct"/>
          </w:tcPr>
          <w:p w:rsidR="00177DEC" w:rsidRPr="004921F4" w:rsidRDefault="00177DEC" w:rsidP="002468E4">
            <w:pPr>
              <w:tabs>
                <w:tab w:val="left" w:pos="4395"/>
                <w:tab w:val="left" w:pos="4678"/>
                <w:tab w:val="left" w:pos="4820"/>
              </w:tabs>
              <w:ind w:right="243"/>
              <w:jc w:val="center"/>
              <w:rPr>
                <w:b/>
                <w:spacing w:val="2"/>
                <w:sz w:val="28"/>
                <w:szCs w:val="28"/>
              </w:rPr>
            </w:pPr>
            <w:bookmarkStart w:id="1" w:name="Наименование"/>
            <w:bookmarkEnd w:id="1"/>
            <w:r>
              <w:rPr>
                <w:b/>
                <w:sz w:val="28"/>
                <w:szCs w:val="28"/>
              </w:rPr>
              <w:t>О</w:t>
            </w:r>
            <w:r w:rsidRPr="00FA0B4D">
              <w:rPr>
                <w:b/>
                <w:sz w:val="28"/>
                <w:szCs w:val="28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>
              <w:rPr>
                <w:b/>
                <w:sz w:val="28"/>
                <w:szCs w:val="28"/>
              </w:rPr>
              <w:t xml:space="preserve">5 </w:t>
            </w:r>
            <w:r w:rsidRPr="004921F4">
              <w:rPr>
                <w:b/>
                <w:sz w:val="28"/>
                <w:szCs w:val="28"/>
              </w:rPr>
              <w:t>«Об утверждении муниципальной программы</w:t>
            </w:r>
            <w:r w:rsidRPr="004921F4">
              <w:rPr>
                <w:b/>
                <w:spacing w:val="2"/>
                <w:sz w:val="28"/>
                <w:szCs w:val="28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>
              <w:rPr>
                <w:b/>
                <w:spacing w:val="2"/>
                <w:sz w:val="28"/>
                <w:szCs w:val="28"/>
              </w:rPr>
              <w:t>езопасности</w:t>
            </w:r>
            <w:r w:rsidRPr="004921F4">
              <w:rPr>
                <w:b/>
                <w:spacing w:val="2"/>
                <w:sz w:val="28"/>
                <w:szCs w:val="28"/>
              </w:rPr>
              <w:t>»</w:t>
            </w:r>
          </w:p>
        </w:tc>
      </w:tr>
    </w:tbl>
    <w:p w:rsidR="00B97872" w:rsidRPr="00B97872" w:rsidRDefault="00B97872" w:rsidP="00B97872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97872">
        <w:rPr>
          <w:sz w:val="28"/>
          <w:szCs w:val="28"/>
        </w:rPr>
        <w:t xml:space="preserve">В целях обеспечения реализации муниципальной программы </w:t>
      </w:r>
      <w:r w:rsidR="0043651B">
        <w:rPr>
          <w:sz w:val="28"/>
          <w:szCs w:val="28"/>
        </w:rPr>
        <w:t>Шолоховского городского поселения</w:t>
      </w:r>
      <w:r w:rsidRPr="00B97872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объектах», Администрация </w:t>
      </w:r>
      <w:r w:rsidR="00177DEC">
        <w:rPr>
          <w:sz w:val="28"/>
          <w:szCs w:val="28"/>
        </w:rPr>
        <w:t>Шолоховского</w:t>
      </w:r>
      <w:r w:rsidRPr="00B97872">
        <w:rPr>
          <w:sz w:val="28"/>
          <w:szCs w:val="28"/>
        </w:rPr>
        <w:t xml:space="preserve"> городского поселения  </w:t>
      </w:r>
      <w:r w:rsidRPr="00B97872">
        <w:rPr>
          <w:rFonts w:eastAsia="Calibri"/>
          <w:sz w:val="28"/>
          <w:szCs w:val="28"/>
          <w:lang w:eastAsia="en-US"/>
        </w:rPr>
        <w:t xml:space="preserve"> </w:t>
      </w:r>
      <w:r w:rsidRPr="00B97872">
        <w:rPr>
          <w:b/>
          <w:spacing w:val="60"/>
          <w:sz w:val="28"/>
          <w:szCs w:val="28"/>
        </w:rPr>
        <w:t>постановляет</w:t>
      </w:r>
      <w:r w:rsidRPr="00B97872">
        <w:rPr>
          <w:rFonts w:eastAsia="Calibri"/>
          <w:sz w:val="28"/>
          <w:szCs w:val="28"/>
          <w:lang w:eastAsia="en-US"/>
        </w:rPr>
        <w:t>:</w:t>
      </w:r>
    </w:p>
    <w:p w:rsidR="00B97872" w:rsidRPr="00B97872" w:rsidRDefault="00B97872" w:rsidP="00B97872">
      <w:pPr>
        <w:widowControl w:val="0"/>
        <w:ind w:firstLine="90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177DEC" w:rsidRPr="004D7D00" w:rsidRDefault="00177DEC" w:rsidP="00177DEC">
      <w:pPr>
        <w:pStyle w:val="af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B97872" w:rsidRPr="00B97872" w:rsidRDefault="00B97872" w:rsidP="00B97872">
      <w:pPr>
        <w:jc w:val="both"/>
        <w:rPr>
          <w:spacing w:val="-2"/>
          <w:sz w:val="28"/>
          <w:szCs w:val="28"/>
        </w:rPr>
      </w:pPr>
      <w:r w:rsidRPr="00B97872">
        <w:rPr>
          <w:color w:val="FF0000"/>
          <w:spacing w:val="-2"/>
          <w:sz w:val="28"/>
          <w:szCs w:val="28"/>
        </w:rPr>
        <w:tab/>
      </w:r>
      <w:r w:rsidRPr="00B97872">
        <w:rPr>
          <w:spacing w:val="-2"/>
          <w:sz w:val="28"/>
          <w:szCs w:val="28"/>
        </w:rPr>
        <w:t xml:space="preserve">2. Настоящее постановление вступает в силу со дня его официального опубликования, но не ранее 01.01.2025, и распространяется на правоотношения, возникающие начиная с формирования муниципальных программ </w:t>
      </w:r>
      <w:r w:rsidR="00177DEC">
        <w:rPr>
          <w:spacing w:val="-2"/>
          <w:sz w:val="28"/>
          <w:szCs w:val="28"/>
        </w:rPr>
        <w:t xml:space="preserve">Шолоховского </w:t>
      </w:r>
      <w:r w:rsidRPr="00B97872">
        <w:rPr>
          <w:spacing w:val="-2"/>
          <w:sz w:val="28"/>
          <w:szCs w:val="28"/>
        </w:rPr>
        <w:t xml:space="preserve">городского поселения для составления проекта бюджета </w:t>
      </w:r>
      <w:r w:rsidR="00177DEC">
        <w:rPr>
          <w:spacing w:val="-2"/>
          <w:sz w:val="28"/>
          <w:szCs w:val="28"/>
        </w:rPr>
        <w:t>Шолоховского</w:t>
      </w:r>
      <w:r w:rsidRPr="00B97872">
        <w:rPr>
          <w:spacing w:val="-2"/>
          <w:sz w:val="28"/>
          <w:szCs w:val="28"/>
        </w:rPr>
        <w:t xml:space="preserve"> городского поселения на 2025 год и на плановый период 2026 и 2027 годов. </w:t>
      </w:r>
    </w:p>
    <w:p w:rsidR="00B97872" w:rsidRPr="00B97872" w:rsidRDefault="00B97872" w:rsidP="00B97872">
      <w:pPr>
        <w:ind w:firstLine="709"/>
        <w:jc w:val="both"/>
        <w:rPr>
          <w:kern w:val="2"/>
          <w:sz w:val="28"/>
          <w:szCs w:val="28"/>
        </w:rPr>
      </w:pPr>
      <w:r w:rsidRPr="00B97872">
        <w:rPr>
          <w:kern w:val="2"/>
          <w:sz w:val="28"/>
          <w:szCs w:val="28"/>
        </w:rPr>
        <w:t>3. </w:t>
      </w:r>
      <w:proofErr w:type="gramStart"/>
      <w:r w:rsidRPr="00B97872">
        <w:rPr>
          <w:kern w:val="2"/>
          <w:sz w:val="28"/>
          <w:szCs w:val="28"/>
        </w:rPr>
        <w:t>Контроль за</w:t>
      </w:r>
      <w:proofErr w:type="gramEnd"/>
      <w:r w:rsidRPr="00B97872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EE5431" w:rsidRPr="00B97872" w:rsidRDefault="00EE5431" w:rsidP="00EE5431">
      <w:pPr>
        <w:pStyle w:val="2"/>
        <w:ind w:left="1185"/>
        <w:rPr>
          <w:b w:val="0"/>
          <w:bCs/>
          <w:iCs/>
          <w:color w:val="FF0000"/>
          <w:lang w:val="ru-RU"/>
        </w:rPr>
      </w:pPr>
    </w:p>
    <w:p w:rsidR="00177DEC" w:rsidRPr="007330AD" w:rsidRDefault="00177DEC" w:rsidP="00177DEC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177DEC" w:rsidRPr="007330AD" w:rsidRDefault="00177DEC" w:rsidP="00177DEC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</w:t>
      </w:r>
      <w:r>
        <w:rPr>
          <w:sz w:val="28"/>
        </w:rPr>
        <w:t xml:space="preserve">               </w:t>
      </w:r>
      <w:r w:rsidRPr="007330AD">
        <w:rPr>
          <w:sz w:val="28"/>
        </w:rPr>
        <w:t xml:space="preserve">               </w:t>
      </w:r>
      <w:r>
        <w:rPr>
          <w:sz w:val="28"/>
        </w:rPr>
        <w:t xml:space="preserve"> О.П. Снисаренко</w:t>
      </w: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tabs>
          <w:tab w:val="left" w:pos="7655"/>
        </w:tabs>
        <w:rPr>
          <w:kern w:val="2"/>
          <w:sz w:val="28"/>
          <w:szCs w:val="28"/>
        </w:rPr>
      </w:pP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</w:p>
    <w:p w:rsidR="00177DEC" w:rsidRDefault="00177DEC" w:rsidP="00177DEC">
      <w:pPr>
        <w:pStyle w:val="af5"/>
        <w:rPr>
          <w:rFonts w:ascii="Times New Roman" w:hAnsi="Times New Roman" w:cs="Times New Roman"/>
          <w:sz w:val="28"/>
          <w:szCs w:val="28"/>
        </w:rPr>
      </w:pP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lastRenderedPageBreak/>
        <w:t>Приложение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>к постановлению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 xml:space="preserve">Администрации </w:t>
      </w:r>
      <w:r w:rsidR="00177DEC">
        <w:rPr>
          <w:sz w:val="28"/>
          <w:szCs w:val="20"/>
        </w:rPr>
        <w:t>Шолоховского</w:t>
      </w:r>
      <w:r w:rsidRPr="00A0067E">
        <w:rPr>
          <w:sz w:val="28"/>
          <w:szCs w:val="20"/>
        </w:rPr>
        <w:t xml:space="preserve"> городского поселения</w:t>
      </w:r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  <w:r w:rsidRPr="00A0067E">
        <w:rPr>
          <w:sz w:val="28"/>
          <w:szCs w:val="20"/>
        </w:rPr>
        <w:t xml:space="preserve">от </w:t>
      </w:r>
      <w:r w:rsidR="002468E4">
        <w:rPr>
          <w:sz w:val="28"/>
          <w:szCs w:val="20"/>
        </w:rPr>
        <w:t>31</w:t>
      </w:r>
      <w:r w:rsidR="009E7C3B">
        <w:rPr>
          <w:sz w:val="28"/>
          <w:szCs w:val="20"/>
        </w:rPr>
        <w:t>.10.2024г.</w:t>
      </w:r>
      <w:r w:rsidRPr="00A0067E">
        <w:rPr>
          <w:sz w:val="28"/>
          <w:szCs w:val="20"/>
        </w:rPr>
        <w:t xml:space="preserve"> №</w:t>
      </w:r>
      <w:r w:rsidR="002468E4">
        <w:rPr>
          <w:sz w:val="28"/>
          <w:szCs w:val="20"/>
        </w:rPr>
        <w:t xml:space="preserve"> 302</w:t>
      </w:r>
      <w:bookmarkStart w:id="2" w:name="_GoBack"/>
      <w:bookmarkEnd w:id="2"/>
    </w:p>
    <w:p w:rsidR="00A0067E" w:rsidRPr="00A0067E" w:rsidRDefault="00A0067E" w:rsidP="00A0067E">
      <w:pPr>
        <w:widowControl w:val="0"/>
        <w:ind w:left="6236"/>
        <w:jc w:val="center"/>
        <w:rPr>
          <w:sz w:val="28"/>
          <w:szCs w:val="20"/>
        </w:rPr>
      </w:pPr>
    </w:p>
    <w:p w:rsidR="00A0067E" w:rsidRPr="00A0067E" w:rsidRDefault="00A0067E" w:rsidP="00A0067E">
      <w:pPr>
        <w:suppressAutoHyphens/>
        <w:spacing w:line="252" w:lineRule="auto"/>
        <w:jc w:val="center"/>
        <w:rPr>
          <w:sz w:val="28"/>
          <w:szCs w:val="28"/>
        </w:rPr>
      </w:pPr>
      <w:r w:rsidRPr="00A0067E">
        <w:rPr>
          <w:sz w:val="28"/>
          <w:szCs w:val="28"/>
        </w:rPr>
        <w:t xml:space="preserve">ИЗМЕНЕНИЯ, </w:t>
      </w:r>
    </w:p>
    <w:p w:rsidR="00A0067E" w:rsidRPr="00A0067E" w:rsidRDefault="00A0067E" w:rsidP="00A0067E">
      <w:pPr>
        <w:suppressAutoHyphens/>
        <w:spacing w:line="252" w:lineRule="auto"/>
        <w:jc w:val="center"/>
        <w:rPr>
          <w:sz w:val="28"/>
          <w:szCs w:val="28"/>
        </w:rPr>
      </w:pPr>
      <w:r w:rsidRPr="00A0067E">
        <w:rPr>
          <w:sz w:val="28"/>
          <w:szCs w:val="28"/>
        </w:rPr>
        <w:t>вносимые в постановление Администрации</w:t>
      </w:r>
    </w:p>
    <w:p w:rsidR="00A0067E" w:rsidRPr="00A0067E" w:rsidRDefault="00A0067E" w:rsidP="002D442C">
      <w:pPr>
        <w:suppressAutoHyphens/>
        <w:spacing w:line="252" w:lineRule="auto"/>
        <w:jc w:val="center"/>
        <w:rPr>
          <w:sz w:val="28"/>
          <w:highlight w:val="yellow"/>
        </w:rPr>
      </w:pPr>
      <w:r w:rsidRPr="00A0067E">
        <w:rPr>
          <w:sz w:val="28"/>
          <w:szCs w:val="28"/>
        </w:rPr>
        <w:t xml:space="preserve"> </w:t>
      </w:r>
      <w:r w:rsidR="00130D3F">
        <w:rPr>
          <w:sz w:val="28"/>
          <w:szCs w:val="28"/>
        </w:rPr>
        <w:t>Шолоховского</w:t>
      </w:r>
      <w:r w:rsidRPr="00A0067E">
        <w:rPr>
          <w:sz w:val="28"/>
          <w:szCs w:val="28"/>
        </w:rPr>
        <w:t xml:space="preserve"> городского поселения от </w:t>
      </w:r>
      <w:r w:rsidR="002D442C" w:rsidRPr="004D7D00">
        <w:rPr>
          <w:sz w:val="28"/>
          <w:szCs w:val="28"/>
        </w:rPr>
        <w:t>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</w:t>
      </w:r>
    </w:p>
    <w:p w:rsidR="00A0067E" w:rsidRPr="00A0067E" w:rsidRDefault="00A0067E" w:rsidP="00A0067E">
      <w:pPr>
        <w:numPr>
          <w:ilvl w:val="0"/>
          <w:numId w:val="30"/>
        </w:numPr>
        <w:suppressAutoHyphens/>
        <w:spacing w:after="200" w:line="252" w:lineRule="auto"/>
        <w:ind w:left="-567" w:firstLine="709"/>
        <w:contextualSpacing/>
        <w:jc w:val="both"/>
        <w:rPr>
          <w:sz w:val="28"/>
          <w:szCs w:val="28"/>
        </w:rPr>
      </w:pPr>
      <w:r w:rsidRPr="00A0067E">
        <w:rPr>
          <w:sz w:val="28"/>
          <w:szCs w:val="28"/>
        </w:rPr>
        <w:t xml:space="preserve">В </w:t>
      </w:r>
      <w:r w:rsidR="00130D3F">
        <w:rPr>
          <w:sz w:val="28"/>
          <w:szCs w:val="28"/>
        </w:rPr>
        <w:t>преамбуле слова «</w:t>
      </w:r>
      <w:r w:rsidR="00635A15" w:rsidRPr="00635A15">
        <w:rPr>
          <w:sz w:val="28"/>
          <w:szCs w:val="28"/>
        </w:rPr>
        <w:t>от 19.03.2018 № 57" заменить словами "от 16.07.2024 N 178".</w:t>
      </w:r>
    </w:p>
    <w:p w:rsidR="002D442C" w:rsidRPr="002D442C" w:rsidRDefault="00A0067E" w:rsidP="002D442C">
      <w:pPr>
        <w:numPr>
          <w:ilvl w:val="0"/>
          <w:numId w:val="30"/>
        </w:numPr>
        <w:suppressAutoHyphens/>
        <w:spacing w:after="200" w:line="252" w:lineRule="auto"/>
        <w:ind w:left="-567" w:firstLine="709"/>
        <w:contextualSpacing/>
        <w:jc w:val="both"/>
        <w:rPr>
          <w:sz w:val="28"/>
          <w:szCs w:val="28"/>
        </w:rPr>
      </w:pPr>
      <w:r w:rsidRPr="00A0067E">
        <w:rPr>
          <w:sz w:val="28"/>
          <w:szCs w:val="28"/>
        </w:rPr>
        <w:t xml:space="preserve">Приложение  № 1 изложить в редакции:  </w:t>
      </w:r>
    </w:p>
    <w:p w:rsidR="00A0067E" w:rsidRDefault="00A0067E" w:rsidP="00A0067E">
      <w:pPr>
        <w:pStyle w:val="Default"/>
        <w:tabs>
          <w:tab w:val="left" w:pos="330"/>
        </w:tabs>
        <w:rPr>
          <w:color w:val="auto"/>
          <w:sz w:val="28"/>
          <w:szCs w:val="28"/>
        </w:rPr>
      </w:pP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«Приложение 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к постановлению 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Администрации </w:t>
      </w:r>
    </w:p>
    <w:p w:rsidR="00385FAD" w:rsidRPr="0072642E" w:rsidRDefault="002D442C" w:rsidP="00C160BB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Шолоховского</w:t>
      </w:r>
    </w:p>
    <w:p w:rsidR="00C160BB" w:rsidRPr="0072642E" w:rsidRDefault="00C160BB" w:rsidP="00C160BB">
      <w:pPr>
        <w:pStyle w:val="Default"/>
        <w:jc w:val="right"/>
        <w:rPr>
          <w:color w:val="auto"/>
          <w:sz w:val="28"/>
          <w:szCs w:val="28"/>
        </w:rPr>
      </w:pPr>
      <w:r w:rsidRPr="0072642E">
        <w:rPr>
          <w:color w:val="auto"/>
          <w:sz w:val="28"/>
          <w:szCs w:val="28"/>
        </w:rPr>
        <w:t xml:space="preserve"> </w:t>
      </w:r>
      <w:r w:rsidR="00385FAD" w:rsidRPr="0072642E">
        <w:rPr>
          <w:color w:val="auto"/>
          <w:sz w:val="28"/>
          <w:szCs w:val="28"/>
        </w:rPr>
        <w:t>городского поселения</w:t>
      </w:r>
    </w:p>
    <w:p w:rsidR="000810EE" w:rsidRPr="0072642E" w:rsidRDefault="00C160BB" w:rsidP="00C160BB">
      <w:pPr>
        <w:spacing w:line="280" w:lineRule="exact"/>
        <w:ind w:left="1185"/>
        <w:jc w:val="right"/>
        <w:rPr>
          <w:sz w:val="28"/>
          <w:szCs w:val="28"/>
        </w:rPr>
      </w:pPr>
      <w:r w:rsidRPr="0072642E">
        <w:rPr>
          <w:sz w:val="28"/>
          <w:szCs w:val="28"/>
        </w:rPr>
        <w:t xml:space="preserve">от </w:t>
      </w:r>
      <w:r w:rsidR="00635A15">
        <w:rPr>
          <w:sz w:val="28"/>
          <w:szCs w:val="28"/>
        </w:rPr>
        <w:t>30.11.</w:t>
      </w:r>
      <w:r w:rsidR="002D442C">
        <w:rPr>
          <w:sz w:val="28"/>
          <w:szCs w:val="28"/>
        </w:rPr>
        <w:t>20</w:t>
      </w:r>
      <w:r w:rsidR="00635A15">
        <w:rPr>
          <w:sz w:val="28"/>
          <w:szCs w:val="28"/>
        </w:rPr>
        <w:t>18</w:t>
      </w:r>
      <w:r w:rsidR="002D442C">
        <w:rPr>
          <w:sz w:val="28"/>
          <w:szCs w:val="28"/>
        </w:rPr>
        <w:t xml:space="preserve">  №</w:t>
      </w:r>
      <w:r w:rsidR="00635A15">
        <w:rPr>
          <w:sz w:val="28"/>
          <w:szCs w:val="28"/>
        </w:rPr>
        <w:t>275</w:t>
      </w:r>
    </w:p>
    <w:p w:rsidR="00C160BB" w:rsidRPr="0072642E" w:rsidRDefault="00C160BB" w:rsidP="00C160BB">
      <w:pPr>
        <w:spacing w:line="280" w:lineRule="exact"/>
        <w:ind w:left="1185"/>
        <w:jc w:val="right"/>
        <w:rPr>
          <w:color w:val="FF0000"/>
          <w:sz w:val="28"/>
          <w:szCs w:val="28"/>
        </w:rPr>
      </w:pPr>
    </w:p>
    <w:p w:rsidR="00CF389D" w:rsidRPr="0072642E" w:rsidRDefault="00CF389D" w:rsidP="00C160BB">
      <w:pPr>
        <w:spacing w:line="280" w:lineRule="exact"/>
        <w:ind w:left="1185"/>
        <w:jc w:val="right"/>
        <w:rPr>
          <w:color w:val="FF0000"/>
          <w:sz w:val="28"/>
          <w:szCs w:val="28"/>
        </w:rPr>
      </w:pP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МУНИЦИПАЛЬНАЯ ПРОГРАММА</w:t>
      </w:r>
    </w:p>
    <w:p w:rsidR="008F54D2" w:rsidRPr="0072642E" w:rsidRDefault="00635A15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rStyle w:val="af3"/>
          <w:b w:val="0"/>
          <w:sz w:val="28"/>
          <w:szCs w:val="28"/>
        </w:rPr>
      </w:pPr>
      <w:r>
        <w:rPr>
          <w:rStyle w:val="af3"/>
          <w:b w:val="0"/>
          <w:sz w:val="28"/>
          <w:szCs w:val="28"/>
        </w:rPr>
        <w:t xml:space="preserve">Шолоховского </w:t>
      </w:r>
      <w:r w:rsidR="008F54D2" w:rsidRPr="0072642E">
        <w:rPr>
          <w:rStyle w:val="af3"/>
          <w:b w:val="0"/>
          <w:sz w:val="28"/>
          <w:szCs w:val="28"/>
        </w:rPr>
        <w:t>городского поселения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 xml:space="preserve"> «Защита населения и территории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 xml:space="preserve">от чрезвычайных ситуаций, обеспечение </w:t>
      </w:r>
      <w:proofErr w:type="gramStart"/>
      <w:r w:rsidRPr="0072642E">
        <w:rPr>
          <w:rStyle w:val="af3"/>
          <w:b w:val="0"/>
          <w:sz w:val="28"/>
          <w:szCs w:val="28"/>
        </w:rPr>
        <w:t>пожарной</w:t>
      </w:r>
      <w:proofErr w:type="gramEnd"/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72642E">
        <w:rPr>
          <w:rStyle w:val="af3"/>
          <w:b w:val="0"/>
          <w:sz w:val="28"/>
          <w:szCs w:val="28"/>
        </w:rPr>
        <w:t>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I. Стратегические приоритеты</w:t>
      </w:r>
    </w:p>
    <w:p w:rsidR="008F54D2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 «Защита</w:t>
      </w:r>
      <w:r w:rsidR="008F54D2" w:rsidRPr="0072642E">
        <w:rPr>
          <w:sz w:val="28"/>
          <w:szCs w:val="28"/>
        </w:rPr>
        <w:t xml:space="preserve"> </w:t>
      </w:r>
      <w:r w:rsidRPr="0072642E">
        <w:rPr>
          <w:sz w:val="28"/>
          <w:szCs w:val="28"/>
        </w:rPr>
        <w:t>населения и территории от чрезвычайных ситуаций, обеспечение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1. Оценка текущего состояния сферы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 xml:space="preserve">реализации муниципальной программы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8F54D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«Защита населения и территории от чрезвычайных ситуаций, обеспечение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72642E">
        <w:rPr>
          <w:sz w:val="28"/>
          <w:szCs w:val="28"/>
        </w:rPr>
        <w:t>пожарной безопасности»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72642E">
        <w:rPr>
          <w:color w:val="FF0000"/>
          <w:sz w:val="28"/>
          <w:szCs w:val="28"/>
        </w:rPr>
        <w:t> 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  Муниципальная программа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AE571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безопасности» (далее  – муниципальная программа) определяет цели и основные </w:t>
      </w:r>
      <w:r w:rsidRPr="0072642E">
        <w:rPr>
          <w:sz w:val="28"/>
          <w:szCs w:val="28"/>
        </w:rPr>
        <w:lastRenderedPageBreak/>
        <w:t>приоритеты в сфере защиты населения и территории от чрезвычайных ситуаций, пожарной безопасности.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 </w:t>
      </w:r>
      <w:r w:rsidR="002D442C">
        <w:rPr>
          <w:sz w:val="28"/>
          <w:szCs w:val="28"/>
        </w:rPr>
        <w:t>Шолоховское</w:t>
      </w:r>
      <w:r w:rsidR="007A3EBF" w:rsidRPr="0072642E">
        <w:rPr>
          <w:sz w:val="28"/>
          <w:szCs w:val="28"/>
        </w:rPr>
        <w:t xml:space="preserve"> городское поселение</w:t>
      </w:r>
      <w:r w:rsidRPr="0072642E">
        <w:rPr>
          <w:sz w:val="28"/>
          <w:szCs w:val="28"/>
        </w:rPr>
        <w:t xml:space="preserve"> подвержен</w:t>
      </w:r>
      <w:r w:rsidR="007A3EBF" w:rsidRPr="0072642E">
        <w:rPr>
          <w:sz w:val="28"/>
          <w:szCs w:val="28"/>
        </w:rPr>
        <w:t>о</w:t>
      </w:r>
      <w:r w:rsidRPr="0072642E">
        <w:rPr>
          <w:sz w:val="28"/>
          <w:szCs w:val="28"/>
        </w:rPr>
        <w:t xml:space="preserve"> угрозам возникновения чрезвычайных ситуаций природного, техногенного характера и биологической опасности.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 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(система-112).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 Для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DB27CD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ключевыми являются следующие проблем</w:t>
      </w:r>
      <w:r w:rsidR="00DB27CD" w:rsidRPr="0072642E">
        <w:rPr>
          <w:sz w:val="28"/>
          <w:szCs w:val="28"/>
        </w:rPr>
        <w:t>ы</w:t>
      </w:r>
      <w:r w:rsidRPr="0072642E">
        <w:rPr>
          <w:sz w:val="28"/>
          <w:szCs w:val="28"/>
        </w:rPr>
        <w:t>:</w:t>
      </w:r>
    </w:p>
    <w:p w:rsidR="000C2C34" w:rsidRPr="0072642E" w:rsidRDefault="000C2C34" w:rsidP="003A7BEF">
      <w:pPr>
        <w:widowControl w:val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оснащение пожарной части и отдельных пожарных постов современной техникой, оборудованием, снаряжением для оперативного реагирования при возникновении чрезвычайных ситуаций на территории </w:t>
      </w:r>
      <w:r w:rsidR="002D442C">
        <w:rPr>
          <w:sz w:val="28"/>
          <w:szCs w:val="28"/>
        </w:rPr>
        <w:t>Шолоховского</w:t>
      </w:r>
      <w:r w:rsidRPr="0072642E">
        <w:rPr>
          <w:sz w:val="28"/>
          <w:szCs w:val="28"/>
        </w:rPr>
        <w:t xml:space="preserve"> </w:t>
      </w:r>
      <w:r w:rsidR="003A7BEF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 xml:space="preserve"> и обеспечения полного охвата территории противопожарным прикрытием</w:t>
      </w:r>
      <w:r w:rsidR="003A7BEF" w:rsidRPr="0072642E">
        <w:rPr>
          <w:sz w:val="28"/>
          <w:szCs w:val="28"/>
        </w:rPr>
        <w:t>;</w:t>
      </w:r>
    </w:p>
    <w:p w:rsidR="00C160BB" w:rsidRPr="0072642E" w:rsidRDefault="00C160BB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недостаточный охват системой оповещения и экстренного информирования населения при возникновении чрезвычайных ситуаций природного, техногенного характера и биологической опасности на территории </w:t>
      </w:r>
      <w:r w:rsidR="002D442C">
        <w:rPr>
          <w:sz w:val="28"/>
          <w:szCs w:val="28"/>
        </w:rPr>
        <w:t xml:space="preserve">Шолоховского </w:t>
      </w:r>
      <w:r w:rsidR="003A7BEF" w:rsidRPr="0072642E">
        <w:rPr>
          <w:sz w:val="28"/>
          <w:szCs w:val="28"/>
        </w:rPr>
        <w:t>городского поселения</w:t>
      </w:r>
      <w:r w:rsidR="00B81230" w:rsidRPr="0072642E">
        <w:rPr>
          <w:sz w:val="28"/>
          <w:szCs w:val="28"/>
        </w:rPr>
        <w:t>;</w:t>
      </w:r>
    </w:p>
    <w:p w:rsidR="00B81230" w:rsidRPr="0072642E" w:rsidRDefault="00B81230" w:rsidP="003A7BEF">
      <w:pPr>
        <w:pStyle w:val="af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- недостаточное обеспечение противопожарным прикрытием в соответствии с установленными временными нормативами прибытия первого подразделения пожарной охраны к месту вызова. </w:t>
      </w:r>
    </w:p>
    <w:p w:rsidR="00C160BB" w:rsidRPr="0072642E" w:rsidRDefault="00C160BB" w:rsidP="00C160BB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2642E">
        <w:rPr>
          <w:sz w:val="28"/>
          <w:szCs w:val="28"/>
        </w:rPr>
        <w:t xml:space="preserve">      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</w:t>
      </w:r>
      <w:r w:rsidR="002D442C">
        <w:rPr>
          <w:sz w:val="28"/>
          <w:szCs w:val="28"/>
        </w:rPr>
        <w:t>Шолоховского</w:t>
      </w:r>
      <w:r w:rsidR="000C2C34" w:rsidRPr="0072642E">
        <w:rPr>
          <w:sz w:val="28"/>
          <w:szCs w:val="28"/>
        </w:rPr>
        <w:t xml:space="preserve"> </w:t>
      </w:r>
      <w:r w:rsidR="002751C2" w:rsidRPr="0072642E">
        <w:rPr>
          <w:sz w:val="28"/>
          <w:szCs w:val="28"/>
        </w:rPr>
        <w:t>городского поселения</w:t>
      </w:r>
      <w:r w:rsidRPr="0072642E">
        <w:rPr>
          <w:sz w:val="28"/>
          <w:szCs w:val="28"/>
        </w:rPr>
        <w:t>.</w:t>
      </w:r>
    </w:p>
    <w:p w:rsidR="00C160BB" w:rsidRPr="00B97872" w:rsidRDefault="00C160BB" w:rsidP="00C160BB">
      <w:pPr>
        <w:spacing w:line="280" w:lineRule="exact"/>
        <w:ind w:left="1185"/>
        <w:jc w:val="both"/>
        <w:rPr>
          <w:color w:val="FF0000"/>
          <w:sz w:val="28"/>
          <w:szCs w:val="28"/>
          <w:highlight w:val="yellow"/>
        </w:rPr>
      </w:pPr>
    </w:p>
    <w:p w:rsidR="00865CDE" w:rsidRPr="00FC3EB8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FC3EB8">
        <w:rPr>
          <w:color w:val="auto"/>
          <w:sz w:val="28"/>
          <w:szCs w:val="28"/>
        </w:rPr>
        <w:t>2. Описание приоритетов и целей</w:t>
      </w:r>
      <w:r w:rsidR="00844980">
        <w:rPr>
          <w:color w:val="auto"/>
          <w:sz w:val="28"/>
          <w:szCs w:val="28"/>
        </w:rPr>
        <w:t xml:space="preserve"> </w:t>
      </w:r>
      <w:r w:rsidRPr="00FC3EB8">
        <w:rPr>
          <w:color w:val="auto"/>
          <w:sz w:val="28"/>
          <w:szCs w:val="28"/>
        </w:rPr>
        <w:t xml:space="preserve">муниципальной </w:t>
      </w:r>
      <w:r w:rsidR="00844980">
        <w:rPr>
          <w:color w:val="auto"/>
          <w:sz w:val="28"/>
          <w:szCs w:val="28"/>
        </w:rPr>
        <w:t>политики</w:t>
      </w:r>
    </w:p>
    <w:p w:rsidR="00CF389D" w:rsidRPr="00FC3EB8" w:rsidRDefault="002D442C" w:rsidP="00CF389D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Шолоховского</w:t>
      </w:r>
      <w:r w:rsidR="00CF389D" w:rsidRPr="00FC3EB8">
        <w:rPr>
          <w:color w:val="auto"/>
          <w:sz w:val="28"/>
          <w:szCs w:val="28"/>
        </w:rPr>
        <w:t xml:space="preserve"> </w:t>
      </w:r>
      <w:r w:rsidR="00865CDE" w:rsidRPr="00FC3EB8">
        <w:rPr>
          <w:color w:val="auto"/>
          <w:sz w:val="28"/>
          <w:szCs w:val="28"/>
        </w:rPr>
        <w:t>городского поселения</w:t>
      </w:r>
    </w:p>
    <w:p w:rsidR="00CF389D" w:rsidRPr="00FC3EB8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C3EB8">
        <w:rPr>
          <w:sz w:val="28"/>
          <w:szCs w:val="28"/>
        </w:rPr>
        <w:t>в сфере реализации муниципальной программы</w:t>
      </w:r>
    </w:p>
    <w:p w:rsidR="00CF389D" w:rsidRPr="00FC3EB8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</w:rPr>
      </w:pPr>
      <w:r w:rsidRPr="00FC3EB8">
        <w:rPr>
          <w:color w:val="FF0000"/>
        </w:rPr>
        <w:t> </w:t>
      </w:r>
    </w:p>
    <w:p w:rsidR="00CF389D" w:rsidRPr="00FC3EB8" w:rsidRDefault="00865CDE" w:rsidP="00865CDE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C3EB8">
        <w:rPr>
          <w:sz w:val="28"/>
          <w:szCs w:val="28"/>
        </w:rPr>
        <w:t xml:space="preserve">       </w:t>
      </w:r>
      <w:r w:rsidR="00CF389D" w:rsidRPr="00FC3EB8">
        <w:rPr>
          <w:sz w:val="28"/>
          <w:szCs w:val="28"/>
        </w:rPr>
        <w:t>Основными приоритетами являются: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  повышени</w:t>
      </w:r>
      <w:r w:rsidR="00D85782" w:rsidRPr="00FC3EB8">
        <w:rPr>
          <w:bCs/>
          <w:sz w:val="28"/>
          <w:szCs w:val="28"/>
        </w:rPr>
        <w:t>е</w:t>
      </w:r>
      <w:r w:rsidRPr="00FC3EB8">
        <w:rPr>
          <w:bCs/>
          <w:sz w:val="28"/>
          <w:szCs w:val="28"/>
        </w:rPr>
        <w:t xml:space="preserve"> уровня защищенности населения и территории </w:t>
      </w:r>
      <w:r w:rsidR="002D442C">
        <w:rPr>
          <w:bCs/>
          <w:sz w:val="28"/>
          <w:szCs w:val="28"/>
        </w:rPr>
        <w:t>Шолоховского</w:t>
      </w:r>
      <w:r w:rsidRPr="00FC3EB8">
        <w:rPr>
          <w:bCs/>
          <w:sz w:val="28"/>
          <w:szCs w:val="28"/>
        </w:rPr>
        <w:t xml:space="preserve"> </w:t>
      </w:r>
      <w:r w:rsidR="00865CDE" w:rsidRPr="00FC3EB8">
        <w:rPr>
          <w:bCs/>
          <w:sz w:val="28"/>
          <w:szCs w:val="28"/>
        </w:rPr>
        <w:t>городского поселения</w:t>
      </w:r>
      <w:r w:rsidRPr="00FC3EB8">
        <w:rPr>
          <w:bCs/>
          <w:sz w:val="28"/>
          <w:szCs w:val="28"/>
        </w:rPr>
        <w:t xml:space="preserve"> от чрезвычайных ситуаций, пожарной безопасности</w:t>
      </w:r>
      <w:r w:rsidR="005F110E">
        <w:rPr>
          <w:bCs/>
          <w:sz w:val="28"/>
          <w:szCs w:val="28"/>
        </w:rPr>
        <w:t>,</w:t>
      </w:r>
      <w:r w:rsidRPr="00FC3EB8">
        <w:rPr>
          <w:bCs/>
          <w:sz w:val="28"/>
          <w:szCs w:val="28"/>
        </w:rPr>
        <w:t xml:space="preserve"> а также общественной безопасности, правопорядка и безопасности среды обитания;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CF389D" w:rsidRPr="00FC3EB8" w:rsidRDefault="00CF389D" w:rsidP="00CF389D">
      <w:pPr>
        <w:jc w:val="both"/>
        <w:rPr>
          <w:bCs/>
          <w:sz w:val="28"/>
          <w:szCs w:val="28"/>
        </w:rPr>
      </w:pPr>
      <w:r w:rsidRPr="00FC3EB8">
        <w:rPr>
          <w:bCs/>
          <w:sz w:val="28"/>
          <w:szCs w:val="28"/>
        </w:rPr>
        <w:t xml:space="preserve">      предупреждение и пресечение нарушений требований пожарной безопасности, дооснащение добровольных пожарных </w:t>
      </w:r>
      <w:r w:rsidRPr="00FC3EB8">
        <w:rPr>
          <w:sz w:val="28"/>
          <w:szCs w:val="28"/>
        </w:rPr>
        <w:t>пожарным оборудования и снаряжением</w:t>
      </w:r>
      <w:r w:rsidRPr="00FC3EB8">
        <w:rPr>
          <w:bCs/>
          <w:sz w:val="28"/>
          <w:szCs w:val="28"/>
        </w:rPr>
        <w:t xml:space="preserve">, обучение населения мерам пожарной безопасности, правилам поведения при возникновении чрезвычайных ситуаций, </w:t>
      </w:r>
      <w:r w:rsidRPr="00FC3EB8">
        <w:rPr>
          <w:rFonts w:eastAsia="Calibri"/>
          <w:sz w:val="28"/>
          <w:szCs w:val="28"/>
          <w:lang w:eastAsia="en-US"/>
        </w:rPr>
        <w:t>стимулирование добровольных пожарных старшин</w:t>
      </w:r>
      <w:r w:rsidRPr="00FC3EB8">
        <w:rPr>
          <w:bCs/>
          <w:sz w:val="28"/>
          <w:szCs w:val="28"/>
        </w:rPr>
        <w:t>;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lastRenderedPageBreak/>
        <w:t>3. Сведения о взаимосвязи со стратегическими приоритетами,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center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целями и показателями государственных программ Ростовской области</w:t>
      </w:r>
    </w:p>
    <w:p w:rsidR="005F110E" w:rsidRDefault="005F110E" w:rsidP="005F110E">
      <w:pPr>
        <w:pStyle w:val="af2"/>
        <w:shd w:val="clear" w:color="auto" w:fill="FFFFFF"/>
        <w:spacing w:before="0" w:beforeAutospacing="0" w:after="0" w:afterAutospacing="0"/>
        <w:jc w:val="both"/>
      </w:pPr>
      <w:r>
        <w:t> </w:t>
      </w:r>
    </w:p>
    <w:p w:rsidR="005F110E" w:rsidRDefault="005F110E" w:rsidP="005F110E">
      <w:pPr>
        <w:pStyle w:val="2"/>
        <w:shd w:val="clear" w:color="auto" w:fill="FFFFFF"/>
        <w:jc w:val="both"/>
        <w:textAlignment w:val="baseline"/>
        <w:rPr>
          <w:b w:val="0"/>
          <w:szCs w:val="28"/>
        </w:rPr>
      </w:pPr>
      <w:r>
        <w:rPr>
          <w:b w:val="0"/>
        </w:rPr>
        <w:t xml:space="preserve">       </w:t>
      </w:r>
      <w:r>
        <w:rPr>
          <w:b w:val="0"/>
          <w:szCs w:val="28"/>
        </w:rPr>
        <w:t xml:space="preserve">Взаимосвязь с государственной программой Ростовской области 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Правительства Ростовской области от 17.10.2018 № 647, </w:t>
      </w:r>
      <w:r>
        <w:rPr>
          <w:b w:val="0"/>
          <w:szCs w:val="28"/>
          <w:lang w:val="ru-RU"/>
        </w:rPr>
        <w:t>отсутствует</w:t>
      </w:r>
      <w:r>
        <w:rPr>
          <w:b w:val="0"/>
          <w:szCs w:val="28"/>
        </w:rPr>
        <w:t xml:space="preserve">. </w:t>
      </w:r>
    </w:p>
    <w:p w:rsidR="005F110E" w:rsidRDefault="005F110E" w:rsidP="00CF389D">
      <w:pPr>
        <w:pStyle w:val="af2"/>
        <w:shd w:val="clear" w:color="auto" w:fill="FFFFFF"/>
        <w:spacing w:before="0" w:beforeAutospacing="0" w:after="0" w:afterAutospacing="0"/>
        <w:jc w:val="center"/>
      </w:pPr>
    </w:p>
    <w:p w:rsidR="00CF389D" w:rsidRPr="006A5EA2" w:rsidRDefault="005F110E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t>4</w:t>
      </w:r>
      <w:r w:rsidR="00CF389D" w:rsidRPr="006A5EA2">
        <w:t>.  </w:t>
      </w:r>
      <w:r w:rsidR="00CF389D" w:rsidRPr="006A5EA2">
        <w:rPr>
          <w:sz w:val="28"/>
          <w:szCs w:val="28"/>
        </w:rPr>
        <w:t xml:space="preserve">Задачи муниципального управления, 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6A5EA2">
        <w:rPr>
          <w:color w:val="auto"/>
          <w:sz w:val="28"/>
          <w:szCs w:val="28"/>
        </w:rPr>
        <w:t>способы их эффективного решения в сфере реализации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  <w:r w:rsidRPr="006A5EA2">
        <w:rPr>
          <w:color w:val="auto"/>
          <w:sz w:val="28"/>
          <w:szCs w:val="28"/>
        </w:rPr>
        <w:t>муниципальной программы</w:t>
      </w:r>
    </w:p>
    <w:p w:rsidR="00CF389D" w:rsidRPr="006A5EA2" w:rsidRDefault="00CF389D" w:rsidP="00CF389D">
      <w:pPr>
        <w:pStyle w:val="Default"/>
        <w:jc w:val="center"/>
        <w:rPr>
          <w:color w:val="auto"/>
          <w:sz w:val="28"/>
          <w:szCs w:val="28"/>
        </w:rPr>
      </w:pPr>
    </w:p>
    <w:p w:rsidR="00CF389D" w:rsidRPr="006A5EA2" w:rsidRDefault="00CF389D" w:rsidP="005F110E">
      <w:pPr>
        <w:pStyle w:val="af2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       Реализация указанных основных приоритетов и целей осуществляется в соответствии со следующими правовыми актами: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21.12.1994 № 69-ФЗ «О пожарной безопасности»;</w:t>
      </w:r>
    </w:p>
    <w:p w:rsidR="00CF389D" w:rsidRPr="006A5EA2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Федеральным законом от 22.07.2008 № 123-ФЗ «Технический регламент о требованиях пожарной безопасности»;</w:t>
      </w:r>
    </w:p>
    <w:p w:rsidR="00CF389D" w:rsidRPr="009C65AC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A5EA2">
        <w:rPr>
          <w:sz w:val="28"/>
          <w:szCs w:val="28"/>
        </w:rPr>
        <w:t xml:space="preserve">       Областным законом </w:t>
      </w:r>
      <w:hyperlink r:id="rId10" w:history="1">
        <w:r w:rsidRPr="009C65AC">
          <w:rPr>
            <w:rStyle w:val="af4"/>
            <w:color w:val="auto"/>
            <w:sz w:val="28"/>
            <w:szCs w:val="28"/>
            <w:u w:val="none"/>
          </w:rPr>
          <w:t>от 25.11.2004 № 202-ЗС</w:t>
        </w:r>
      </w:hyperlink>
      <w:r w:rsidRPr="009C65AC">
        <w:rPr>
          <w:sz w:val="28"/>
          <w:szCs w:val="28"/>
        </w:rPr>
        <w:t> «О пожарной безопасности»;</w:t>
      </w:r>
    </w:p>
    <w:p w:rsidR="00CF389D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C65AC">
        <w:rPr>
          <w:sz w:val="28"/>
          <w:szCs w:val="28"/>
        </w:rPr>
        <w:t xml:space="preserve">       Областным законом </w:t>
      </w:r>
      <w:hyperlink r:id="rId11" w:history="1">
        <w:r w:rsidRPr="009C65AC">
          <w:rPr>
            <w:rStyle w:val="af4"/>
            <w:color w:val="auto"/>
            <w:sz w:val="28"/>
            <w:szCs w:val="28"/>
            <w:u w:val="none"/>
          </w:rPr>
          <w:t>от 29.12.2004 № 256-ЗС</w:t>
        </w:r>
      </w:hyperlink>
      <w:r w:rsidRPr="006A5EA2">
        <w:rPr>
          <w:sz w:val="28"/>
          <w:szCs w:val="28"/>
        </w:rPr>
        <w:t> «О защите населения и территорий от чрезвычайных ситуаций межмуниципального и регионального характера».</w:t>
      </w:r>
    </w:p>
    <w:p w:rsidR="005F110E" w:rsidRPr="006A5EA2" w:rsidRDefault="005F110E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0D56B8" w:rsidRPr="0023669F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3669F">
        <w:rPr>
          <w:sz w:val="28"/>
          <w:szCs w:val="28"/>
        </w:rPr>
        <w:t xml:space="preserve">       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 </w:t>
      </w:r>
    </w:p>
    <w:p w:rsidR="000D56B8" w:rsidRPr="00675811" w:rsidRDefault="000D56B8" w:rsidP="000D56B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3669F">
        <w:rPr>
          <w:color w:val="FF0000"/>
          <w:sz w:val="28"/>
          <w:szCs w:val="28"/>
        </w:rPr>
        <w:t xml:space="preserve">      </w:t>
      </w:r>
      <w:r w:rsidR="00996D73" w:rsidRPr="00675811">
        <w:rPr>
          <w:sz w:val="28"/>
          <w:szCs w:val="28"/>
        </w:rPr>
        <w:t>снижение численности населения, пострадавшего в чрезвычайных ситуациях на 4,9 процента к 2023 году</w:t>
      </w:r>
      <w:r w:rsidRPr="00675811">
        <w:rPr>
          <w:sz w:val="28"/>
          <w:szCs w:val="28"/>
        </w:rPr>
        <w:t>;</w:t>
      </w:r>
    </w:p>
    <w:p w:rsidR="000D56B8" w:rsidRPr="00675811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повышение уровня пожарной безопасности путем обеспечения </w:t>
      </w:r>
      <w:r w:rsidR="00AB51B2" w:rsidRPr="00675811">
        <w:rPr>
          <w:sz w:val="28"/>
          <w:szCs w:val="28"/>
        </w:rPr>
        <w:t>населения</w:t>
      </w:r>
      <w:r w:rsidRPr="00675811">
        <w:rPr>
          <w:sz w:val="28"/>
          <w:szCs w:val="28"/>
        </w:rPr>
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</w:r>
      <w:r w:rsidR="00925F3A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675811" w:rsidRPr="00675811">
        <w:rPr>
          <w:sz w:val="28"/>
          <w:szCs w:val="28"/>
        </w:rPr>
        <w:t>99</w:t>
      </w:r>
      <w:r w:rsidR="00925F3A">
        <w:rPr>
          <w:sz w:val="28"/>
          <w:szCs w:val="28"/>
        </w:rPr>
        <w:t>,6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AB51B2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;</w:t>
      </w:r>
    </w:p>
    <w:p w:rsidR="000D56B8" w:rsidRPr="009958A7" w:rsidRDefault="000D56B8" w:rsidP="000D56B8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675811">
        <w:rPr>
          <w:sz w:val="28"/>
          <w:szCs w:val="28"/>
        </w:rPr>
        <w:t xml:space="preserve">модернизация муниципальной системы оповещения населения </w:t>
      </w:r>
      <w:r w:rsidR="005F110E">
        <w:rPr>
          <w:sz w:val="28"/>
          <w:szCs w:val="28"/>
        </w:rPr>
        <w:t xml:space="preserve">Шолоховского 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 xml:space="preserve"> </w:t>
      </w:r>
      <w:r w:rsidR="00355719">
        <w:rPr>
          <w:sz w:val="28"/>
          <w:szCs w:val="28"/>
        </w:rPr>
        <w:t>–</w:t>
      </w:r>
      <w:r w:rsidRPr="00675811">
        <w:rPr>
          <w:sz w:val="28"/>
          <w:szCs w:val="28"/>
        </w:rPr>
        <w:t xml:space="preserve"> </w:t>
      </w:r>
      <w:r w:rsidR="00116E14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оповещаемого населения действующей муниципальной системой оповещения, </w:t>
      </w:r>
      <w:r w:rsidR="00675811" w:rsidRPr="00675811">
        <w:rPr>
          <w:sz w:val="28"/>
          <w:szCs w:val="28"/>
        </w:rPr>
        <w:t>99</w:t>
      </w:r>
      <w:r w:rsidR="00355719">
        <w:rPr>
          <w:sz w:val="28"/>
          <w:szCs w:val="28"/>
        </w:rPr>
        <w:t>,0</w:t>
      </w:r>
      <w:r w:rsidRPr="00675811">
        <w:rPr>
          <w:sz w:val="28"/>
          <w:szCs w:val="28"/>
        </w:rPr>
        <w:t xml:space="preserve"> процентов от количества населения </w:t>
      </w:r>
      <w:r w:rsidR="002D442C">
        <w:rPr>
          <w:bCs/>
          <w:sz w:val="28"/>
          <w:szCs w:val="28"/>
        </w:rPr>
        <w:t>Шолоховского</w:t>
      </w:r>
      <w:r w:rsidRPr="00675811">
        <w:rPr>
          <w:sz w:val="28"/>
          <w:szCs w:val="28"/>
        </w:rPr>
        <w:t xml:space="preserve"> </w:t>
      </w:r>
      <w:r w:rsidR="008A6E4B" w:rsidRPr="00675811">
        <w:rPr>
          <w:sz w:val="28"/>
          <w:szCs w:val="28"/>
        </w:rPr>
        <w:t>городского поселения</w:t>
      </w:r>
      <w:r w:rsidRPr="00675811">
        <w:rPr>
          <w:sz w:val="28"/>
          <w:szCs w:val="28"/>
        </w:rPr>
        <w:t>.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9958A7">
        <w:rPr>
          <w:color w:val="FF0000"/>
          <w:sz w:val="28"/>
          <w:szCs w:val="28"/>
        </w:rPr>
        <w:t xml:space="preserve">  </w:t>
      </w:r>
    </w:p>
    <w:p w:rsidR="00CF389D" w:rsidRDefault="00CF389D" w:rsidP="005F110E">
      <w:pPr>
        <w:autoSpaceDE w:val="0"/>
        <w:autoSpaceDN w:val="0"/>
        <w:adjustRightInd w:val="0"/>
        <w:jc w:val="both"/>
        <w:rPr>
          <w:color w:val="FF0000"/>
          <w:sz w:val="28"/>
          <w:szCs w:val="28"/>
          <w:highlight w:val="yellow"/>
        </w:rPr>
      </w:pPr>
      <w:r w:rsidRPr="00B97872">
        <w:rPr>
          <w:color w:val="FF0000"/>
          <w:sz w:val="28"/>
          <w:szCs w:val="28"/>
          <w:highlight w:val="yellow"/>
        </w:rPr>
        <w:t xml:space="preserve">     </w:t>
      </w:r>
    </w:p>
    <w:p w:rsidR="005F110E" w:rsidRPr="00B97872" w:rsidRDefault="005F110E" w:rsidP="005F110E">
      <w:pPr>
        <w:autoSpaceDE w:val="0"/>
        <w:autoSpaceDN w:val="0"/>
        <w:adjustRightInd w:val="0"/>
        <w:jc w:val="both"/>
        <w:rPr>
          <w:color w:val="FF0000"/>
          <w:sz w:val="28"/>
          <w:szCs w:val="28"/>
          <w:highlight w:val="yellow"/>
        </w:rPr>
      </w:pP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lastRenderedPageBreak/>
        <w:t>II. Паспорт</w:t>
      </w:r>
    </w:p>
    <w:p w:rsidR="00822592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муниципальной программы </w:t>
      </w:r>
      <w:r w:rsidR="002D442C">
        <w:rPr>
          <w:bCs/>
          <w:sz w:val="28"/>
          <w:szCs w:val="28"/>
        </w:rPr>
        <w:t>Шолоховского</w:t>
      </w:r>
      <w:r w:rsidR="002D442C" w:rsidRPr="009958A7">
        <w:rPr>
          <w:sz w:val="28"/>
          <w:szCs w:val="28"/>
        </w:rPr>
        <w:t xml:space="preserve"> </w:t>
      </w:r>
      <w:r w:rsidR="00822592" w:rsidRPr="009958A7">
        <w:rPr>
          <w:sz w:val="28"/>
          <w:szCs w:val="28"/>
        </w:rPr>
        <w:t>городского поселения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 xml:space="preserve"> «Защита населения и территории</w:t>
      </w:r>
      <w:r w:rsidR="00BE70CD" w:rsidRPr="009958A7">
        <w:rPr>
          <w:sz w:val="28"/>
          <w:szCs w:val="28"/>
        </w:rPr>
        <w:t xml:space="preserve"> </w:t>
      </w:r>
      <w:r w:rsidRPr="009958A7">
        <w:rPr>
          <w:sz w:val="28"/>
          <w:szCs w:val="28"/>
        </w:rPr>
        <w:t>от чрезвычайных ситуаций, обеспечение пожарной безоп</w:t>
      </w:r>
      <w:r w:rsidR="002D442C">
        <w:rPr>
          <w:sz w:val="28"/>
          <w:szCs w:val="28"/>
        </w:rPr>
        <w:t>асности</w:t>
      </w:r>
      <w:r w:rsidRPr="009958A7">
        <w:rPr>
          <w:sz w:val="28"/>
          <w:szCs w:val="28"/>
        </w:rPr>
        <w:t>»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 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1. Основные положения</w:t>
      </w:r>
    </w:p>
    <w:p w:rsidR="00CF389D" w:rsidRPr="009958A7" w:rsidRDefault="00CF389D" w:rsidP="00CF389D">
      <w:pPr>
        <w:pStyle w:val="af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958A7">
        <w:rPr>
          <w:sz w:val="28"/>
          <w:szCs w:val="28"/>
        </w:rPr>
        <w:t> </w:t>
      </w:r>
    </w:p>
    <w:tbl>
      <w:tblPr>
        <w:tblW w:w="5002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7"/>
        <w:gridCol w:w="648"/>
        <w:gridCol w:w="33"/>
        <w:gridCol w:w="3340"/>
        <w:gridCol w:w="50"/>
        <w:gridCol w:w="147"/>
        <w:gridCol w:w="34"/>
        <w:gridCol w:w="528"/>
        <w:gridCol w:w="32"/>
        <w:gridCol w:w="4715"/>
      </w:tblGrid>
      <w:tr w:rsidR="00382E40" w:rsidRPr="009958A7" w:rsidTr="005F110E">
        <w:trPr>
          <w:trHeight w:val="797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1.1.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Куратор муниципальной программы</w:t>
            </w:r>
          </w:p>
        </w:tc>
        <w:tc>
          <w:tcPr>
            <w:tcW w:w="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56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5F110E" w:rsidP="007619F7">
            <w:pPr>
              <w:spacing w:line="216" w:lineRule="auto"/>
            </w:pPr>
            <w:r>
              <w:t>Глава Администрации Шолоховского городского поселения</w:t>
            </w:r>
            <w:r w:rsidR="00DA659D" w:rsidRPr="00E14871">
              <w:t xml:space="preserve">  </w:t>
            </w:r>
            <w:r>
              <w:t>О.П. Снисаренко</w:t>
            </w:r>
            <w:r w:rsidR="00DA659D" w:rsidRPr="00E14871">
              <w:t xml:space="preserve"> </w:t>
            </w:r>
          </w:p>
        </w:tc>
      </w:tr>
      <w:tr w:rsidR="00382E40" w:rsidRPr="009958A7" w:rsidTr="005F110E">
        <w:trPr>
          <w:trHeight w:val="957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1.2.</w:t>
            </w:r>
          </w:p>
        </w:tc>
        <w:tc>
          <w:tcPr>
            <w:tcW w:w="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Ответственный исполнитель муниципальной программы</w:t>
            </w:r>
          </w:p>
        </w:tc>
        <w:tc>
          <w:tcPr>
            <w:tcW w:w="2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5F110E" w:rsidRPr="00A768B5" w:rsidRDefault="005F110E" w:rsidP="00A768B5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</w:t>
            </w:r>
            <w:proofErr w:type="gramStart"/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земельным</w:t>
            </w:r>
            <w:proofErr w:type="gramEnd"/>
          </w:p>
          <w:p w:rsidR="00DA659D" w:rsidRPr="00A768B5" w:rsidRDefault="005F110E" w:rsidP="00A768B5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имущественным отношениям</w:t>
            </w:r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Елисаветская</w:t>
            </w:r>
            <w:proofErr w:type="spellEnd"/>
            <w:r w:rsidR="00A7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Е.В.</w:t>
            </w:r>
          </w:p>
        </w:tc>
      </w:tr>
      <w:tr w:rsidR="00382E40" w:rsidRPr="009958A7" w:rsidTr="005F110E">
        <w:trPr>
          <w:trHeight w:val="831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  <w:jc w:val="center"/>
            </w:pPr>
            <w:r w:rsidRPr="00E14871">
              <w:t>1.3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Срок реализации муниципальной программы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A659D" w:rsidRPr="00E14871" w:rsidRDefault="00DA659D" w:rsidP="007619F7"/>
          <w:p w:rsidR="00DA659D" w:rsidRPr="00E14871" w:rsidRDefault="00DA659D" w:rsidP="007619F7"/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этап I: 2019 – 2024 годы;</w:t>
            </w:r>
          </w:p>
          <w:p w:rsidR="00DA659D" w:rsidRPr="00E14871" w:rsidRDefault="00DA659D" w:rsidP="007619F7">
            <w:pPr>
              <w:pStyle w:val="af2"/>
              <w:spacing w:before="0" w:beforeAutospacing="0" w:after="0" w:afterAutospacing="0"/>
            </w:pPr>
            <w:r w:rsidRPr="00E14871">
              <w:t>этап II: 2025 – 2030 годы</w:t>
            </w:r>
          </w:p>
        </w:tc>
      </w:tr>
      <w:tr w:rsidR="00382E40" w:rsidRPr="00B97872" w:rsidTr="005F110E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1.4.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6" w:space="0" w:color="D1D7E1"/>
              <w:right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</w:pPr>
            <w:r w:rsidRPr="00E14871">
              <w:t>Цели муниципальной программы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bottom w:val="single" w:sz="6" w:space="0" w:color="D1D7E1"/>
            </w:tcBorders>
            <w:shd w:val="clear" w:color="auto" w:fill="FFFFFF"/>
          </w:tcPr>
          <w:p w:rsidR="00DA659D" w:rsidRPr="00E14871" w:rsidRDefault="00DA659D">
            <w:pPr>
              <w:rPr>
                <w:color w:val="FF0000"/>
              </w:rPr>
            </w:pPr>
          </w:p>
          <w:p w:rsidR="00DA659D" w:rsidRPr="00E14871" w:rsidRDefault="00DA659D" w:rsidP="00DA659D">
            <w:pPr>
              <w:pStyle w:val="af2"/>
              <w:spacing w:before="0" w:beforeAutospacing="0" w:after="0" w:afterAutospacing="0"/>
              <w:rPr>
                <w:color w:val="FF0000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bottom w:val="single" w:sz="6" w:space="0" w:color="D1D7E1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A768B5" w:rsidRDefault="00DA659D" w:rsidP="00A768B5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E14871">
              <w:t xml:space="preserve">повышение уровня пожарной безопасности путем обеспечения </w:t>
            </w:r>
            <w:r w:rsidR="00D15EAA" w:rsidRPr="00E14871">
              <w:t>населения</w:t>
            </w:r>
            <w:r w:rsidRPr="00E14871">
              <w:t xml:space="preserve"> первичными средствами пожаротушения, </w:t>
            </w:r>
          </w:p>
          <w:p w:rsidR="00DA659D" w:rsidRPr="00E14871" w:rsidRDefault="00DA659D" w:rsidP="00A768B5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E14871">
              <w:t xml:space="preserve">модернизация муниципальной системы оповещения населения </w:t>
            </w:r>
            <w:r w:rsidR="00E15D94" w:rsidRPr="00E15D94">
              <w:rPr>
                <w:bCs/>
              </w:rPr>
              <w:t>Шолоховского</w:t>
            </w:r>
            <w:r w:rsidR="00E15D94" w:rsidRPr="00E14871">
              <w:t xml:space="preserve"> </w:t>
            </w:r>
            <w:r w:rsidR="00D15EAA" w:rsidRPr="00E14871">
              <w:t>городского поселения</w:t>
            </w:r>
            <w:r w:rsidRPr="00E14871">
              <w:t xml:space="preserve"> </w:t>
            </w:r>
            <w:r w:rsidR="004B34AD">
              <w:t>–</w:t>
            </w:r>
            <w:r w:rsidRPr="00E14871">
              <w:t xml:space="preserve"> </w:t>
            </w:r>
            <w:r w:rsidR="003832B5">
              <w:t>99</w:t>
            </w:r>
            <w:r w:rsidR="004B34AD">
              <w:t>,0</w:t>
            </w:r>
            <w:r w:rsidRPr="00E14871">
              <w:t xml:space="preserve"> процентов от оповещаемого населения действующей муниципальной системой оповещения, </w:t>
            </w:r>
            <w:r w:rsidR="003832B5">
              <w:t>99</w:t>
            </w:r>
            <w:r w:rsidR="004B34AD">
              <w:t>,0</w:t>
            </w:r>
            <w:r w:rsidRPr="00E14871">
              <w:t xml:space="preserve"> процентов от количества населения </w:t>
            </w:r>
            <w:r w:rsidR="00A768B5">
              <w:t xml:space="preserve">Шолоховского </w:t>
            </w:r>
            <w:r w:rsidR="00D15EAA" w:rsidRPr="00E14871">
              <w:t>городского поселения</w:t>
            </w:r>
            <w:r w:rsidRPr="00E14871">
              <w:t>.</w:t>
            </w:r>
          </w:p>
        </w:tc>
      </w:tr>
      <w:tr w:rsidR="00382E40" w:rsidRPr="00B97872" w:rsidTr="005F110E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1.5.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</w:pPr>
            <w:r w:rsidRPr="00E14871">
              <w:t>Параметры финансового обеспечения муниципальной программы</w:t>
            </w:r>
          </w:p>
        </w:tc>
        <w:tc>
          <w:tcPr>
            <w:tcW w:w="7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  <w:vAlign w:val="center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общий объем финансирования муниципальной программы </w:t>
            </w:r>
            <w:r w:rsidR="00664281" w:rsidRPr="00E14871">
              <w:rPr>
                <w:bCs/>
              </w:rPr>
              <w:t xml:space="preserve"> </w:t>
            </w:r>
            <w:r w:rsidR="00D9649C">
              <w:rPr>
                <w:bCs/>
              </w:rPr>
              <w:t>7102,2</w:t>
            </w:r>
            <w:r w:rsidRPr="00E14871">
              <w:t xml:space="preserve"> тыс. рублей, в том числе:</w:t>
            </w:r>
          </w:p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2019 – 2024 годы – </w:t>
            </w:r>
            <w:r w:rsidR="00E15D94">
              <w:t>4456,5</w:t>
            </w:r>
            <w:r w:rsidRPr="00E14871">
              <w:t xml:space="preserve"> тыс. рублей;</w:t>
            </w:r>
          </w:p>
          <w:p w:rsidR="00DA659D" w:rsidRPr="00E14871" w:rsidRDefault="00DA659D" w:rsidP="00804F41">
            <w:pPr>
              <w:pStyle w:val="af2"/>
              <w:spacing w:before="0" w:beforeAutospacing="0" w:after="0" w:afterAutospacing="0"/>
              <w:jc w:val="both"/>
            </w:pPr>
            <w:r w:rsidRPr="00E14871">
              <w:t xml:space="preserve">2025 – 2030 годы – </w:t>
            </w:r>
            <w:r w:rsidR="00D9649C">
              <w:t>2645,7</w:t>
            </w:r>
            <w:r w:rsidRPr="00E14871">
              <w:t xml:space="preserve"> тыс. рублей</w:t>
            </w:r>
          </w:p>
        </w:tc>
      </w:tr>
      <w:tr w:rsidR="00382E40" w:rsidRPr="00B97872" w:rsidTr="00A768B5">
        <w:trPr>
          <w:trHeight w:val="1594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1.6.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33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A768B5" w:rsidRDefault="00DA659D" w:rsidP="00A768B5">
            <w:pPr>
              <w:pStyle w:val="Default"/>
              <w:rPr>
                <w:color w:val="auto"/>
              </w:rPr>
            </w:pPr>
            <w:r w:rsidRPr="0040158F">
              <w:rPr>
                <w:color w:val="auto"/>
              </w:rPr>
              <w:t>Связь с национальными целями развития Российской Федерации, государственными программами Ростовской области</w:t>
            </w:r>
          </w:p>
        </w:tc>
        <w:tc>
          <w:tcPr>
            <w:tcW w:w="7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DA659D" w:rsidP="00925809">
            <w:pPr>
              <w:pStyle w:val="af2"/>
              <w:spacing w:before="0" w:beforeAutospacing="0" w:after="0" w:afterAutospacing="0"/>
              <w:jc w:val="center"/>
            </w:pPr>
            <w:r w:rsidRPr="00E14871">
              <w:t>–</w:t>
            </w:r>
          </w:p>
        </w:tc>
        <w:tc>
          <w:tcPr>
            <w:tcW w:w="47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225" w:type="dxa"/>
              <w:left w:w="150" w:type="dxa"/>
              <w:bottom w:w="225" w:type="dxa"/>
              <w:right w:w="150" w:type="dxa"/>
            </w:tcMar>
          </w:tcPr>
          <w:p w:rsidR="00DA659D" w:rsidRPr="00E14871" w:rsidRDefault="00A768B5" w:rsidP="00925809">
            <w:pPr>
              <w:pStyle w:val="af2"/>
              <w:spacing w:before="0" w:beforeAutospacing="0" w:after="0" w:afterAutospacing="0"/>
              <w:jc w:val="both"/>
            </w:pPr>
            <w:r>
              <w:t>-</w:t>
            </w:r>
          </w:p>
        </w:tc>
      </w:tr>
    </w:tbl>
    <w:p w:rsidR="006C1136" w:rsidRPr="00B97872" w:rsidRDefault="006C1136" w:rsidP="006C1136">
      <w:pPr>
        <w:tabs>
          <w:tab w:val="left" w:pos="3261"/>
          <w:tab w:val="left" w:pos="5387"/>
        </w:tabs>
        <w:rPr>
          <w:color w:val="FF0000"/>
          <w:highlight w:val="yellow"/>
        </w:rPr>
      </w:pPr>
    </w:p>
    <w:p w:rsidR="006C1136" w:rsidRPr="00B97872" w:rsidRDefault="006C1136" w:rsidP="006C1136">
      <w:pPr>
        <w:rPr>
          <w:color w:val="FF0000"/>
          <w:highlight w:val="yellow"/>
        </w:rPr>
        <w:sectPr w:rsidR="006C1136" w:rsidRPr="00B97872" w:rsidSect="006C1136">
          <w:headerReference w:type="default" r:id="rId12"/>
          <w:footerReference w:type="default" r:id="rId13"/>
          <w:headerReference w:type="first" r:id="rId14"/>
          <w:pgSz w:w="11906" w:h="16838" w:code="9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6C1136" w:rsidRPr="00B97872" w:rsidRDefault="006C1136" w:rsidP="006C1136">
      <w:pPr>
        <w:rPr>
          <w:color w:val="FF0000"/>
          <w:sz w:val="28"/>
          <w:szCs w:val="28"/>
          <w:highlight w:val="yellow"/>
        </w:rPr>
      </w:pPr>
    </w:p>
    <w:p w:rsidR="006C1136" w:rsidRPr="002A146C" w:rsidRDefault="006C1136" w:rsidP="006C1136">
      <w:pPr>
        <w:jc w:val="center"/>
        <w:rPr>
          <w:sz w:val="28"/>
          <w:szCs w:val="28"/>
        </w:rPr>
      </w:pPr>
      <w:r w:rsidRPr="002A146C">
        <w:rPr>
          <w:sz w:val="28"/>
          <w:szCs w:val="28"/>
        </w:rPr>
        <w:t>2. Показатели муниципальной программы</w:t>
      </w:r>
    </w:p>
    <w:p w:rsidR="006C1136" w:rsidRPr="002A146C" w:rsidRDefault="006C1136" w:rsidP="006C1136">
      <w:pPr>
        <w:jc w:val="center"/>
      </w:pPr>
    </w:p>
    <w:tbl>
      <w:tblPr>
        <w:tblW w:w="15686" w:type="dxa"/>
        <w:tblInd w:w="-27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1701"/>
        <w:gridCol w:w="992"/>
        <w:gridCol w:w="1219"/>
        <w:gridCol w:w="956"/>
        <w:gridCol w:w="1188"/>
        <w:gridCol w:w="748"/>
        <w:gridCol w:w="134"/>
        <w:gridCol w:w="672"/>
        <w:gridCol w:w="701"/>
        <w:gridCol w:w="701"/>
        <w:gridCol w:w="701"/>
        <w:gridCol w:w="918"/>
        <w:gridCol w:w="42"/>
        <w:gridCol w:w="929"/>
        <w:gridCol w:w="1175"/>
        <w:gridCol w:w="1131"/>
        <w:gridCol w:w="976"/>
        <w:gridCol w:w="50"/>
        <w:gridCol w:w="42"/>
      </w:tblGrid>
      <w:tr w:rsidR="00F42FE7" w:rsidRPr="002A146C" w:rsidTr="00F42FE7">
        <w:trPr>
          <w:gridAfter w:val="1"/>
          <w:wAfter w:w="42" w:type="dxa"/>
          <w:trHeight w:val="14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N</w:t>
            </w:r>
          </w:p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2A146C">
              <w:t>п</w:t>
            </w:r>
            <w:proofErr w:type="gramEnd"/>
            <w:r w:rsidRPr="002A146C">
              <w:t>/п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Уровень показателя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Признак возрастания/убывания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Единица измерения (по </w:t>
            </w:r>
            <w:hyperlink r:id="rId15" w:anchor="7D20K3" w:history="1">
              <w:r w:rsidRPr="002A146C">
                <w:rPr>
                  <w:rStyle w:val="af4"/>
                  <w:color w:val="auto"/>
                </w:rPr>
                <w:t>ОКЕИ</w:t>
              </w:r>
            </w:hyperlink>
            <w:r w:rsidRPr="002A146C">
              <w:t>)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Вид показателя</w:t>
            </w:r>
          </w:p>
        </w:tc>
        <w:tc>
          <w:tcPr>
            <w:tcW w:w="155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Базовое значение показателя</w:t>
            </w:r>
          </w:p>
        </w:tc>
        <w:tc>
          <w:tcPr>
            <w:tcW w:w="302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Значения показателей</w:t>
            </w:r>
          </w:p>
        </w:tc>
        <w:tc>
          <w:tcPr>
            <w:tcW w:w="97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Документ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2A146C">
              <w:t>Ответственный</w:t>
            </w:r>
            <w:proofErr w:type="gramEnd"/>
            <w:r w:rsidRPr="002A146C">
              <w:t xml:space="preserve"> за достижение показателя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Связь с показателями национальных целей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</w:t>
            </w: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36" w:rsidRPr="002A146C" w:rsidRDefault="006C1136" w:rsidP="00925809"/>
        </w:tc>
      </w:tr>
      <w:tr w:rsidR="00382E40" w:rsidRPr="002A146C" w:rsidTr="00F42FE7">
        <w:trPr>
          <w:gridAfter w:val="2"/>
          <w:wAfter w:w="92" w:type="dxa"/>
          <w:trHeight w:val="146"/>
        </w:trPr>
        <w:tc>
          <w:tcPr>
            <w:tcW w:w="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5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8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значение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2025 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2026 год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2027 год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2A146C">
              <w:rPr>
                <w:sz w:val="20"/>
                <w:szCs w:val="20"/>
              </w:rPr>
              <w:t>2030 год</w:t>
            </w:r>
          </w:p>
        </w:tc>
        <w:tc>
          <w:tcPr>
            <w:tcW w:w="971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113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  <w:tc>
          <w:tcPr>
            <w:tcW w:w="9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F42FE7">
            <w:pPr>
              <w:jc w:val="center"/>
            </w:pPr>
          </w:p>
        </w:tc>
      </w:tr>
      <w:tr w:rsidR="00382E40" w:rsidRPr="002A146C" w:rsidTr="00925809">
        <w:trPr>
          <w:trHeight w:val="146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55719" w:rsidRDefault="006C1136" w:rsidP="002951B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 xml:space="preserve">1. Цель муниципальной программы </w:t>
            </w:r>
          </w:p>
          <w:p w:rsidR="006C1136" w:rsidRPr="002A146C" w:rsidRDefault="006C1136" w:rsidP="002951B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2A146C">
              <w:t xml:space="preserve">« Снижение </w:t>
            </w:r>
            <w:r w:rsidR="002951BF" w:rsidRPr="002A146C">
              <w:t>численности населения, пострадавшего в чрезвычайных ситуациях</w:t>
            </w:r>
            <w:r w:rsidRPr="002A146C">
              <w:t xml:space="preserve"> </w:t>
            </w:r>
            <w:r w:rsidR="00DE235E" w:rsidRPr="002A146C">
              <w:t xml:space="preserve">в </w:t>
            </w:r>
            <w:r w:rsidRPr="002A146C">
              <w:t>2030 году на 4,9 процента к 2023 году»</w:t>
            </w:r>
          </w:p>
        </w:tc>
        <w:tc>
          <w:tcPr>
            <w:tcW w:w="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382E40" w:rsidRPr="002A146C" w:rsidTr="00C316C9">
        <w:trPr>
          <w:gridAfter w:val="1"/>
          <w:wAfter w:w="42" w:type="dxa"/>
          <w:trHeight w:val="128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1.1.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6226BC">
            <w:pPr>
              <w:autoSpaceDE w:val="0"/>
              <w:autoSpaceDN w:val="0"/>
              <w:adjustRightInd w:val="0"/>
              <w:jc w:val="center"/>
            </w:pPr>
            <w:r w:rsidRPr="002A146C">
              <w:rPr>
                <w:shd w:val="clear" w:color="auto" w:fill="FFFFFF"/>
              </w:rPr>
              <w:t xml:space="preserve">Количество пострадавших </w:t>
            </w:r>
            <w:r w:rsidR="006226BC" w:rsidRPr="002A146C">
              <w:t>при пожарах, чрезвычайных ситуациях и происшествиях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убывание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человек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ведомственный</w:t>
            </w: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A768B5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A768B5">
              <w:t>0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</w:t>
            </w:r>
            <w:r>
              <w:lastRenderedPageBreak/>
              <w:t>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A768B5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="002A146C" w:rsidRPr="00A768B5">
              <w:t>Администраци</w:t>
            </w:r>
            <w:r>
              <w:t>и</w:t>
            </w:r>
            <w:r w:rsidR="002A146C" w:rsidRPr="00A768B5">
              <w:t xml:space="preserve"> </w:t>
            </w:r>
            <w:r w:rsidR="00E15D94" w:rsidRPr="00A768B5">
              <w:t>Шолоховского</w:t>
            </w:r>
            <w:r w:rsidR="00E15D94">
              <w:t xml:space="preserve"> </w:t>
            </w:r>
            <w:r w:rsidR="002A146C"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C316C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C1136" w:rsidRPr="002A146C" w:rsidRDefault="006C1136" w:rsidP="003D294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A146C">
              <w:t>информационная система отсутствует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6C1136" w:rsidRPr="002A146C" w:rsidRDefault="006C1136" w:rsidP="00925809">
            <w:pPr>
              <w:rPr>
                <w:color w:val="FF0000"/>
              </w:rPr>
            </w:pPr>
          </w:p>
        </w:tc>
      </w:tr>
      <w:tr w:rsidR="00382E40" w:rsidRPr="008C75CB" w:rsidTr="009F4274">
        <w:trPr>
          <w:gridAfter w:val="1"/>
          <w:wAfter w:w="42" w:type="dxa"/>
          <w:trHeight w:val="922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F4274" w:rsidRPr="008C75CB" w:rsidRDefault="009F4274" w:rsidP="00355719">
            <w:pPr>
              <w:pStyle w:val="formattext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8C75CB">
              <w:lastRenderedPageBreak/>
              <w:t xml:space="preserve">2. Цель муниципальной программы «Повышение уровня пожарной безопасности путем обеспечения </w:t>
            </w:r>
            <w:r w:rsidR="00405591" w:rsidRPr="008C75CB">
              <w:t>населения</w:t>
            </w:r>
            <w:r w:rsidRPr="008C75CB">
              <w:t xml:space="preserve"> первичными средствами пожаротушения,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</w:t>
            </w:r>
            <w:r w:rsidR="00355719">
              <w:t>–</w:t>
            </w:r>
            <w:r w:rsidRPr="008C75CB">
              <w:t xml:space="preserve"> </w:t>
            </w:r>
            <w:r w:rsidR="00355719">
              <w:t>99,6</w:t>
            </w:r>
            <w:r w:rsidRPr="008C75CB">
              <w:t xml:space="preserve"> процентов от количества населения Белокалитвинского </w:t>
            </w:r>
            <w:r w:rsidR="00405591" w:rsidRPr="008C75CB">
              <w:t>городского поселения</w:t>
            </w:r>
            <w:r w:rsidRPr="008C75CB">
              <w:t>»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9F4274" w:rsidRPr="008C75CB" w:rsidRDefault="009F4274" w:rsidP="009F4274">
            <w:pPr>
              <w:jc w:val="center"/>
              <w:rPr>
                <w:color w:val="FF0000"/>
              </w:rPr>
            </w:pPr>
          </w:p>
        </w:tc>
      </w:tr>
      <w:tr w:rsidR="00A768B5" w:rsidRPr="00B97872" w:rsidTr="00D445FB">
        <w:trPr>
          <w:gridAfter w:val="1"/>
          <w:wAfter w:w="42" w:type="dxa"/>
          <w:trHeight w:val="146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2.1.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 xml:space="preserve">Доля населения </w:t>
            </w:r>
            <w:r>
              <w:t xml:space="preserve">Шолоховского </w:t>
            </w:r>
            <w:r w:rsidRPr="008C75CB">
              <w:t>городского поселения,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возрастание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процентов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ведомственный</w:t>
            </w:r>
          </w:p>
        </w:tc>
        <w:tc>
          <w:tcPr>
            <w:tcW w:w="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8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14D2A">
              <w:rPr>
                <w:sz w:val="20"/>
                <w:szCs w:val="20"/>
              </w:rPr>
              <w:t>99,6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14D2A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2A146C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768B5" w:rsidRPr="008C75CB" w:rsidRDefault="00A768B5" w:rsidP="00A768B5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C75CB">
              <w:t>информационная система отсутствует"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A768B5" w:rsidRPr="00B97872" w:rsidRDefault="00A768B5" w:rsidP="00A768B5">
            <w:pPr>
              <w:rPr>
                <w:color w:val="FF0000"/>
                <w:highlight w:val="yellow"/>
              </w:rPr>
            </w:pPr>
          </w:p>
        </w:tc>
      </w:tr>
      <w:tr w:rsidR="00382E40" w:rsidRPr="00B97872" w:rsidTr="00925809">
        <w:trPr>
          <w:gridAfter w:val="1"/>
          <w:wAfter w:w="42" w:type="dxa"/>
          <w:trHeight w:val="54"/>
        </w:trPr>
        <w:tc>
          <w:tcPr>
            <w:tcW w:w="15594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C1136" w:rsidRPr="0084432B" w:rsidRDefault="009F4274" w:rsidP="00E15D94">
            <w:pPr>
              <w:autoSpaceDE w:val="0"/>
              <w:autoSpaceDN w:val="0"/>
              <w:adjustRightInd w:val="0"/>
              <w:jc w:val="center"/>
            </w:pPr>
            <w:r w:rsidRPr="0084432B">
              <w:lastRenderedPageBreak/>
              <w:t>3</w:t>
            </w:r>
            <w:r w:rsidR="006C1136" w:rsidRPr="0084432B">
              <w:t>. Цель муниципальной программы «</w:t>
            </w:r>
            <w:r w:rsidRPr="0084432B">
              <w:t xml:space="preserve">Модернизация муниципальной системы оповещения населения </w:t>
            </w:r>
            <w:r w:rsidR="00E15D94">
              <w:t>Шолоховско</w:t>
            </w:r>
            <w:r w:rsidRPr="0084432B">
              <w:t xml:space="preserve">го </w:t>
            </w:r>
            <w:r w:rsidR="00EE70DB" w:rsidRPr="0084432B">
              <w:t>городского поселения</w:t>
            </w:r>
            <w:r w:rsidRPr="0084432B">
              <w:t xml:space="preserve"> - 100 процентов от оповещаемого населения действующей муниципальной системой оповещения, </w:t>
            </w:r>
            <w:r w:rsidR="00864B90">
              <w:t>99,0</w:t>
            </w:r>
            <w:r w:rsidRPr="0084432B">
              <w:t xml:space="preserve"> процентов от количества населения </w:t>
            </w:r>
            <w:r w:rsidR="00E15D94">
              <w:t>Шолоховского</w:t>
            </w:r>
            <w:r w:rsidRPr="0084432B">
              <w:t xml:space="preserve"> </w:t>
            </w:r>
            <w:r w:rsidR="00EE70DB" w:rsidRPr="0084432B">
              <w:t>городского поселения</w:t>
            </w:r>
            <w:r w:rsidRPr="0084432B">
              <w:t>»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6C1136" w:rsidRPr="00B97872" w:rsidRDefault="006C1136" w:rsidP="009F4274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A27F2D" w:rsidRPr="00B97872" w:rsidTr="007A3EC2">
        <w:trPr>
          <w:gridAfter w:val="1"/>
          <w:wAfter w:w="42" w:type="dxa"/>
          <w:cantSplit/>
          <w:trHeight w:val="1134"/>
        </w:trPr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3.1.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autoSpaceDE w:val="0"/>
              <w:autoSpaceDN w:val="0"/>
              <w:adjustRightInd w:val="0"/>
              <w:jc w:val="center"/>
              <w:rPr>
                <w:shd w:val="clear" w:color="auto" w:fill="FFFFFF"/>
              </w:rPr>
            </w:pPr>
            <w:r w:rsidRPr="0084432B">
              <w:t xml:space="preserve">Доля населения </w:t>
            </w:r>
            <w:r>
              <w:t xml:space="preserve">Шолоховского </w:t>
            </w:r>
            <w:r w:rsidRPr="0084432B">
              <w:t>городского поселения, охваченного автоматизированными техническими средствами оповещения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МП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возрастание</w:t>
            </w:r>
          </w:p>
        </w:tc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процентов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ведомственный</w:t>
            </w:r>
          </w:p>
        </w:tc>
        <w:tc>
          <w:tcPr>
            <w:tcW w:w="88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6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2023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940D0E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940D0E">
              <w:rPr>
                <w:sz w:val="20"/>
                <w:szCs w:val="20"/>
              </w:rPr>
              <w:t>98,3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98,5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98,7</w:t>
            </w:r>
          </w:p>
        </w:tc>
        <w:tc>
          <w:tcPr>
            <w:tcW w:w="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E4256A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E4256A">
              <w:rPr>
                <w:sz w:val="20"/>
                <w:szCs w:val="20"/>
              </w:rPr>
              <w:t>99,0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2A146C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отсутствует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84432B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4432B">
              <w:t>информационная система отсутствует"</w:t>
            </w:r>
          </w:p>
        </w:tc>
        <w:tc>
          <w:tcPr>
            <w:tcW w:w="50" w:type="dxa"/>
            <w:shd w:val="clear" w:color="auto" w:fill="auto"/>
            <w:vAlign w:val="bottom"/>
          </w:tcPr>
          <w:p w:rsidR="00A27F2D" w:rsidRPr="00B97872" w:rsidRDefault="00A27F2D" w:rsidP="00A27F2D">
            <w:pPr>
              <w:rPr>
                <w:color w:val="FF0000"/>
                <w:highlight w:val="yellow"/>
              </w:rPr>
            </w:pPr>
          </w:p>
        </w:tc>
      </w:tr>
    </w:tbl>
    <w:p w:rsidR="006C1136" w:rsidRPr="00B97872" w:rsidRDefault="006C1136" w:rsidP="006C113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FF0000"/>
          <w:highlight w:val="yellow"/>
        </w:rPr>
      </w:pPr>
    </w:p>
    <w:p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Примечание.</w:t>
      </w:r>
    </w:p>
    <w:p w:rsidR="006C1136" w:rsidRPr="00541A95" w:rsidRDefault="006C1136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541A95">
        <w:t>Используемые сокращения:</w:t>
      </w:r>
    </w:p>
    <w:p w:rsidR="006C1136" w:rsidRPr="00541A95" w:rsidRDefault="00A27F2D" w:rsidP="00B1117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>
        <w:t>МП</w:t>
      </w:r>
      <w:r w:rsidR="006C1136" w:rsidRPr="00541A95">
        <w:t xml:space="preserve"> </w:t>
      </w:r>
      <w:r>
        <w:t>–</w:t>
      </w:r>
      <w:r w:rsidR="006C1136" w:rsidRPr="00541A95">
        <w:t xml:space="preserve"> </w:t>
      </w:r>
      <w:r>
        <w:t>муниципальная программа</w:t>
      </w:r>
      <w:r w:rsidR="006C1136" w:rsidRPr="00541A95">
        <w:t xml:space="preserve">; </w:t>
      </w:r>
    </w:p>
    <w:p w:rsidR="006C1136" w:rsidRPr="00A27F2D" w:rsidRDefault="0041727E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6" w:anchor="7D20K3" w:history="1">
        <w:r w:rsidR="006C1136" w:rsidRPr="00541A95">
          <w:rPr>
            <w:rStyle w:val="af4"/>
            <w:color w:val="auto"/>
          </w:rPr>
          <w:t>ОКЕИ</w:t>
        </w:r>
      </w:hyperlink>
      <w:r w:rsidR="006C1136" w:rsidRPr="00541A95">
        <w:t> </w:t>
      </w:r>
      <w:r w:rsidR="00A27F2D">
        <w:t>–</w:t>
      </w:r>
      <w:r w:rsidR="006C1136" w:rsidRPr="00541A95">
        <w:t> </w:t>
      </w:r>
      <w:hyperlink r:id="rId17" w:anchor="7D20K3" w:history="1">
        <w:r w:rsidR="006C1136" w:rsidRPr="00A27F2D">
          <w:rPr>
            <w:rStyle w:val="af4"/>
            <w:color w:val="auto"/>
            <w:u w:val="none"/>
          </w:rPr>
          <w:t>Общероссийский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классификатор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единиц</w:t>
        </w:r>
        <w:r w:rsidR="00A27F2D" w:rsidRPr="00A27F2D">
          <w:rPr>
            <w:rStyle w:val="af4"/>
            <w:color w:val="auto"/>
            <w:u w:val="none"/>
          </w:rPr>
          <w:t xml:space="preserve"> </w:t>
        </w:r>
        <w:r w:rsidR="006C1136" w:rsidRPr="00A27F2D">
          <w:rPr>
            <w:rStyle w:val="af4"/>
            <w:color w:val="auto"/>
            <w:u w:val="none"/>
          </w:rPr>
          <w:t>измерения</w:t>
        </w:r>
      </w:hyperlink>
      <w:r w:rsidR="006C1136" w:rsidRPr="00A27F2D">
        <w:t>;</w:t>
      </w:r>
    </w:p>
    <w:p w:rsidR="00A27F2D" w:rsidRDefault="00A27F2D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</w:p>
    <w:p w:rsidR="00A27F2D" w:rsidRPr="00A27F2D" w:rsidRDefault="00A27F2D" w:rsidP="00A27F2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sectPr w:rsidR="00A27F2D" w:rsidRPr="00A27F2D" w:rsidSect="009F4274">
          <w:pgSz w:w="16838" w:h="11906" w:orient="landscape"/>
          <w:pgMar w:top="567" w:right="709" w:bottom="1134" w:left="851" w:header="709" w:footer="709" w:gutter="0"/>
          <w:cols w:space="708"/>
          <w:titlePg/>
          <w:docGrid w:linePitch="381"/>
        </w:sectPr>
      </w:pPr>
    </w:p>
    <w:p w:rsidR="00A2428C" w:rsidRPr="00541A95" w:rsidRDefault="00A2428C" w:rsidP="00A2428C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структурных элементов муниципальной программы</w:t>
      </w:r>
      <w:r w:rsidRPr="00541A95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"/>
        <w:gridCol w:w="2791"/>
        <w:gridCol w:w="3051"/>
        <w:gridCol w:w="3003"/>
      </w:tblGrid>
      <w:tr w:rsidR="009767F3" w:rsidRPr="00541A95" w:rsidTr="00267377">
        <w:trPr>
          <w:trHeight w:val="15"/>
        </w:trPr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541A95" w:rsidRDefault="00A2428C" w:rsidP="00925809">
            <w:pPr>
              <w:rPr>
                <w:sz w:val="28"/>
                <w:szCs w:val="28"/>
              </w:rPr>
            </w:pPr>
          </w:p>
        </w:tc>
      </w:tr>
      <w:tr w:rsidR="009767F3" w:rsidRPr="00541A95" w:rsidTr="009767F3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N</w:t>
            </w:r>
          </w:p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541A95">
              <w:t>п</w:t>
            </w:r>
            <w:proofErr w:type="gramEnd"/>
            <w:r w:rsidRPr="00541A95">
              <w:t>/п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Задача структурного элемента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9767F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Связь с показателями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6C2CC8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>. Комплексы процессных мероприятий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6C2CC8" w:rsidP="006C2CC8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1</w:t>
            </w:r>
            <w:r w:rsidR="00A2428C" w:rsidRPr="00541A95">
              <w:t xml:space="preserve">.1. Комплекс процессных мероприятий </w:t>
            </w:r>
            <w:r w:rsidR="00A2428C" w:rsidRPr="00541A95">
              <w:rPr>
                <w:bCs/>
              </w:rPr>
              <w:t>«</w:t>
            </w:r>
            <w:r w:rsidRPr="00541A95">
              <w:t>Пожарная безопасность</w:t>
            </w:r>
            <w:r w:rsidR="00A2428C" w:rsidRPr="00541A95">
              <w:t xml:space="preserve">» 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A2428C" w:rsidP="00925809">
            <w:pPr>
              <w:spacing w:line="216" w:lineRule="auto"/>
              <w:jc w:val="both"/>
            </w:pPr>
            <w:r w:rsidRPr="00541A95">
              <w:t xml:space="preserve">Ответственный за реализацию: </w:t>
            </w:r>
            <w:r w:rsidR="00A27F2D">
              <w:t xml:space="preserve">сектор по земельным и имущественным отношениям </w:t>
            </w:r>
            <w:r w:rsidR="00076067" w:rsidRPr="00541A95">
              <w:t>Администрация</w:t>
            </w:r>
            <w:r w:rsidR="00E15D94">
              <w:t xml:space="preserve"> Шолоховского</w:t>
            </w:r>
            <w:r w:rsidR="00076067" w:rsidRPr="00541A95">
              <w:t xml:space="preserve"> городского поселения</w:t>
            </w:r>
          </w:p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>Срок реализации: 2025 - 2030 годы</w:t>
            </w:r>
          </w:p>
        </w:tc>
      </w:tr>
      <w:tr w:rsidR="004E4979" w:rsidRPr="00541A95" w:rsidTr="007D4C7F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4E4979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1.1.1.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51795B" w:rsidP="004E497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795B">
              <w:t xml:space="preserve">Выполнены мероприятия по обеспечению пожарной безопасности 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</w:p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обеспечение защиты населения от пожаров природного и техногенного характера</w:t>
            </w:r>
          </w:p>
          <w:p w:rsidR="004E4979" w:rsidRPr="00541A95" w:rsidRDefault="004E4979" w:rsidP="007D4C7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4979" w:rsidRPr="00541A95" w:rsidRDefault="003C6C75" w:rsidP="00F44D4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3C6C75">
              <w:t>количество пострадавших при пожарах, чрезвычайных ситуациях и происшествиях</w:t>
            </w:r>
            <w:r w:rsidR="004E4979" w:rsidRPr="00541A95">
              <w:t>;</w:t>
            </w:r>
          </w:p>
          <w:p w:rsidR="004E4979" w:rsidRPr="00541A95" w:rsidRDefault="004E4979" w:rsidP="008436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 xml:space="preserve">доля населения </w:t>
            </w:r>
            <w:r w:rsidR="00843694">
              <w:t xml:space="preserve">Шолоховского </w:t>
            </w:r>
            <w:r w:rsidR="00F44D40" w:rsidRPr="00541A95">
              <w:t>городского поселения</w:t>
            </w:r>
            <w:r w:rsidRPr="00541A95">
              <w:t>,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вызова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41A95" w:rsidRPr="00541A95" w:rsidRDefault="000B348D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 xml:space="preserve">.2. Комплекс процессных мероприятий </w:t>
            </w:r>
          </w:p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«Защита населения от чрезвычайных ситуаций»</w:t>
            </w:r>
          </w:p>
        </w:tc>
      </w:tr>
      <w:tr w:rsidR="00382E40" w:rsidRPr="00541A95" w:rsidTr="00267377"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541A95" w:rsidRDefault="00A2428C" w:rsidP="00925809">
            <w:pPr>
              <w:pStyle w:val="formattext"/>
              <w:spacing w:before="0" w:beforeAutospacing="0" w:after="0" w:afterAutospacing="0"/>
              <w:textAlignment w:val="baseline"/>
            </w:pPr>
            <w:r w:rsidRPr="00541A95">
              <w:t xml:space="preserve">Ответственный за реализацию: </w:t>
            </w:r>
            <w:r w:rsidR="00A27F2D" w:rsidRPr="00A27F2D">
              <w:t>сектор по земельным и имущественным отношениям Администрация Шолоховского городского поселения</w:t>
            </w:r>
          </w:p>
        </w:tc>
      </w:tr>
      <w:tr w:rsidR="00382E40" w:rsidRPr="00541A95" w:rsidTr="00E8122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E81224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1</w:t>
            </w:r>
            <w:r w:rsidR="00A2428C" w:rsidRPr="00541A95">
              <w:t>.2.1.</w:t>
            </w:r>
          </w:p>
        </w:tc>
        <w:tc>
          <w:tcPr>
            <w:tcW w:w="27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Выполнены мероприятия по защите населения от чрезвычайных ситуаций природного и техногенного характера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541A95" w:rsidRDefault="00A2428C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41A95">
              <w:t>предупреждение, снижение рисков возникновения чрезвычайных ситуаций и масштабов их последствий;</w:t>
            </w:r>
          </w:p>
          <w:p w:rsidR="00A2428C" w:rsidRPr="00541A95" w:rsidRDefault="00A2428C" w:rsidP="008C00F7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541A95">
              <w:t>повышение уровня защиты населения от чрезвычайных ситуаций природного и техногенного характера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Default="003C6C75" w:rsidP="00E8122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</w:t>
            </w:r>
            <w:r w:rsidRPr="003C6C75">
              <w:t>оличество пострадавших при пожарах, чрезвычайных ситуациях и происшествиях</w:t>
            </w:r>
            <w:r w:rsidR="006642F1">
              <w:t>;</w:t>
            </w:r>
          </w:p>
          <w:p w:rsidR="006642F1" w:rsidRPr="00541A95" w:rsidRDefault="006642F1" w:rsidP="00E15D9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6642F1">
              <w:t xml:space="preserve">доля населения </w:t>
            </w:r>
            <w:r w:rsidR="00E15D94">
              <w:t>Шолоховского</w:t>
            </w:r>
            <w:r w:rsidRPr="006642F1">
              <w:t xml:space="preserve"> городского поселения, охваченного автоматизированными техническими средствами оповещения</w:t>
            </w:r>
          </w:p>
        </w:tc>
      </w:tr>
    </w:tbl>
    <w:p w:rsidR="00A2428C" w:rsidRPr="00541A95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Pr="000F02DD" w:rsidRDefault="000F02DD" w:rsidP="000F02DD"/>
    <w:p w:rsidR="000F02DD" w:rsidRDefault="000F02DD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0F02DD" w:rsidRPr="000F02DD" w:rsidRDefault="000F02DD" w:rsidP="000F02DD"/>
    <w:p w:rsidR="00A2428C" w:rsidRPr="003D1220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3D1220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муниципальной программы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3744"/>
        <w:gridCol w:w="1348"/>
        <w:gridCol w:w="1348"/>
        <w:gridCol w:w="1318"/>
        <w:gridCol w:w="1348"/>
      </w:tblGrid>
      <w:tr w:rsidR="003D1220" w:rsidRPr="003D1220" w:rsidTr="00B31287">
        <w:trPr>
          <w:trHeight w:val="1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3D1220" w:rsidRDefault="00A2428C" w:rsidP="00925809">
            <w:pPr>
              <w:rPr>
                <w:sz w:val="28"/>
                <w:szCs w:val="28"/>
              </w:rPr>
            </w:pPr>
          </w:p>
        </w:tc>
      </w:tr>
      <w:tr w:rsidR="003D1220" w:rsidRPr="003D1220" w:rsidTr="00B3128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N</w:t>
            </w:r>
          </w:p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F02DD">
              <w:t>п</w:t>
            </w:r>
            <w:proofErr w:type="gramEnd"/>
            <w:r w:rsidRPr="000F02DD">
              <w:t>/п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53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7D24C7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Объем расходов по годам реализации</w:t>
            </w:r>
          </w:p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 xml:space="preserve"> (тыс. рублей)</w:t>
            </w:r>
          </w:p>
        </w:tc>
      </w:tr>
      <w:tr w:rsidR="003D1220" w:rsidRPr="003D1220" w:rsidTr="00B31287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jc w:val="center"/>
            </w:pPr>
          </w:p>
        </w:tc>
        <w:tc>
          <w:tcPr>
            <w:tcW w:w="374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jc w:val="center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2025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2026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2027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Всего</w:t>
            </w:r>
          </w:p>
        </w:tc>
      </w:tr>
      <w:tr w:rsidR="003D1220" w:rsidRPr="003D1220" w:rsidTr="00B3128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1.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7D24C7">
            <w:pPr>
              <w:jc w:val="both"/>
              <w:rPr>
                <w:bCs/>
              </w:rPr>
            </w:pPr>
            <w:r w:rsidRPr="000F02DD">
              <w:t xml:space="preserve">Муниципальная программа </w:t>
            </w:r>
            <w:r w:rsidR="00E15D94">
              <w:t>Шолоховского</w:t>
            </w:r>
            <w:r w:rsidRPr="000F02DD">
              <w:t xml:space="preserve"> </w:t>
            </w:r>
            <w:r w:rsidR="00B31287" w:rsidRPr="000F02DD">
              <w:t>городского поселения</w:t>
            </w:r>
            <w:r w:rsidRPr="000F02DD">
              <w:t xml:space="preserve"> </w:t>
            </w:r>
            <w:r w:rsidRPr="000F02DD">
              <w:rPr>
                <w:bCs/>
              </w:rPr>
              <w:t>«Защита населения и территории от чрезвычайных ситуаций, обеспечение пожарной безопасности»</w:t>
            </w:r>
          </w:p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843694" w:rsidP="00B3128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928,3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843694" w:rsidP="00B31287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7F2D" w:rsidP="00B31287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7F2D" w:rsidP="00B31287">
            <w:pPr>
              <w:jc w:val="center"/>
            </w:pPr>
            <w:r>
              <w:t>2645,7</w:t>
            </w:r>
          </w:p>
        </w:tc>
      </w:tr>
      <w:tr w:rsidR="00A27F2D" w:rsidRPr="003D1220" w:rsidTr="000B67A8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 xml:space="preserve">местный бюджет 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928,3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2645,7</w:t>
            </w:r>
          </w:p>
        </w:tc>
      </w:tr>
      <w:tr w:rsidR="003D1220" w:rsidRPr="003D1220" w:rsidTr="000B67A8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внебюджетные источники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ind w:right="-81"/>
              <w:jc w:val="center"/>
              <w:rPr>
                <w:bCs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428C" w:rsidRPr="000F02DD" w:rsidRDefault="00A2428C" w:rsidP="000B67A8">
            <w:pPr>
              <w:jc w:val="center"/>
              <w:rPr>
                <w:bCs/>
              </w:rPr>
            </w:pPr>
          </w:p>
        </w:tc>
      </w:tr>
      <w:tr w:rsidR="00A27F2D" w:rsidRPr="003D1220" w:rsidTr="0046599C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2.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>
              <w:t>Комплекс процессных мероприятий</w:t>
            </w:r>
            <w:r w:rsidR="00A27F2D" w:rsidRPr="000F02DD">
              <w:t xml:space="preserve"> "Пожарная безопасность" 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</w:tr>
      <w:tr w:rsidR="00A27F2D" w:rsidRPr="00B97872" w:rsidTr="0046599C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местный бюджет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0,0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69,0</w:t>
            </w:r>
          </w:p>
        </w:tc>
      </w:tr>
      <w:tr w:rsidR="00382E40" w:rsidRPr="00B97872" w:rsidTr="00B31287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внебюджетные источники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  <w:tr w:rsidR="00843694" w:rsidRPr="00B97872" w:rsidTr="009F302C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843694" w:rsidP="009F302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F02DD">
              <w:t>3.</w:t>
            </w:r>
          </w:p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43694" w:rsidRPr="000F02DD" w:rsidRDefault="0043651B" w:rsidP="0043651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>
              <w:t>Комплекс процессных мероприятий</w:t>
            </w:r>
            <w:r w:rsidR="00843694" w:rsidRPr="000F02DD">
              <w:t xml:space="preserve"> «Защита населения от чрезвычайных ситуаций» (всего), в том числе: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843694" w:rsidP="005E7148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43694" w:rsidRPr="000F02DD" w:rsidRDefault="00A27F2D" w:rsidP="005E7148">
            <w:pPr>
              <w:jc w:val="center"/>
            </w:pPr>
            <w:r>
              <w:t>2576,1</w:t>
            </w:r>
          </w:p>
        </w:tc>
      </w:tr>
      <w:tr w:rsidR="00A27F2D" w:rsidRPr="00B97872" w:rsidTr="009F302C">
        <w:tc>
          <w:tcPr>
            <w:tcW w:w="6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F02DD">
              <w:t>местный бюджет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858,7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A27F2D" w:rsidRPr="000F02DD" w:rsidRDefault="00A27F2D" w:rsidP="00A27F2D">
            <w:pPr>
              <w:jc w:val="center"/>
            </w:pPr>
            <w:r>
              <w:t>2576,1</w:t>
            </w:r>
          </w:p>
        </w:tc>
      </w:tr>
      <w:tr w:rsidR="00382E40" w:rsidRPr="00B97872" w:rsidTr="003F2199">
        <w:tc>
          <w:tcPr>
            <w:tcW w:w="67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3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7D24C7">
            <w:pPr>
              <w:pStyle w:val="Default"/>
              <w:jc w:val="both"/>
              <w:rPr>
                <w:color w:val="auto"/>
              </w:rPr>
            </w:pPr>
            <w:r w:rsidRPr="000F02DD">
              <w:rPr>
                <w:color w:val="auto"/>
              </w:rPr>
              <w:t xml:space="preserve">внебюджетные источники 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/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428C" w:rsidRPr="000F02DD" w:rsidRDefault="00A2428C" w:rsidP="009258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</w:tr>
    </w:tbl>
    <w:p w:rsidR="00314C87" w:rsidRPr="00B97872" w:rsidRDefault="00314C87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FF0000"/>
          <w:sz w:val="28"/>
          <w:szCs w:val="28"/>
          <w:highlight w:val="yellow"/>
        </w:rPr>
      </w:pPr>
    </w:p>
    <w:p w:rsidR="001373C6" w:rsidRPr="00B97872" w:rsidRDefault="001373C6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  <w:highlight w:val="yellow"/>
        </w:rPr>
      </w:pPr>
    </w:p>
    <w:p w:rsidR="00A2428C" w:rsidRPr="00021420" w:rsidRDefault="00A2428C" w:rsidP="00A2428C">
      <w:pPr>
        <w:pStyle w:val="3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color w:val="auto"/>
          <w:sz w:val="28"/>
          <w:szCs w:val="28"/>
        </w:rPr>
        <w:t xml:space="preserve">III. </w:t>
      </w:r>
      <w:r w:rsidR="001056E0" w:rsidRPr="00021420">
        <w:rPr>
          <w:rFonts w:ascii="Times New Roman" w:hAnsi="Times New Roman"/>
          <w:b w:val="0"/>
          <w:color w:val="auto"/>
          <w:sz w:val="28"/>
          <w:szCs w:val="28"/>
        </w:rPr>
        <w:t>Паспорт комплекса процессных мероприятий «Пожарная безопасность»</w:t>
      </w:r>
    </w:p>
    <w:p w:rsidR="008B1DCC" w:rsidRPr="00021420" w:rsidRDefault="008B1DC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A2428C" w:rsidRPr="00021420" w:rsidRDefault="00A2428C" w:rsidP="00A2428C">
      <w:pPr>
        <w:pStyle w:val="4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t>1. Основные положения</w:t>
      </w:r>
      <w:r w:rsidRPr="00021420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"/>
        <w:gridCol w:w="3696"/>
        <w:gridCol w:w="392"/>
        <w:gridCol w:w="4620"/>
      </w:tblGrid>
      <w:tr w:rsidR="00382E40" w:rsidRPr="00021420" w:rsidTr="008F21FF">
        <w:trPr>
          <w:trHeight w:val="15"/>
        </w:trPr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428C" w:rsidRPr="00021420" w:rsidRDefault="00A2428C" w:rsidP="00925809">
            <w:pPr>
              <w:rPr>
                <w:color w:val="FF0000"/>
                <w:sz w:val="28"/>
                <w:szCs w:val="28"/>
              </w:rPr>
            </w:pPr>
          </w:p>
        </w:tc>
      </w:tr>
      <w:tr w:rsidR="008F21FF" w:rsidRPr="00021420" w:rsidTr="001D18A2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1.1.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>Ответственный за разработку и реализацию комплекса процессных мероприятий "Пожарная безопасность" (далее также в настоящем разделе - комплекс процессных мероприятий)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-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00C89" w:rsidRPr="00400C89" w:rsidRDefault="00904EC7" w:rsidP="00400C89">
            <w:pPr>
              <w:pStyle w:val="af2"/>
            </w:pPr>
            <w:r>
              <w:t>С</w:t>
            </w:r>
            <w:r w:rsidR="00400C89"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F21FF" w:rsidRPr="000B6677" w:rsidRDefault="008F21FF" w:rsidP="001D18A2">
            <w:pPr>
              <w:pStyle w:val="af2"/>
              <w:spacing w:before="0" w:beforeAutospacing="0" w:after="0" w:afterAutospacing="0"/>
              <w:jc w:val="both"/>
            </w:pPr>
          </w:p>
        </w:tc>
      </w:tr>
      <w:tr w:rsidR="008F21FF" w:rsidRPr="00021420" w:rsidTr="001D18A2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1.2.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6B5EB1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 xml:space="preserve">Связь с муниципальной программой </w:t>
            </w:r>
            <w:r w:rsidR="006B5EB1">
              <w:t xml:space="preserve">Шолоховского </w:t>
            </w:r>
            <w:r w:rsidR="001D18A2" w:rsidRPr="000B6677">
              <w:t>городского поселения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1D18A2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-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F21FF" w:rsidRPr="000B6677" w:rsidRDefault="008F21FF" w:rsidP="006B5EB1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B6677">
              <w:t xml:space="preserve">муниципальная программа </w:t>
            </w:r>
            <w:r w:rsidR="006B5EB1">
              <w:t>Шолох</w:t>
            </w:r>
            <w:r w:rsidR="00904EC7">
              <w:t>о</w:t>
            </w:r>
            <w:r w:rsidR="006B5EB1">
              <w:t>вского</w:t>
            </w:r>
            <w:r w:rsidRPr="000B6677">
              <w:t xml:space="preserve"> </w:t>
            </w:r>
            <w:r w:rsidR="001D18A2" w:rsidRPr="000B6677">
              <w:t>городского поселения</w:t>
            </w:r>
            <w:r w:rsidRPr="000B6677">
              <w:t xml:space="preserve"> «Защита населения и территории от чрезвычайных ситуаций, обеспечение пожарной безопасности»</w:t>
            </w:r>
          </w:p>
        </w:tc>
      </w:tr>
    </w:tbl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8B1DCC" w:rsidRPr="00B97872" w:rsidRDefault="008B1DCC" w:rsidP="008B1DCC">
      <w:pPr>
        <w:jc w:val="center"/>
        <w:rPr>
          <w:color w:val="FF0000"/>
          <w:highlight w:val="yellow"/>
        </w:rPr>
        <w:sectPr w:rsidR="008B1DCC" w:rsidRPr="00B97872" w:rsidSect="006C1136">
          <w:pgSz w:w="11906" w:h="16838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8A401A" w:rsidRPr="00736023" w:rsidRDefault="008A401A" w:rsidP="008A401A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2. Показатели комплекса процессных мероприятий</w:t>
      </w:r>
      <w:r w:rsidRPr="00736023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8"/>
        <w:gridCol w:w="2044"/>
        <w:gridCol w:w="992"/>
        <w:gridCol w:w="1134"/>
        <w:gridCol w:w="992"/>
        <w:gridCol w:w="1134"/>
        <w:gridCol w:w="559"/>
        <w:gridCol w:w="150"/>
        <w:gridCol w:w="851"/>
        <w:gridCol w:w="153"/>
        <w:gridCol w:w="555"/>
        <w:gridCol w:w="22"/>
        <w:gridCol w:w="577"/>
        <w:gridCol w:w="110"/>
        <w:gridCol w:w="709"/>
        <w:gridCol w:w="709"/>
        <w:gridCol w:w="850"/>
        <w:gridCol w:w="992"/>
        <w:gridCol w:w="851"/>
        <w:gridCol w:w="990"/>
      </w:tblGrid>
      <w:tr w:rsidR="008A401A" w:rsidRPr="00736023" w:rsidTr="00091F22">
        <w:trPr>
          <w:trHeight w:val="15"/>
        </w:trPr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15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8A401A" w:rsidRPr="00736023" w:rsidRDefault="008A401A" w:rsidP="000A09F2">
            <w:pPr>
              <w:rPr>
                <w:color w:val="FF0000"/>
              </w:rPr>
            </w:pPr>
          </w:p>
        </w:tc>
      </w:tr>
      <w:tr w:rsidR="008A401A" w:rsidRPr="00736023" w:rsidTr="00091F22"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N</w:t>
            </w:r>
          </w:p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B6677">
              <w:t>п</w:t>
            </w:r>
            <w:proofErr w:type="gramEnd"/>
            <w:r w:rsidRPr="000B6677">
              <w:t>/п</w:t>
            </w:r>
          </w:p>
        </w:tc>
        <w:tc>
          <w:tcPr>
            <w:tcW w:w="20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Уровень показателя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Признак возрастания/убывания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Единица измерения (по </w:t>
            </w:r>
            <w:hyperlink r:id="rId18" w:anchor="7D20K3" w:history="1">
              <w:r w:rsidRPr="000B667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0B6677"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Вид показателя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Базовое значение показателя</w:t>
            </w:r>
          </w:p>
        </w:tc>
        <w:tc>
          <w:tcPr>
            <w:tcW w:w="283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Значения показателей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Документ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0B6677">
              <w:t>Ответственный</w:t>
            </w:r>
            <w:proofErr w:type="gramEnd"/>
            <w:r w:rsidRPr="000B6677">
              <w:t xml:space="preserve"> за достижение показателя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Связь с показателями национальных целей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Информационная система</w:t>
            </w:r>
          </w:p>
        </w:tc>
      </w:tr>
      <w:tr w:rsidR="008A401A" w:rsidRPr="00736023" w:rsidTr="00091F22">
        <w:tc>
          <w:tcPr>
            <w:tcW w:w="50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204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год</w:t>
            </w: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2025 год</w:t>
            </w: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2026 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2027 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51508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</w:t>
            </w:r>
          </w:p>
          <w:p w:rsidR="00551508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 xml:space="preserve">30 </w:t>
            </w:r>
            <w:proofErr w:type="spellStart"/>
            <w:r w:rsidRPr="00597478">
              <w:rPr>
                <w:sz w:val="20"/>
                <w:szCs w:val="20"/>
              </w:rPr>
              <w:t>го</w:t>
            </w:r>
            <w:proofErr w:type="spellEnd"/>
          </w:p>
          <w:p w:rsidR="008A401A" w:rsidRPr="00597478" w:rsidRDefault="008A401A" w:rsidP="008A401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д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  <w:tc>
          <w:tcPr>
            <w:tcW w:w="99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A401A" w:rsidRPr="000B6677" w:rsidRDefault="008A401A" w:rsidP="008A401A">
            <w:pPr>
              <w:jc w:val="center"/>
            </w:pPr>
          </w:p>
        </w:tc>
      </w:tr>
      <w:tr w:rsidR="008A401A" w:rsidRPr="00736023" w:rsidTr="000A09F2">
        <w:tc>
          <w:tcPr>
            <w:tcW w:w="14882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A401A" w:rsidRPr="000B6677" w:rsidRDefault="008A401A" w:rsidP="000A09F2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0B6677">
              <w:t>1. Задача комплекса процессных мероприятий "Выполнены мероприятия по обеспечению пожарной безопасности"</w:t>
            </w:r>
          </w:p>
        </w:tc>
      </w:tr>
      <w:tr w:rsidR="00B22BD0" w:rsidRPr="00B97872" w:rsidTr="0043651B"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ind w:left="-7" w:hanging="142"/>
              <w:jc w:val="center"/>
              <w:textAlignment w:val="baseline"/>
            </w:pPr>
            <w:r w:rsidRPr="000B6677">
              <w:t>1.1</w:t>
            </w:r>
          </w:p>
        </w:tc>
        <w:tc>
          <w:tcPr>
            <w:tcW w:w="2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 xml:space="preserve">Доля населения </w:t>
            </w:r>
            <w:r>
              <w:t xml:space="preserve">Шолоховского </w:t>
            </w:r>
            <w:r w:rsidRPr="000B6677">
              <w:t xml:space="preserve">городского поселения обеспеченного противопожарным прикрытием в соответствии с установленными временными нормативами прибытия первого подразделения пожарной охраны к месту </w:t>
            </w:r>
            <w:r w:rsidRPr="000B6677">
              <w:lastRenderedPageBreak/>
              <w:t>вызова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КПМ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возрастание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проценты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ведомственный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2023</w:t>
            </w: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091F22">
              <w:rPr>
                <w:sz w:val="20"/>
                <w:szCs w:val="20"/>
              </w:rPr>
              <w:t>99,6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91F22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2A146C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Стратегия социально-экономического развития Шолоховского горо</w:t>
            </w:r>
            <w:r>
              <w:lastRenderedPageBreak/>
              <w:t>дского поселения Белокалитвинского района до 2030 года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2A146C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</w:t>
            </w:r>
            <w:r w:rsidRPr="002A146C">
              <w:lastRenderedPageBreak/>
              <w:t>кого поселения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lastRenderedPageBreak/>
              <w:t>отсутствует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22BD0" w:rsidRPr="000B6677" w:rsidRDefault="00B22BD0" w:rsidP="00B22BD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B6677">
              <w:t>информационная система отсутствует</w:t>
            </w:r>
          </w:p>
        </w:tc>
      </w:tr>
    </w:tbl>
    <w:p w:rsidR="008A401A" w:rsidRPr="00B97872" w:rsidRDefault="008A401A" w:rsidP="008A401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B6677">
        <w:t xml:space="preserve">Примечание.          </w:t>
      </w: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>Используемые сокращения:</w:t>
      </w:r>
    </w:p>
    <w:p w:rsidR="008A401A" w:rsidRPr="000B6677" w:rsidRDefault="008A401A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0B6677">
        <w:t xml:space="preserve">ОМСУ - показатели для оценки эффективности деятельности органов местного самоуправления; </w:t>
      </w:r>
    </w:p>
    <w:p w:rsidR="008A401A" w:rsidRPr="000B6677" w:rsidRDefault="0041727E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hyperlink r:id="rId19" w:anchor="7D20K3" w:history="1">
        <w:r w:rsidR="008A401A" w:rsidRPr="000B6677">
          <w:rPr>
            <w:rStyle w:val="af4"/>
            <w:color w:val="auto"/>
            <w:u w:val="none"/>
          </w:rPr>
          <w:t>ОКЕИ</w:t>
        </w:r>
      </w:hyperlink>
      <w:r w:rsidR="008A401A" w:rsidRPr="000B6677">
        <w:t> - </w:t>
      </w:r>
      <w:hyperlink r:id="rId20" w:anchor="7D20K3" w:history="1">
        <w:r w:rsidR="008A401A" w:rsidRPr="000B667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8A401A" w:rsidRPr="000B6677">
        <w:t>;</w:t>
      </w: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A09F2" w:rsidRPr="00B97872" w:rsidRDefault="000A09F2" w:rsidP="008A401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  <w:highlight w:val="yellow"/>
        </w:rPr>
      </w:pPr>
    </w:p>
    <w:p w:rsidR="000D63ED" w:rsidRPr="00B97872" w:rsidRDefault="000D63ED">
      <w:pPr>
        <w:rPr>
          <w:sz w:val="28"/>
          <w:szCs w:val="28"/>
          <w:highlight w:val="yellow"/>
        </w:rPr>
        <w:sectPr w:rsidR="000D63ED" w:rsidRPr="00B97872" w:rsidSect="008B1DCC">
          <w:pgSz w:w="16838" w:h="11906" w:orient="landscape"/>
          <w:pgMar w:top="567" w:right="709" w:bottom="1134" w:left="1134" w:header="709" w:footer="709" w:gutter="0"/>
          <w:cols w:space="708"/>
          <w:titlePg/>
          <w:docGrid w:linePitch="381"/>
        </w:sectPr>
      </w:pPr>
    </w:p>
    <w:p w:rsidR="0058318F" w:rsidRPr="00FF0AB6" w:rsidRDefault="0058318F" w:rsidP="0058318F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F0AB6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  <w:r w:rsidRPr="00FF0AB6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20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0"/>
        <w:gridCol w:w="2072"/>
        <w:gridCol w:w="1276"/>
        <w:gridCol w:w="1417"/>
        <w:gridCol w:w="992"/>
        <w:gridCol w:w="851"/>
        <w:gridCol w:w="832"/>
        <w:gridCol w:w="720"/>
        <w:gridCol w:w="158"/>
        <w:gridCol w:w="20"/>
        <w:gridCol w:w="84"/>
        <w:gridCol w:w="458"/>
        <w:gridCol w:w="400"/>
        <w:gridCol w:w="440"/>
      </w:tblGrid>
      <w:tr w:rsidR="0058318F" w:rsidRPr="00FF0AB6" w:rsidTr="00512792">
        <w:trPr>
          <w:gridAfter w:val="1"/>
          <w:wAfter w:w="440" w:type="dxa"/>
          <w:trHeight w:val="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4" w:type="dxa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8318F" w:rsidRPr="00FF0AB6" w:rsidRDefault="0058318F" w:rsidP="001A0DA4">
            <w:pPr>
              <w:rPr>
                <w:color w:val="FF0000"/>
                <w:sz w:val="28"/>
                <w:szCs w:val="28"/>
              </w:rPr>
            </w:pPr>
          </w:p>
        </w:tc>
      </w:tr>
      <w:tr w:rsidR="0058318F" w:rsidRPr="00FF0AB6" w:rsidTr="00512792">
        <w:trPr>
          <w:trHeight w:val="3383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21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16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22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58318F" w:rsidRPr="00FF0AB6" w:rsidTr="00512792">
        <w:tc>
          <w:tcPr>
            <w:tcW w:w="480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2072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jc w:val="center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8C7DA4" w:rsidRPr="007D24C7" w:rsidRDefault="008C7DA4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8318F" w:rsidRPr="007D24C7" w:rsidRDefault="0058318F" w:rsidP="008C7DA4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58318F" w:rsidRPr="00FF0AB6" w:rsidTr="001A0DA4">
        <w:tc>
          <w:tcPr>
            <w:tcW w:w="10200" w:type="dxa"/>
            <w:gridSpan w:val="14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6418E5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:rsidR="0058318F" w:rsidRPr="007D24C7" w:rsidRDefault="0058318F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 «Выполнены мероприятия по обеспечению пожарной безопасности»</w:t>
            </w:r>
          </w:p>
        </w:tc>
      </w:tr>
      <w:tr w:rsidR="00DC79E8" w:rsidRPr="00B97872" w:rsidTr="00512792"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DC79E8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F30D09" w:rsidP="0079259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Мероприятие (результат) «Мероприятия </w:t>
            </w:r>
            <w:r w:rsidR="00792590" w:rsidRPr="007D24C7">
              <w:t>по противопожарной безопасности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C79E8" w:rsidRPr="007D24C7" w:rsidRDefault="00B22BD0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t>Приобретение товаров, работ и услуг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7D24C7" w:rsidRDefault="00FF3A1E" w:rsidP="000624C1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  <w:highlight w:val="yellow"/>
              </w:rPr>
            </w:pPr>
            <w:r w:rsidRPr="007D24C7">
              <w:t>улучшение оперативных возможностей при тушении пожаров и спасении людей на пожарах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12792">
              <w:t>процентов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2023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C79E8" w:rsidRPr="00512792" w:rsidRDefault="00512792" w:rsidP="00F30D09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12792">
              <w:rPr>
                <w:sz w:val="20"/>
                <w:szCs w:val="20"/>
              </w:rPr>
              <w:t>100</w:t>
            </w:r>
          </w:p>
        </w:tc>
      </w:tr>
    </w:tbl>
    <w:p w:rsidR="00F30D09" w:rsidRPr="00B97872" w:rsidRDefault="00F30D09" w:rsidP="0058318F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FF0000"/>
          <w:sz w:val="28"/>
          <w:szCs w:val="28"/>
          <w:highlight w:val="yellow"/>
        </w:rPr>
      </w:pPr>
    </w:p>
    <w:p w:rsidR="001373C6" w:rsidRDefault="0058318F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  <w:r w:rsidRPr="007D24C7">
        <w:t>Примечание.</w:t>
      </w:r>
      <w:r w:rsidRPr="007D24C7">
        <w:br/>
        <w:t xml:space="preserve">       Используемое сокращение:</w:t>
      </w:r>
      <w:r w:rsidRPr="007D24C7">
        <w:br/>
        <w:t xml:space="preserve">       </w:t>
      </w:r>
      <w:hyperlink r:id="rId22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3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</w:p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B22BD0" w:rsidRPr="00B22BD0" w:rsidRDefault="00B22BD0" w:rsidP="00B22BD0">
      <w:pPr>
        <w:jc w:val="center"/>
        <w:rPr>
          <w:sz w:val="28"/>
          <w:szCs w:val="28"/>
        </w:rPr>
      </w:pPr>
      <w:r w:rsidRPr="00B22BD0">
        <w:rPr>
          <w:sz w:val="28"/>
          <w:szCs w:val="28"/>
        </w:rPr>
        <w:t>4. Параметры финансового обеспечения комплекса процессных мероприятий</w:t>
      </w:r>
    </w:p>
    <w:p w:rsidR="00B22BD0" w:rsidRPr="00B22BD0" w:rsidRDefault="00B22BD0" w:rsidP="00B22BD0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8"/>
        <w:gridCol w:w="4439"/>
        <w:gridCol w:w="2460"/>
        <w:gridCol w:w="790"/>
        <w:gridCol w:w="700"/>
        <w:gridCol w:w="700"/>
        <w:gridCol w:w="792"/>
      </w:tblGrid>
      <w:tr w:rsidR="00B22BD0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№ </w:t>
            </w:r>
          </w:p>
          <w:p w:rsidR="00B22BD0" w:rsidRPr="00B22BD0" w:rsidRDefault="00B22BD0" w:rsidP="00B22BD0">
            <w:pPr>
              <w:jc w:val="center"/>
            </w:pPr>
            <w:proofErr w:type="gramStart"/>
            <w:r w:rsidRPr="00B22BD0">
              <w:t>п</w:t>
            </w:r>
            <w:proofErr w:type="gramEnd"/>
            <w:r w:rsidRPr="00B22BD0">
              <w:t>/п</w:t>
            </w:r>
          </w:p>
        </w:tc>
        <w:tc>
          <w:tcPr>
            <w:tcW w:w="21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Наименование комплекса процессных мероприятий, </w:t>
            </w:r>
          </w:p>
          <w:p w:rsidR="00B22BD0" w:rsidRPr="00B22BD0" w:rsidRDefault="00B22BD0" w:rsidP="00B22BD0">
            <w:pPr>
              <w:jc w:val="center"/>
            </w:pPr>
            <w:r w:rsidRPr="00B22BD0">
              <w:t>мероприятия (результата), источник финансового обеспечения</w:t>
            </w:r>
          </w:p>
        </w:tc>
        <w:tc>
          <w:tcPr>
            <w:tcW w:w="11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Код бюджетной классификации расходов</w:t>
            </w:r>
          </w:p>
        </w:tc>
        <w:tc>
          <w:tcPr>
            <w:tcW w:w="144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 xml:space="preserve">Объем расходов по годам реализации </w:t>
            </w:r>
          </w:p>
          <w:p w:rsidR="00B22BD0" w:rsidRPr="00B22BD0" w:rsidRDefault="00B22BD0" w:rsidP="00B22BD0">
            <w:pPr>
              <w:jc w:val="center"/>
            </w:pPr>
            <w:r w:rsidRPr="00B22BD0">
              <w:t>(тыс. рублей)</w:t>
            </w:r>
          </w:p>
        </w:tc>
      </w:tr>
      <w:tr w:rsidR="00B22BD0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21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11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2027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</w:pPr>
            <w:r w:rsidRPr="00B22BD0">
              <w:t>всего</w:t>
            </w:r>
          </w:p>
        </w:tc>
      </w:tr>
      <w:tr w:rsidR="00B22BD0" w:rsidRPr="00B22BD0" w:rsidTr="00B22BD0">
        <w:tc>
          <w:tcPr>
            <w:tcW w:w="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1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2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3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4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5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6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BD0" w:rsidRPr="00B22BD0" w:rsidRDefault="00B22BD0" w:rsidP="00B22BD0">
            <w:pPr>
              <w:jc w:val="center"/>
              <w:rPr>
                <w:sz w:val="18"/>
              </w:rPr>
            </w:pPr>
            <w:r w:rsidRPr="00B22BD0">
              <w:rPr>
                <w:sz w:val="18"/>
              </w:rPr>
              <w:t>7</w:t>
            </w:r>
          </w:p>
        </w:tc>
      </w:tr>
      <w:tr w:rsidR="00EE5272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1.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Комплекс процессных мероприятий «</w:t>
            </w:r>
            <w:r>
              <w:t>Пожарная безопасность</w:t>
            </w:r>
            <w:r w:rsidRPr="00B22BD0">
              <w:t>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  <w:tr w:rsidR="00EE5272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</w:tr>
      <w:tr w:rsidR="00EE5272" w:rsidRPr="00B22BD0" w:rsidTr="00B22BD0">
        <w:tc>
          <w:tcPr>
            <w:tcW w:w="2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2.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Мероприятие (результат) «</w:t>
            </w:r>
            <w:r w:rsidRPr="007D24C7">
              <w:t>Мероприятия по противопожарной безопасности</w:t>
            </w:r>
            <w:r w:rsidRPr="00B22BD0">
              <w:t xml:space="preserve"> </w:t>
            </w:r>
            <w:r>
              <w:t xml:space="preserve">на территории </w:t>
            </w:r>
            <w:r w:rsidRPr="00B22BD0">
              <w:t>Шолоховского городского поселения» (всего), в том числе:</w:t>
            </w:r>
          </w:p>
        </w:tc>
        <w:tc>
          <w:tcPr>
            <w:tcW w:w="1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Х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  <w:tr w:rsidR="00EE5272" w:rsidRPr="00B22BD0" w:rsidTr="00B22BD0">
        <w:tc>
          <w:tcPr>
            <w:tcW w:w="2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местный бюджет</w:t>
            </w:r>
          </w:p>
        </w:tc>
        <w:tc>
          <w:tcPr>
            <w:tcW w:w="1192" w:type="pc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951 0310 0340128160 240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 w:rsidRPr="00B22BD0">
              <w:t>-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E5272" w:rsidRPr="00B22BD0" w:rsidRDefault="00EE5272" w:rsidP="00EE5272">
            <w:pPr>
              <w:jc w:val="center"/>
            </w:pPr>
            <w:r>
              <w:t>69,6</w:t>
            </w:r>
          </w:p>
        </w:tc>
      </w:tr>
    </w:tbl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B22BD0" w:rsidRDefault="00B22BD0" w:rsidP="00B22BD0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rFonts w:ascii="Arial" w:hAnsi="Arial" w:cs="Arial"/>
        </w:rPr>
      </w:pPr>
    </w:p>
    <w:p w:rsidR="00673887" w:rsidRPr="00A7615C" w:rsidRDefault="00990518" w:rsidP="00673887">
      <w:pPr>
        <w:pStyle w:val="4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t>4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t>. План реализации комплекса процессных мероприятий на 2025 - 2027 годы</w:t>
      </w:r>
      <w:r w:rsidR="00673887" w:rsidRPr="00A7615C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920" w:type="dxa"/>
        <w:tblInd w:w="-664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64"/>
        <w:gridCol w:w="640"/>
        <w:gridCol w:w="1364"/>
        <w:gridCol w:w="676"/>
        <w:gridCol w:w="939"/>
        <w:gridCol w:w="501"/>
        <w:gridCol w:w="2559"/>
        <w:gridCol w:w="561"/>
        <w:gridCol w:w="1636"/>
        <w:gridCol w:w="54"/>
        <w:gridCol w:w="1550"/>
        <w:gridCol w:w="176"/>
      </w:tblGrid>
      <w:tr w:rsidR="00A7615C" w:rsidRPr="00A7615C" w:rsidTr="00673887">
        <w:trPr>
          <w:trHeight w:val="15"/>
        </w:trPr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20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16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  <w:tc>
          <w:tcPr>
            <w:tcW w:w="17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3887" w:rsidRPr="00A7615C" w:rsidRDefault="00673887" w:rsidP="00C57A6A">
            <w:pPr>
              <w:rPr>
                <w:sz w:val="28"/>
                <w:szCs w:val="28"/>
              </w:rPr>
            </w:pPr>
          </w:p>
        </w:tc>
      </w:tr>
      <w:tr w:rsidR="00A7615C" w:rsidRPr="00A7615C" w:rsidTr="001C6C4B">
        <w:trPr>
          <w:gridAfter w:val="1"/>
          <w:wAfter w:w="176" w:type="dxa"/>
          <w:trHeight w:val="2750"/>
        </w:trPr>
        <w:tc>
          <w:tcPr>
            <w:tcW w:w="9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7D24C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Задача, мероприятие (результата) / контрольная точка</w:t>
            </w:r>
          </w:p>
        </w:tc>
        <w:tc>
          <w:tcPr>
            <w:tcW w:w="14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Дата наступления контрольной точки</w:t>
            </w:r>
          </w:p>
        </w:tc>
        <w:tc>
          <w:tcPr>
            <w:tcW w:w="31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Default"/>
              <w:jc w:val="center"/>
              <w:rPr>
                <w:color w:val="auto"/>
              </w:rPr>
            </w:pPr>
            <w:r w:rsidRPr="007D24C7">
              <w:rPr>
                <w:color w:val="auto"/>
              </w:rPr>
              <w:t>Ответственный исполнитель (</w:t>
            </w:r>
            <w:r w:rsidR="00843694">
              <w:rPr>
                <w:color w:val="auto"/>
              </w:rPr>
              <w:t>ФИО</w:t>
            </w:r>
            <w:r w:rsidR="007D24C7" w:rsidRPr="007D24C7">
              <w:rPr>
                <w:color w:val="auto"/>
              </w:rPr>
              <w:t xml:space="preserve">, должность, наименование структурного подразделения Администрации </w:t>
            </w:r>
            <w:r w:rsidR="006B5EB1">
              <w:rPr>
                <w:color w:val="auto"/>
              </w:rPr>
              <w:t>Шолоховского</w:t>
            </w:r>
            <w:r w:rsidR="007D24C7" w:rsidRPr="007D24C7">
              <w:rPr>
                <w:color w:val="auto"/>
              </w:rPr>
              <w:t xml:space="preserve"> городского поселения</w:t>
            </w:r>
            <w:r w:rsidRPr="007D24C7">
              <w:rPr>
                <w:color w:val="auto"/>
              </w:rPr>
              <w:t>)</w:t>
            </w:r>
          </w:p>
        </w:tc>
        <w:tc>
          <w:tcPr>
            <w:tcW w:w="1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Вид подтверждающего документа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1C6C4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(источник данных)</w:t>
            </w:r>
          </w:p>
        </w:tc>
      </w:tr>
      <w:tr w:rsidR="00A7615C" w:rsidRPr="00A7615C" w:rsidTr="00673887">
        <w:trPr>
          <w:gridAfter w:val="1"/>
          <w:wAfter w:w="176" w:type="dxa"/>
          <w:trHeight w:val="553"/>
        </w:trPr>
        <w:tc>
          <w:tcPr>
            <w:tcW w:w="1074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 Задача комплекса процессных мероприятий</w:t>
            </w:r>
          </w:p>
          <w:p w:rsidR="00673887" w:rsidRPr="007D24C7" w:rsidRDefault="00673887" w:rsidP="007D24C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«</w:t>
            </w:r>
            <w:r w:rsidR="00A54563" w:rsidRPr="007D24C7">
              <w:t>Выполнены мероприятия по обеспечению пожарной безопасности</w:t>
            </w:r>
            <w:r w:rsidRPr="007D24C7">
              <w:t>»</w:t>
            </w:r>
          </w:p>
        </w:tc>
      </w:tr>
      <w:tr w:rsidR="00382E40" w:rsidRPr="00B97872" w:rsidTr="007D24C7">
        <w:trPr>
          <w:gridAfter w:val="1"/>
          <w:wAfter w:w="176" w:type="dxa"/>
          <w:trHeight w:val="3157"/>
        </w:trPr>
        <w:tc>
          <w:tcPr>
            <w:tcW w:w="9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20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2552B" w:rsidP="0062552B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</w:t>
            </w:r>
            <w:r w:rsidR="00A7615C" w:rsidRPr="007D24C7">
              <w:t xml:space="preserve"> 1.</w:t>
            </w:r>
            <w:r w:rsidR="00C255BA">
              <w:t>1</w:t>
            </w:r>
            <w:r w:rsidRPr="007D24C7">
              <w:t xml:space="preserve"> «</w:t>
            </w:r>
            <w:r w:rsidR="00A7615C" w:rsidRPr="007D24C7">
              <w:t>Мероприятия по</w:t>
            </w:r>
            <w:r w:rsidR="00C255BA">
              <w:t xml:space="preserve"> </w:t>
            </w:r>
            <w:proofErr w:type="spellStart"/>
            <w:proofErr w:type="gramStart"/>
            <w:r w:rsidR="00A7615C" w:rsidRPr="007D24C7">
              <w:t>противопо</w:t>
            </w:r>
            <w:r w:rsidR="00C255BA">
              <w:t>-</w:t>
            </w:r>
            <w:r w:rsidR="00A7615C" w:rsidRPr="007D24C7">
              <w:t>жарной</w:t>
            </w:r>
            <w:proofErr w:type="spellEnd"/>
            <w:proofErr w:type="gramEnd"/>
            <w:r w:rsidR="00A7615C" w:rsidRPr="007D24C7">
              <w:t xml:space="preserve"> </w:t>
            </w:r>
            <w:proofErr w:type="spellStart"/>
            <w:r w:rsidR="00A7615C" w:rsidRPr="007D24C7">
              <w:t>безопас</w:t>
            </w:r>
            <w:r w:rsidR="00C255BA">
              <w:t>-</w:t>
            </w:r>
            <w:r w:rsidR="00A7615C" w:rsidRPr="007D24C7">
              <w:t>ности</w:t>
            </w:r>
            <w:proofErr w:type="spellEnd"/>
            <w:r w:rsidRPr="007D24C7">
              <w:t>»</w:t>
            </w:r>
          </w:p>
        </w:tc>
        <w:tc>
          <w:tcPr>
            <w:tcW w:w="14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31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C255BA" w:rsidRPr="00400C89" w:rsidRDefault="00C255BA" w:rsidP="00C255BA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673887" w:rsidRPr="007D24C7" w:rsidRDefault="00673887" w:rsidP="006B5EB1">
            <w:pPr>
              <w:pStyle w:val="af2"/>
              <w:spacing w:before="0" w:beforeAutospacing="0" w:after="0" w:afterAutospacing="0"/>
              <w:jc w:val="center"/>
            </w:pPr>
          </w:p>
        </w:tc>
        <w:tc>
          <w:tcPr>
            <w:tcW w:w="1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2552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информационная система отсутствует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1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1.1.1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1.2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1</w:t>
            </w:r>
            <w:r>
              <w:t>.1.3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</w:t>
            </w:r>
            <w:r>
              <w:t>.1.4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30.09.2025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</w:t>
            </w:r>
            <w:r w:rsidRPr="00F05E88">
              <w:t>.</w:t>
            </w:r>
            <w:r>
              <w:t>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5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1.6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6</w:t>
            </w:r>
            <w:r w:rsidRPr="00F05E88">
              <w:t>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1.7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7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 xml:space="preserve">ена </w:t>
            </w:r>
            <w:r w:rsidRPr="00F05E88">
              <w:lastRenderedPageBreak/>
              <w:t>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30.09.202</w:t>
            </w:r>
            <w:r>
              <w:t>6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</w:t>
            </w:r>
            <w:r w:rsidRPr="00F05E88">
              <w:lastRenderedPageBreak/>
              <w:t xml:space="preserve">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lastRenderedPageBreak/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 xml:space="preserve">Нет информационной </w:t>
            </w:r>
            <w:r w:rsidRPr="00F05E88">
              <w:lastRenderedPageBreak/>
              <w:t>системы</w:t>
            </w:r>
          </w:p>
        </w:tc>
      </w:tr>
      <w:tr w:rsidR="00C255BA" w:rsidRPr="00B97872" w:rsidTr="00C255BA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lastRenderedPageBreak/>
              <w:t>1.</w:t>
            </w:r>
            <w:r>
              <w:t>1</w:t>
            </w:r>
            <w:r w:rsidRPr="00F05E88">
              <w:t>.</w:t>
            </w:r>
            <w:r>
              <w:t>9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9</w:t>
            </w:r>
          </w:p>
          <w:p w:rsidR="00C255BA" w:rsidRPr="00F05E88" w:rsidRDefault="00C255BA" w:rsidP="00C255BA">
            <w:r w:rsidRPr="00F05E88">
              <w:t>«Закупка включена в план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</w:t>
            </w:r>
            <w:r>
              <w:t>3</w:t>
            </w:r>
            <w:r w:rsidRPr="00F05E88">
              <w:t>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1.10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10</w:t>
            </w:r>
            <w:r w:rsidRPr="00F05E88">
              <w:t xml:space="preserve">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30.06.202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1.11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11</w:t>
            </w:r>
            <w:r w:rsidRPr="00F05E88">
              <w:t>. «Произведена приемка поставленных товаров, выполненных работ, оказанных услуг»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30.08.202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информационная справка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  <w:tr w:rsidR="00C255BA" w:rsidRPr="00B97872" w:rsidTr="0043651B">
        <w:trPr>
          <w:gridAfter w:val="1"/>
          <w:wAfter w:w="176" w:type="dxa"/>
          <w:trHeight w:val="640"/>
        </w:trPr>
        <w:tc>
          <w:tcPr>
            <w:tcW w:w="9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1.</w:t>
            </w:r>
            <w:r>
              <w:t>1.8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Контрольная точка 1.1.</w:t>
            </w:r>
            <w:r>
              <w:t>8</w:t>
            </w:r>
            <w:r w:rsidRPr="00F05E88">
              <w:t>. «Произве</w:t>
            </w:r>
            <w:r>
              <w:t>д</w:t>
            </w:r>
            <w:r w:rsidRPr="00F05E88">
              <w:t>ена оплата товаров, выполненных работ, оказанных услуг по муниципальному контракту»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30.09.202</w:t>
            </w:r>
            <w:r>
              <w:t>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>
              <w:t>платёжное поручение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55BA" w:rsidRPr="00F05E88" w:rsidRDefault="00C255BA" w:rsidP="00C255BA">
            <w:r w:rsidRPr="00F05E88">
              <w:t>Нет информационной системы</w:t>
            </w:r>
          </w:p>
        </w:tc>
      </w:tr>
    </w:tbl>
    <w:p w:rsidR="00673887" w:rsidRPr="00B97872" w:rsidRDefault="00673887" w:rsidP="00673887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8"/>
          <w:szCs w:val="28"/>
          <w:highlight w:val="yellow"/>
        </w:rPr>
      </w:pPr>
    </w:p>
    <w:p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</w:pPr>
      <w:r w:rsidRPr="007D24C7">
        <w:t>Примечание.</w:t>
      </w:r>
      <w:r w:rsidRPr="007D24C7">
        <w:br/>
        <w:t xml:space="preserve">        X - данные графы не заполняются.</w:t>
      </w:r>
    </w:p>
    <w:p w:rsidR="00673887" w:rsidRPr="007D24C7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:rsidR="00673887" w:rsidRPr="00B97872" w:rsidRDefault="00673887" w:rsidP="00673887">
      <w:pPr>
        <w:pStyle w:val="formattext"/>
        <w:spacing w:before="0" w:beforeAutospacing="0" w:after="0" w:afterAutospacing="0"/>
        <w:ind w:firstLine="480"/>
        <w:textAlignment w:val="baseline"/>
        <w:rPr>
          <w:color w:val="FF0000"/>
          <w:highlight w:val="yellow"/>
        </w:rPr>
      </w:pPr>
    </w:p>
    <w:p w:rsidR="00F15F7A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  <w:lang w:val="en-US"/>
        </w:rPr>
        <w:lastRenderedPageBreak/>
        <w:t>I</w:t>
      </w:r>
      <w:r w:rsidRPr="00037554">
        <w:rPr>
          <w:rFonts w:ascii="Times New Roman" w:hAnsi="Times New Roman"/>
          <w:b w:val="0"/>
          <w:color w:val="auto"/>
          <w:sz w:val="28"/>
          <w:szCs w:val="28"/>
        </w:rPr>
        <w:t>V. Паспорт комплекса процессных мероприятий</w:t>
      </w:r>
    </w:p>
    <w:p w:rsidR="00673887" w:rsidRPr="00037554" w:rsidRDefault="00673887" w:rsidP="0067388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color w:val="auto"/>
          <w:sz w:val="28"/>
          <w:szCs w:val="28"/>
        </w:rPr>
        <w:t xml:space="preserve"> «Защита населения от чрезвычайных ситуаций»</w:t>
      </w:r>
    </w:p>
    <w:p w:rsidR="00673887" w:rsidRPr="00037554" w:rsidRDefault="00673887" w:rsidP="00673887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</w:p>
    <w:p w:rsidR="00673887" w:rsidRPr="00037554" w:rsidRDefault="00673887" w:rsidP="00673887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037554">
        <w:rPr>
          <w:rFonts w:ascii="Times New Roman" w:hAnsi="Times New Roman"/>
          <w:b w:val="0"/>
          <w:i w:val="0"/>
          <w:color w:val="auto"/>
          <w:sz w:val="28"/>
          <w:szCs w:val="28"/>
        </w:rPr>
        <w:t>1. Основные положения</w:t>
      </w:r>
      <w:r w:rsidRPr="00037554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18"/>
        <w:gridCol w:w="3881"/>
        <w:gridCol w:w="81"/>
        <w:gridCol w:w="237"/>
        <w:gridCol w:w="4694"/>
      </w:tblGrid>
      <w:tr w:rsidR="00382E40" w:rsidRPr="00B97872" w:rsidTr="00051AC7">
        <w:trPr>
          <w:trHeight w:val="15"/>
        </w:trPr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3881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81" w:type="dxa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49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3887" w:rsidRPr="00B97872" w:rsidRDefault="00673887" w:rsidP="00C57A6A">
            <w:pPr>
              <w:rPr>
                <w:color w:val="FF0000"/>
                <w:sz w:val="28"/>
                <w:szCs w:val="28"/>
                <w:highlight w:val="yellow"/>
              </w:rPr>
            </w:pPr>
          </w:p>
        </w:tc>
      </w:tr>
      <w:tr w:rsidR="00382E40" w:rsidRPr="00B97872" w:rsidTr="00F15F7A">
        <w:tc>
          <w:tcPr>
            <w:tcW w:w="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1.1.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Ответственный за разработку и реализацию комплекса процессных мероприятий "Защита населения от чрезвычайных ситуаций" (далее также в настоящем разделе - комплекс процессных мероприятий)</w:t>
            </w:r>
          </w:p>
        </w:tc>
        <w:tc>
          <w:tcPr>
            <w:tcW w:w="3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-</w:t>
            </w:r>
          </w:p>
        </w:tc>
        <w:tc>
          <w:tcPr>
            <w:tcW w:w="4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400C89" w:rsidRDefault="008629B3" w:rsidP="008629B3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673887" w:rsidRPr="007D24C7" w:rsidRDefault="00673887" w:rsidP="00F15F7A">
            <w:pPr>
              <w:pStyle w:val="af2"/>
              <w:spacing w:before="0" w:beforeAutospacing="0" w:after="0" w:afterAutospacing="0"/>
              <w:jc w:val="center"/>
            </w:pPr>
          </w:p>
        </w:tc>
      </w:tr>
      <w:tr w:rsidR="00673887" w:rsidRPr="00B97872" w:rsidTr="00F15F7A">
        <w:tc>
          <w:tcPr>
            <w:tcW w:w="7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1.2.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Связь с муниципальной программой </w:t>
            </w:r>
            <w:r w:rsidR="006B5EB1">
              <w:t>Шолоховского</w:t>
            </w:r>
            <w:r w:rsidRPr="007D24C7">
              <w:t xml:space="preserve"> </w:t>
            </w:r>
            <w:r w:rsidR="00F15F7A" w:rsidRPr="007D24C7">
              <w:t>городского поселения</w:t>
            </w:r>
          </w:p>
        </w:tc>
        <w:tc>
          <w:tcPr>
            <w:tcW w:w="3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F15F7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-</w:t>
            </w:r>
          </w:p>
        </w:tc>
        <w:tc>
          <w:tcPr>
            <w:tcW w:w="4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73887" w:rsidRPr="007D24C7" w:rsidRDefault="00673887" w:rsidP="006B5EB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муниципальная программа </w:t>
            </w:r>
            <w:r w:rsidR="006B5EB1">
              <w:t>Шолоховского</w:t>
            </w:r>
            <w:r w:rsidRPr="007D24C7">
              <w:t xml:space="preserve"> </w:t>
            </w:r>
            <w:r w:rsidR="00F15F7A" w:rsidRPr="007D24C7">
              <w:t>городского поселения</w:t>
            </w:r>
            <w:r w:rsidRPr="007D24C7">
              <w:t xml:space="preserve"> «Защита населения и территории от чрезвычайных ситуаций, обеспечение пожарной безопасности»</w:t>
            </w:r>
          </w:p>
        </w:tc>
      </w:tr>
    </w:tbl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DA659D" w:rsidRPr="00B97872" w:rsidRDefault="00DA659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961A2D" w:rsidRPr="00B97872" w:rsidRDefault="00961A2D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3460D8" w:rsidRPr="00B97872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color w:val="FF0000"/>
          <w:highlight w:val="yellow"/>
        </w:rPr>
        <w:sectPr w:rsidR="003460D8" w:rsidRPr="00B97872" w:rsidSect="006C1136">
          <w:pgSz w:w="11906" w:h="16838"/>
          <w:pgMar w:top="567" w:right="567" w:bottom="709" w:left="1134" w:header="709" w:footer="709" w:gutter="0"/>
          <w:cols w:space="708"/>
          <w:titlePg/>
          <w:docGrid w:linePitch="381"/>
        </w:sectPr>
      </w:pPr>
    </w:p>
    <w:p w:rsidR="003460D8" w:rsidRPr="00F00C5F" w:rsidRDefault="003460D8" w:rsidP="003460D8">
      <w:pPr>
        <w:pStyle w:val="formattext"/>
        <w:spacing w:before="0" w:beforeAutospacing="0" w:after="0" w:afterAutospacing="0"/>
        <w:ind w:firstLine="480"/>
        <w:jc w:val="center"/>
        <w:textAlignment w:val="baseline"/>
        <w:rPr>
          <w:sz w:val="28"/>
          <w:szCs w:val="28"/>
        </w:rPr>
      </w:pPr>
      <w:r w:rsidRPr="00F00C5F">
        <w:rPr>
          <w:sz w:val="28"/>
          <w:szCs w:val="28"/>
        </w:rPr>
        <w:lastRenderedPageBreak/>
        <w:t>2. Показатели комплекса процессных мероприятий</w:t>
      </w:r>
    </w:p>
    <w:p w:rsidR="003460D8" w:rsidRPr="00F00C5F" w:rsidRDefault="003460D8" w:rsidP="003460D8">
      <w:pPr>
        <w:pStyle w:val="formattext"/>
        <w:spacing w:before="0" w:beforeAutospacing="0" w:after="0" w:afterAutospacing="0"/>
        <w:ind w:firstLine="480"/>
        <w:textAlignment w:val="baseline"/>
        <w:rPr>
          <w:sz w:val="20"/>
          <w:szCs w:val="20"/>
        </w:rPr>
      </w:pPr>
    </w:p>
    <w:tbl>
      <w:tblPr>
        <w:tblW w:w="1567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"/>
        <w:gridCol w:w="120"/>
        <w:gridCol w:w="1440"/>
        <w:gridCol w:w="960"/>
        <w:gridCol w:w="1080"/>
        <w:gridCol w:w="960"/>
        <w:gridCol w:w="840"/>
        <w:gridCol w:w="840"/>
        <w:gridCol w:w="720"/>
        <w:gridCol w:w="840"/>
        <w:gridCol w:w="840"/>
        <w:gridCol w:w="840"/>
        <w:gridCol w:w="840"/>
        <w:gridCol w:w="587"/>
        <w:gridCol w:w="20"/>
        <w:gridCol w:w="353"/>
        <w:gridCol w:w="1183"/>
        <w:gridCol w:w="497"/>
        <w:gridCol w:w="281"/>
        <w:gridCol w:w="778"/>
        <w:gridCol w:w="20"/>
        <w:gridCol w:w="20"/>
        <w:gridCol w:w="20"/>
        <w:gridCol w:w="201"/>
        <w:gridCol w:w="960"/>
        <w:gridCol w:w="78"/>
      </w:tblGrid>
      <w:tr w:rsidR="00382E40" w:rsidRPr="00F00C5F" w:rsidTr="003460D8">
        <w:trPr>
          <w:gridAfter w:val="1"/>
          <w:wAfter w:w="78" w:type="dxa"/>
          <w:trHeight w:val="15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550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7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201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3460D8" w:rsidRPr="00F00C5F" w:rsidRDefault="003460D8" w:rsidP="00C57A6A"/>
        </w:tc>
      </w:tr>
      <w:tr w:rsidR="00D25C6E" w:rsidRPr="00F00C5F" w:rsidTr="00D25C6E">
        <w:tc>
          <w:tcPr>
            <w:tcW w:w="48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N</w:t>
            </w:r>
          </w:p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F00C5F">
              <w:t>п</w:t>
            </w:r>
            <w:proofErr w:type="gramEnd"/>
            <w:r w:rsidRPr="00F00C5F">
              <w:t>/п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Наименование показателя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Уровень показателя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Признак возрастания/убывания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Единица измерения (по </w:t>
            </w:r>
            <w:hyperlink r:id="rId24" w:anchor="7D20K3" w:history="1">
              <w:r w:rsidRPr="00F00C5F">
                <w:rPr>
                  <w:rStyle w:val="af4"/>
                  <w:color w:val="auto"/>
                </w:rPr>
                <w:t>ОКЕИ</w:t>
              </w:r>
            </w:hyperlink>
            <w:r w:rsidRPr="00F00C5F">
              <w:t>)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Вид показателя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Базовое значение показателя</w:t>
            </w:r>
          </w:p>
        </w:tc>
        <w:tc>
          <w:tcPr>
            <w:tcW w:w="33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Значения показателей</w:t>
            </w:r>
          </w:p>
        </w:tc>
        <w:tc>
          <w:tcPr>
            <w:tcW w:w="960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Документ</w:t>
            </w:r>
          </w:p>
        </w:tc>
        <w:tc>
          <w:tcPr>
            <w:tcW w:w="168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F00C5F">
              <w:t>Ответственный</w:t>
            </w:r>
            <w:proofErr w:type="gramEnd"/>
            <w:r w:rsidRPr="00F00C5F">
              <w:t xml:space="preserve"> за достижение показателя</w:t>
            </w:r>
          </w:p>
        </w:tc>
        <w:tc>
          <w:tcPr>
            <w:tcW w:w="1320" w:type="dxa"/>
            <w:gridSpan w:val="6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Связь с показателями национальных целей</w:t>
            </w:r>
          </w:p>
        </w:tc>
        <w:tc>
          <w:tcPr>
            <w:tcW w:w="1038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F00C5F">
              <w:t>Информационная система</w:t>
            </w:r>
          </w:p>
        </w:tc>
      </w:tr>
      <w:tr w:rsidR="00D25C6E" w:rsidRPr="00F00C5F" w:rsidTr="00D25C6E">
        <w:tc>
          <w:tcPr>
            <w:tcW w:w="48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0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84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значение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2025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2026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2027 год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597478" w:rsidRDefault="003460D8" w:rsidP="00D25C6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597478">
              <w:rPr>
                <w:sz w:val="20"/>
                <w:szCs w:val="20"/>
              </w:rPr>
              <w:t>2030 год</w:t>
            </w:r>
          </w:p>
        </w:tc>
        <w:tc>
          <w:tcPr>
            <w:tcW w:w="960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68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320" w:type="dxa"/>
            <w:gridSpan w:val="6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  <w:tc>
          <w:tcPr>
            <w:tcW w:w="1038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460D8" w:rsidRPr="00F00C5F" w:rsidRDefault="003460D8" w:rsidP="00D25C6E">
            <w:pPr>
              <w:jc w:val="center"/>
            </w:pPr>
          </w:p>
        </w:tc>
      </w:tr>
      <w:tr w:rsidR="00382E40" w:rsidRPr="00F00C5F" w:rsidTr="00C57A6A">
        <w:trPr>
          <w:gridAfter w:val="1"/>
          <w:wAfter w:w="78" w:type="dxa"/>
        </w:trPr>
        <w:tc>
          <w:tcPr>
            <w:tcW w:w="15600" w:type="dxa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60D8" w:rsidRPr="00F00C5F" w:rsidRDefault="003460D8" w:rsidP="00C57A6A">
            <w:pPr>
              <w:pStyle w:val="formattext"/>
              <w:spacing w:before="0" w:beforeAutospacing="0" w:after="0" w:afterAutospacing="0"/>
              <w:ind w:right="331"/>
              <w:jc w:val="center"/>
              <w:textAlignment w:val="baseline"/>
              <w:rPr>
                <w:color w:val="FF0000"/>
              </w:rPr>
            </w:pPr>
            <w:r w:rsidRPr="00F00C5F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8629B3" w:rsidRPr="00B97872" w:rsidTr="0043651B"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1.2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Количество обученных специалистов гражданской обороны, уполномоченных работников муниципальной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КПМ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возрастание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человек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1E1ACD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1E1ACD">
              <w:t>ведомственный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2023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8629B3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8629B3">
              <w:rPr>
                <w:sz w:val="20"/>
                <w:szCs w:val="20"/>
              </w:rPr>
              <w:t>2</w:t>
            </w:r>
          </w:p>
        </w:tc>
        <w:tc>
          <w:tcPr>
            <w:tcW w:w="9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2A146C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 xml:space="preserve">Стратегия социально-экономического развития Шолоховского городского поселения Белокалитвинского района до 2030 </w:t>
            </w:r>
            <w:r>
              <w:lastRenderedPageBreak/>
              <w:t>года</w:t>
            </w:r>
          </w:p>
        </w:tc>
        <w:tc>
          <w:tcPr>
            <w:tcW w:w="16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2A146C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 xml:space="preserve">Сектор по земельным и имущественным отношениям </w:t>
            </w:r>
            <w:r w:rsidRPr="00A768B5">
              <w:t>Администраци</w:t>
            </w:r>
            <w:r>
              <w:t>и</w:t>
            </w:r>
            <w:r w:rsidRPr="00A768B5">
              <w:t xml:space="preserve"> Шолоховского</w:t>
            </w:r>
            <w:r>
              <w:t xml:space="preserve"> </w:t>
            </w:r>
            <w:r w:rsidRPr="002A146C">
              <w:t>городского поселения</w:t>
            </w:r>
          </w:p>
        </w:tc>
        <w:tc>
          <w:tcPr>
            <w:tcW w:w="132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626E95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26E95">
              <w:t>отсутствует</w:t>
            </w:r>
          </w:p>
        </w:tc>
        <w:tc>
          <w:tcPr>
            <w:tcW w:w="10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629B3" w:rsidRPr="00626E95" w:rsidRDefault="008629B3" w:rsidP="008629B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626E95">
              <w:t>информационная система отсутствует</w:t>
            </w:r>
          </w:p>
        </w:tc>
      </w:tr>
    </w:tbl>
    <w:p w:rsidR="003460D8" w:rsidRPr="00B97872" w:rsidRDefault="003460D8" w:rsidP="00CF389D">
      <w:pPr>
        <w:tabs>
          <w:tab w:val="left" w:pos="3261"/>
          <w:tab w:val="left" w:pos="5387"/>
        </w:tabs>
        <w:jc w:val="right"/>
        <w:rPr>
          <w:color w:val="FF0000"/>
          <w:sz w:val="28"/>
          <w:szCs w:val="28"/>
          <w:highlight w:val="yellow"/>
        </w:rPr>
      </w:pPr>
    </w:p>
    <w:p w:rsidR="003460D8" w:rsidRPr="00597478" w:rsidRDefault="003460D8" w:rsidP="003460D8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0646E9">
        <w:rPr>
          <w:color w:val="FF0000"/>
          <w:sz w:val="28"/>
          <w:szCs w:val="28"/>
        </w:rPr>
        <w:tab/>
      </w:r>
      <w:r w:rsidRPr="00597478">
        <w:t>Примечание.</w:t>
      </w:r>
    </w:p>
    <w:p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>Используемые сокращения:</w:t>
      </w:r>
    </w:p>
    <w:p w:rsidR="003460D8" w:rsidRPr="00597478" w:rsidRDefault="003460D8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r w:rsidRPr="00597478">
        <w:t xml:space="preserve">ОМСУ - показатели для оценки эффективности деятельности органов местного самоуправления; </w:t>
      </w:r>
    </w:p>
    <w:p w:rsidR="003460D8" w:rsidRPr="00597478" w:rsidRDefault="0041727E" w:rsidP="004E1423">
      <w:pPr>
        <w:pStyle w:val="formattext"/>
        <w:shd w:val="clear" w:color="auto" w:fill="FFFFFF"/>
        <w:spacing w:before="0" w:beforeAutospacing="0" w:after="0" w:afterAutospacing="0"/>
        <w:ind w:left="360" w:firstLine="360"/>
        <w:jc w:val="both"/>
        <w:textAlignment w:val="baseline"/>
      </w:pPr>
      <w:hyperlink r:id="rId25" w:anchor="7D20K3" w:history="1">
        <w:r w:rsidR="003460D8" w:rsidRPr="00597478">
          <w:rPr>
            <w:rStyle w:val="af4"/>
            <w:color w:val="auto"/>
            <w:u w:val="none"/>
          </w:rPr>
          <w:t>ОКЕИ</w:t>
        </w:r>
      </w:hyperlink>
      <w:r w:rsidR="003460D8" w:rsidRPr="00597478">
        <w:t> - </w:t>
      </w:r>
      <w:hyperlink r:id="rId26" w:anchor="7D20K3" w:history="1">
        <w:r w:rsidR="003460D8" w:rsidRPr="00597478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="003460D8" w:rsidRPr="00597478">
        <w:t>;</w:t>
      </w:r>
    </w:p>
    <w:p w:rsidR="003460D8" w:rsidRPr="00597478" w:rsidRDefault="003460D8" w:rsidP="003D7B6B">
      <w:pPr>
        <w:tabs>
          <w:tab w:val="left" w:pos="3261"/>
        </w:tabs>
        <w:ind w:left="360" w:firstLine="360"/>
        <w:jc w:val="both"/>
      </w:pPr>
    </w:p>
    <w:p w:rsidR="003460D8" w:rsidRPr="00B97872" w:rsidRDefault="003460D8" w:rsidP="003460D8">
      <w:pPr>
        <w:rPr>
          <w:color w:val="FF0000"/>
          <w:sz w:val="28"/>
          <w:szCs w:val="28"/>
          <w:highlight w:val="yellow"/>
        </w:rPr>
      </w:pPr>
    </w:p>
    <w:p w:rsidR="003460D8" w:rsidRPr="00B97872" w:rsidRDefault="003460D8" w:rsidP="003460D8">
      <w:pPr>
        <w:rPr>
          <w:color w:val="FF0000"/>
          <w:sz w:val="28"/>
          <w:szCs w:val="28"/>
          <w:highlight w:val="yellow"/>
        </w:rPr>
        <w:sectPr w:rsidR="003460D8" w:rsidRPr="00B97872" w:rsidSect="003460D8">
          <w:pgSz w:w="16838" w:h="11906" w:orient="landscape"/>
          <w:pgMar w:top="1134" w:right="567" w:bottom="567" w:left="709" w:header="709" w:footer="709" w:gutter="0"/>
          <w:cols w:space="708"/>
          <w:titlePg/>
          <w:docGrid w:linePitch="381"/>
        </w:sectPr>
      </w:pPr>
    </w:p>
    <w:p w:rsidR="004E1423" w:rsidRPr="00F00C5F" w:rsidRDefault="004E1423" w:rsidP="004E1423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F00C5F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1075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"/>
        <w:gridCol w:w="2050"/>
        <w:gridCol w:w="1276"/>
        <w:gridCol w:w="1843"/>
        <w:gridCol w:w="1134"/>
        <w:gridCol w:w="708"/>
        <w:gridCol w:w="851"/>
        <w:gridCol w:w="709"/>
        <w:gridCol w:w="708"/>
        <w:gridCol w:w="20"/>
        <w:gridCol w:w="541"/>
        <w:gridCol w:w="515"/>
        <w:gridCol w:w="20"/>
        <w:gridCol w:w="20"/>
      </w:tblGrid>
      <w:tr w:rsidR="00694536" w:rsidRPr="00F00C5F" w:rsidTr="008629B3">
        <w:trPr>
          <w:trHeight w:val="1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9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F00C5F" w:rsidRDefault="004E1423" w:rsidP="00C57A6A">
            <w:pPr>
              <w:rPr>
                <w:sz w:val="28"/>
                <w:szCs w:val="28"/>
              </w:rPr>
            </w:pPr>
          </w:p>
        </w:tc>
      </w:tr>
      <w:tr w:rsidR="00694536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N</w:t>
            </w:r>
          </w:p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24C7">
              <w:t>п</w:t>
            </w:r>
            <w:proofErr w:type="gramEnd"/>
            <w:r w:rsidRPr="007D24C7">
              <w:t>/п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Наименование мероприятия (результата)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Тип мероприятия (результата)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Характеристика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Единица измерения (по </w:t>
            </w:r>
            <w:hyperlink r:id="rId27" w:anchor="7D20K3" w:history="1">
              <w:r w:rsidRPr="007D24C7">
                <w:rPr>
                  <w:rStyle w:val="af4"/>
                  <w:color w:val="auto"/>
                  <w:u w:val="none"/>
                </w:rPr>
                <w:t>ОКЕИ</w:t>
              </w:r>
            </w:hyperlink>
            <w:r w:rsidRPr="007D24C7">
              <w:t>)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Базовое значение</w:t>
            </w:r>
          </w:p>
        </w:tc>
        <w:tc>
          <w:tcPr>
            <w:tcW w:w="1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DB508D" w:rsidRPr="007D24C7" w:rsidRDefault="00DB508D" w:rsidP="001E57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Значение результата по годам реализации</w:t>
            </w:r>
          </w:p>
        </w:tc>
      </w:tr>
      <w:tr w:rsidR="00694536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20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jc w:val="center"/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2026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051AC7" w:rsidRPr="007D24C7" w:rsidRDefault="00694536" w:rsidP="00694536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7D24C7">
              <w:rPr>
                <w:sz w:val="20"/>
                <w:szCs w:val="20"/>
              </w:rPr>
              <w:t>2027</w:t>
            </w:r>
          </w:p>
        </w:tc>
      </w:tr>
      <w:tr w:rsidR="00382E40" w:rsidRPr="007D24C7" w:rsidTr="008629B3">
        <w:trPr>
          <w:gridAfter w:val="3"/>
          <w:wAfter w:w="555" w:type="dxa"/>
        </w:trPr>
        <w:tc>
          <w:tcPr>
            <w:tcW w:w="1020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B508D" w:rsidRPr="007D24C7" w:rsidRDefault="00DB508D" w:rsidP="00DB508D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24C7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051AC7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</w:t>
            </w:r>
            <w:r w:rsidR="00D702CA" w:rsidRPr="007D24C7">
              <w:t>1</w:t>
            </w:r>
            <w:r w:rsidRPr="007D24C7">
              <w:t>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FC6F8B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 xml:space="preserve">Своевременно и в полном размере </w:t>
            </w:r>
            <w:r w:rsidR="008629B3" w:rsidRPr="008629B3">
              <w:t xml:space="preserve">перечислены денежные средства в соответствии с заключенным соглашением по переданным полномочиям </w:t>
            </w:r>
            <w:r w:rsidR="008629B3">
              <w:t>на с</w:t>
            </w:r>
            <w:r w:rsidR="00D702CA" w:rsidRPr="007D24C7">
              <w:t xml:space="preserve">одержание и организация деятельности </w:t>
            </w:r>
            <w:r w:rsidR="00534341" w:rsidRPr="007D24C7">
              <w:t>аварийно-спасательных формирований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8629B3">
              <w:t>Иные мероприятия (результаты)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5F82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55F82">
              <w:t>Мероприятие предусматривает обеспечение качественного и своевременного исполнения обязательств в соответствии с заключенным соглашение</w:t>
            </w:r>
            <w:r>
              <w:t>м на с</w:t>
            </w:r>
            <w:r w:rsidRPr="007D24C7">
              <w:t>одержание и организация деятельности аварийно-спасательных формирований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7D24C7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051AC7" w:rsidRPr="008629B3" w:rsidRDefault="00051AC7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</w:rPr>
            </w:pPr>
            <w:r w:rsidRPr="008629B3">
              <w:rPr>
                <w:sz w:val="22"/>
                <w:szCs w:val="22"/>
              </w:rPr>
              <w:t>100</w:t>
            </w:r>
          </w:p>
        </w:tc>
      </w:tr>
      <w:tr w:rsidR="002134BE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1.2.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7D24C7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>Мероприятие (результат) «</w:t>
            </w:r>
            <w:r w:rsidR="008629B3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24C7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8629B3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Закупка товаров, работ и услуг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 xml:space="preserve">повышение уровня подготовки специалистов к действиям при возникновении пожара и ЧС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1A0DA4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134BE" w:rsidRPr="002134BE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2134BE">
              <w:t>100</w:t>
            </w:r>
          </w:p>
        </w:tc>
      </w:tr>
      <w:tr w:rsidR="002134BE" w:rsidRPr="007D24C7" w:rsidTr="008629B3">
        <w:trPr>
          <w:gridAfter w:val="3"/>
          <w:wAfter w:w="555" w:type="dxa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1.3.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4B34A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24C7">
              <w:t xml:space="preserve">Мероприятие (результат) </w:t>
            </w:r>
            <w:r w:rsidRPr="004B34AD">
              <w:t>«</w:t>
            </w:r>
            <w:r w:rsidR="004B34AD" w:rsidRPr="004B34AD">
              <w:t>Дезинсекционная обработка территории</w:t>
            </w:r>
            <w:r w:rsidRPr="004B34AD"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иные мероприятия (результаты)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7D24C7" w:rsidRDefault="002134BE" w:rsidP="00EB146F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24C7">
              <w:t>санитарное содержание территории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процентов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  <w:tc>
          <w:tcPr>
            <w:tcW w:w="56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134BE" w:rsidRPr="00204853" w:rsidRDefault="00204853" w:rsidP="007773FE">
            <w:pPr>
              <w:jc w:val="center"/>
            </w:pPr>
            <w:r w:rsidRPr="00204853">
              <w:t>100</w:t>
            </w:r>
          </w:p>
        </w:tc>
      </w:tr>
    </w:tbl>
    <w:p w:rsidR="004E1423" w:rsidRPr="007D24C7" w:rsidRDefault="004E1423" w:rsidP="004E14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  <w:highlight w:val="yellow"/>
        </w:rPr>
      </w:pPr>
    </w:p>
    <w:p w:rsidR="004E1423" w:rsidRPr="007D24C7" w:rsidRDefault="004E1423" w:rsidP="00D82A34">
      <w:pPr>
        <w:pStyle w:val="formattext"/>
        <w:shd w:val="clear" w:color="auto" w:fill="FFFFFF"/>
        <w:spacing w:before="0" w:beforeAutospacing="0" w:after="0" w:afterAutospacing="0"/>
        <w:ind w:left="480"/>
        <w:textAlignment w:val="baseline"/>
      </w:pPr>
      <w:r w:rsidRPr="007D24C7">
        <w:t>Примечание.</w:t>
      </w:r>
      <w:r w:rsidRPr="007D24C7">
        <w:br/>
        <w:t>Используемое сокращение:</w:t>
      </w:r>
      <w:r w:rsidRPr="007D24C7">
        <w:br/>
      </w:r>
      <w:hyperlink r:id="rId28" w:anchor="7D20K3" w:history="1">
        <w:r w:rsidRPr="007D24C7">
          <w:rPr>
            <w:rStyle w:val="af4"/>
            <w:color w:val="auto"/>
            <w:u w:val="none"/>
          </w:rPr>
          <w:t>ОКЕИ</w:t>
        </w:r>
      </w:hyperlink>
      <w:r w:rsidRPr="007D24C7">
        <w:t> - </w:t>
      </w:r>
      <w:hyperlink r:id="rId29" w:anchor="7D20K3" w:history="1">
        <w:r w:rsidRPr="007D24C7">
          <w:rPr>
            <w:rStyle w:val="af4"/>
            <w:color w:val="auto"/>
            <w:u w:val="none"/>
          </w:rPr>
          <w:t>Общероссийский классификатор единиц измерения</w:t>
        </w:r>
      </w:hyperlink>
      <w:r w:rsidRPr="007D24C7">
        <w:t>.</w:t>
      </w:r>
      <w:r w:rsidRPr="007D24C7">
        <w:br/>
      </w:r>
    </w:p>
    <w:p w:rsidR="00DB508D" w:rsidRPr="007D24C7" w:rsidRDefault="00DB508D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FF0000"/>
          <w:highlight w:val="yellow"/>
        </w:rPr>
        <w:sectPr w:rsidR="00DB508D" w:rsidRPr="007D24C7" w:rsidSect="00DB508D">
          <w:pgSz w:w="11906" w:h="16838"/>
          <w:pgMar w:top="567" w:right="987" w:bottom="709" w:left="1134" w:header="709" w:footer="709" w:gutter="0"/>
          <w:cols w:space="708"/>
          <w:titlePg/>
          <w:docGrid w:linePitch="381"/>
        </w:sectPr>
      </w:pPr>
    </w:p>
    <w:p w:rsidR="004E1423" w:rsidRPr="0012295B" w:rsidRDefault="004E1423" w:rsidP="00D82A34">
      <w:pPr>
        <w:pStyle w:val="4"/>
        <w:shd w:val="clear" w:color="auto" w:fill="FFFFFF"/>
        <w:spacing w:before="0"/>
        <w:jc w:val="center"/>
        <w:textAlignment w:val="baseline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12295B">
        <w:rPr>
          <w:rFonts w:ascii="Times New Roman" w:hAnsi="Times New Roman"/>
          <w:b w:val="0"/>
          <w:i w:val="0"/>
          <w:color w:val="auto"/>
          <w:sz w:val="28"/>
          <w:szCs w:val="28"/>
        </w:rPr>
        <w:lastRenderedPageBreak/>
        <w:t>4. Параметры финансового обеспечения комплекса процессных мероприятий</w:t>
      </w:r>
    </w:p>
    <w:p w:rsidR="004E1423" w:rsidRPr="0012295B" w:rsidRDefault="004E1423" w:rsidP="00D82A34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FF0000"/>
          <w:sz w:val="28"/>
          <w:szCs w:val="28"/>
        </w:rPr>
      </w:pPr>
      <w:r w:rsidRPr="0012295B">
        <w:rPr>
          <w:rFonts w:ascii="Arial" w:hAnsi="Arial" w:cs="Arial"/>
          <w:sz w:val="28"/>
          <w:szCs w:val="28"/>
        </w:rPr>
        <w:br/>
      </w:r>
    </w:p>
    <w:tbl>
      <w:tblPr>
        <w:tblW w:w="967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80"/>
        <w:gridCol w:w="1680"/>
        <w:gridCol w:w="720"/>
        <w:gridCol w:w="338"/>
        <w:gridCol w:w="502"/>
        <w:gridCol w:w="276"/>
        <w:gridCol w:w="564"/>
        <w:gridCol w:w="720"/>
        <w:gridCol w:w="394"/>
        <w:gridCol w:w="20"/>
        <w:gridCol w:w="543"/>
        <w:gridCol w:w="1134"/>
        <w:gridCol w:w="159"/>
        <w:gridCol w:w="975"/>
        <w:gridCol w:w="223"/>
        <w:gridCol w:w="632"/>
        <w:gridCol w:w="274"/>
        <w:gridCol w:w="8"/>
        <w:gridCol w:w="36"/>
      </w:tblGrid>
      <w:tr w:rsidR="00382E40" w:rsidRPr="0012295B" w:rsidTr="00E555B5">
        <w:trPr>
          <w:gridAfter w:val="2"/>
          <w:wAfter w:w="44" w:type="dxa"/>
          <w:trHeight w:val="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7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8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12295B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</w:tr>
      <w:tr w:rsidR="00382E40" w:rsidRPr="007D54C1" w:rsidTr="005E330B">
        <w:trPr>
          <w:gridAfter w:val="1"/>
          <w:wAfter w:w="36" w:type="dxa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N</w:t>
            </w:r>
          </w:p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54C1">
              <w:t>п</w:t>
            </w:r>
            <w:proofErr w:type="gramEnd"/>
            <w:r w:rsidRPr="007D54C1">
              <w:t>/п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120" w:type="dxa"/>
            <w:gridSpan w:val="6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Код бюджетной классификации расходов</w:t>
            </w:r>
          </w:p>
        </w:tc>
        <w:tc>
          <w:tcPr>
            <w:tcW w:w="4362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Объем расходов по годам реализации</w:t>
            </w:r>
            <w:r w:rsidR="00991635">
              <w:t>,</w:t>
            </w:r>
            <w:r w:rsidRPr="007D54C1">
              <w:t xml:space="preserve"> (тыс. рублей)</w:t>
            </w:r>
          </w:p>
        </w:tc>
      </w:tr>
      <w:tr w:rsidR="00382E40" w:rsidRPr="007D54C1" w:rsidTr="00BF0723">
        <w:trPr>
          <w:gridAfter w:val="1"/>
          <w:wAfter w:w="36" w:type="dxa"/>
        </w:trPr>
        <w:tc>
          <w:tcPr>
            <w:tcW w:w="4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16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3120" w:type="dxa"/>
            <w:gridSpan w:val="6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jc w:val="center"/>
            </w:pP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202</w:t>
            </w:r>
            <w:r w:rsidR="00D82A34" w:rsidRPr="007D54C1">
              <w:t>7</w:t>
            </w:r>
          </w:p>
        </w:tc>
        <w:tc>
          <w:tcPr>
            <w:tcW w:w="11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Всего</w:t>
            </w:r>
          </w:p>
        </w:tc>
      </w:tr>
      <w:tr w:rsidR="00784035" w:rsidRPr="007D54C1" w:rsidTr="00BF0723">
        <w:trPr>
          <w:gridAfter w:val="1"/>
          <w:wAfter w:w="36" w:type="dxa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Комплекс процессных мероприятий "Защита населения от чрезвычайных ситуаций" (всего), в том числе:</w:t>
            </w:r>
          </w:p>
        </w:tc>
        <w:tc>
          <w:tcPr>
            <w:tcW w:w="312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7D54C1" w:rsidRDefault="00E555B5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8D2A5E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8D2A5E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C90CCC" w:rsidP="005E33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E555B5" w:rsidRPr="006A672E" w:rsidRDefault="00C90CCC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2576,1</w:t>
            </w:r>
          </w:p>
        </w:tc>
      </w:tr>
      <w:tr w:rsidR="008D2A5E" w:rsidRPr="007D54C1" w:rsidTr="00BF0723">
        <w:tc>
          <w:tcPr>
            <w:tcW w:w="48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8D2A5E" w:rsidRPr="007D54C1" w:rsidRDefault="008D2A5E" w:rsidP="00C57A6A"/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2A5E" w:rsidRPr="007D54C1" w:rsidRDefault="008D2A5E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Местный бюджет (всего), из них: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D2A5E" w:rsidRPr="007D54C1" w:rsidRDefault="008D2A5E" w:rsidP="005E330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8D2A5E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8D2A5E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C90CCC" w:rsidP="00130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858,7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D2A5E" w:rsidRPr="006A672E" w:rsidRDefault="00C90CCC" w:rsidP="00130D3F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2576,1</w:t>
            </w:r>
          </w:p>
        </w:tc>
      </w:tr>
      <w:tr w:rsidR="008D2A5E" w:rsidRPr="008D2A5E" w:rsidTr="00A2454A">
        <w:trPr>
          <w:cantSplit/>
          <w:trHeight w:val="1134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274AA9" w:rsidRPr="007D54C1" w:rsidRDefault="00274AA9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2.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74AA9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</w:t>
            </w:r>
          </w:p>
          <w:p w:rsidR="00FC6F8B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«</w:t>
            </w:r>
            <w:r w:rsidR="00991635" w:rsidRPr="00991635">
              <w:t xml:space="preserve">Своевременно и </w:t>
            </w:r>
            <w:proofErr w:type="gramStart"/>
            <w:r w:rsidR="00991635" w:rsidRPr="00991635">
              <w:t>в полном размере перечислены денежные средства в соответствии с заключенным соглашением по переданным полномочиям на содержание</w:t>
            </w:r>
            <w:proofErr w:type="gramEnd"/>
            <w:r w:rsidR="00991635" w:rsidRPr="00991635">
              <w:t xml:space="preserve"> и организация деятельности аварийно-спасательных формирований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274AA9" w:rsidRPr="00C90CCC" w:rsidRDefault="00A2454A" w:rsidP="00A2454A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</w:t>
            </w:r>
            <w:r w:rsidR="00991635" w:rsidRPr="00C90CCC">
              <w:rPr>
                <w:sz w:val="20"/>
                <w:szCs w:val="20"/>
              </w:rPr>
              <w:t>340287010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A2454A" w:rsidP="00A2454A">
            <w:pPr>
              <w:pStyle w:val="formattext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540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826,7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991635" w:rsidP="00A2454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2480,1</w:t>
            </w:r>
          </w:p>
        </w:tc>
      </w:tr>
      <w:tr w:rsidR="008D2A5E" w:rsidRPr="008D2A5E" w:rsidTr="00176EA8">
        <w:trPr>
          <w:cantSplit/>
          <w:trHeight w:val="1134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7D54C1" w:rsidRDefault="00274AA9" w:rsidP="009B13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3.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7D54C1" w:rsidRDefault="00274AA9" w:rsidP="00176EA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 «</w:t>
            </w:r>
            <w:r w:rsidR="00C90CCC" w:rsidRPr="00C90CCC">
              <w:t>Обеспеченно эффективное предупреждение и ликвидация чрезвычайных ситуаций природного и техногенного характера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0310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274AA9" w:rsidRPr="00C90CCC" w:rsidRDefault="00C90CCC" w:rsidP="003E5D8E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0340228180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E012D" w:rsidRPr="00C90CCC" w:rsidRDefault="008E012D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  <w:p w:rsidR="00274AA9" w:rsidRPr="00C90CCC" w:rsidRDefault="003E5D8E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</w:t>
            </w:r>
            <w:r w:rsidR="00C90CCC" w:rsidRPr="00C90CCC">
              <w:rPr>
                <w:sz w:val="20"/>
                <w:szCs w:val="20"/>
              </w:rPr>
              <w:t>0</w:t>
            </w:r>
          </w:p>
          <w:p w:rsidR="00274AA9" w:rsidRPr="00C90CCC" w:rsidRDefault="00274AA9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7,0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74AA9" w:rsidRPr="00C90CCC" w:rsidRDefault="00C90CCC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21,0</w:t>
            </w:r>
          </w:p>
        </w:tc>
      </w:tr>
      <w:tr w:rsidR="008D2A5E" w:rsidRPr="008D2A5E" w:rsidTr="006A672E">
        <w:trPr>
          <w:cantSplit/>
          <w:trHeight w:val="1508"/>
        </w:trPr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F07F3B" w:rsidRPr="007D54C1" w:rsidRDefault="00F07F3B" w:rsidP="009B137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4.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F07F3B" w:rsidRPr="007D54C1" w:rsidRDefault="00F07F3B" w:rsidP="004B34A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Мероприятие (результат) «</w:t>
            </w:r>
            <w:r w:rsidR="004B34AD">
              <w:t>Дезинсекционная обработка территории</w:t>
            </w:r>
            <w:r w:rsidRPr="007D54C1">
              <w:t>»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951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0314</w:t>
            </w:r>
          </w:p>
        </w:tc>
        <w:tc>
          <w:tcPr>
            <w:tcW w:w="84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extDirection w:val="btLr"/>
            <w:vAlign w:val="center"/>
          </w:tcPr>
          <w:p w:rsidR="00F07F3B" w:rsidRPr="00C90CCC" w:rsidRDefault="00C90CCC" w:rsidP="003E5D8E">
            <w:pPr>
              <w:pStyle w:val="formattext"/>
              <w:spacing w:before="0" w:beforeAutospacing="0" w:after="0" w:afterAutospacing="0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0340228580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F07F3B" w:rsidRPr="00C90CCC" w:rsidRDefault="00F07F3B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24</w:t>
            </w:r>
            <w:r w:rsidR="00C90CCC" w:rsidRPr="00C90CCC">
              <w:rPr>
                <w:sz w:val="20"/>
                <w:szCs w:val="20"/>
              </w:rPr>
              <w:t>0</w:t>
            </w:r>
          </w:p>
        </w:tc>
        <w:tc>
          <w:tcPr>
            <w:tcW w:w="9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jc w:val="center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25,0</w:t>
            </w:r>
          </w:p>
        </w:tc>
        <w:tc>
          <w:tcPr>
            <w:tcW w:w="11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F07F3B" w:rsidRPr="00C90CCC" w:rsidRDefault="00C90CCC" w:rsidP="001927C5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0"/>
                <w:szCs w:val="20"/>
              </w:rPr>
            </w:pPr>
            <w:r w:rsidRPr="00C90CCC">
              <w:rPr>
                <w:sz w:val="20"/>
                <w:szCs w:val="20"/>
              </w:rPr>
              <w:t>75,0</w:t>
            </w:r>
          </w:p>
        </w:tc>
      </w:tr>
    </w:tbl>
    <w:p w:rsidR="004E1423" w:rsidRPr="007D54C1" w:rsidRDefault="004E1423" w:rsidP="004E14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FF0000"/>
        </w:rPr>
      </w:pPr>
    </w:p>
    <w:p w:rsidR="004E1423" w:rsidRPr="007D54C1" w:rsidRDefault="004E1423" w:rsidP="004E1423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7D54C1">
        <w:t>Примечание.</w:t>
      </w:r>
      <w:r w:rsidRPr="007D54C1">
        <w:br/>
        <w:t xml:space="preserve">       Х - данные ячейки не заполняются.</w:t>
      </w:r>
      <w:r w:rsidRPr="007D54C1">
        <w:br/>
      </w:r>
    </w:p>
    <w:p w:rsidR="004E1423" w:rsidRPr="0086462D" w:rsidRDefault="004E1423" w:rsidP="00FC6F8B">
      <w:pPr>
        <w:pStyle w:val="4"/>
        <w:shd w:val="clear" w:color="auto" w:fill="FFFFFF"/>
        <w:spacing w:before="0" w:after="240"/>
        <w:jc w:val="center"/>
        <w:textAlignment w:val="baseline"/>
        <w:rPr>
          <w:rFonts w:ascii="Times New Roman" w:hAnsi="Times New Roman"/>
          <w:b w:val="0"/>
          <w:i w:val="0"/>
          <w:color w:val="FF0000"/>
          <w:sz w:val="28"/>
          <w:szCs w:val="28"/>
        </w:rPr>
      </w:pPr>
      <w:r w:rsidRPr="00B97872">
        <w:rPr>
          <w:rFonts w:ascii="Arial" w:hAnsi="Arial" w:cs="Arial"/>
          <w:color w:val="FF0000"/>
          <w:highlight w:val="yellow"/>
        </w:rPr>
        <w:br/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t>5. План реализации комплекса процессных мероприятий на 2025 - 2027 годы</w:t>
      </w:r>
      <w:r w:rsidRPr="0086462D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</w:r>
    </w:p>
    <w:tbl>
      <w:tblPr>
        <w:tblW w:w="1020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58"/>
        <w:gridCol w:w="1622"/>
        <w:gridCol w:w="1560"/>
        <w:gridCol w:w="2520"/>
        <w:gridCol w:w="1680"/>
        <w:gridCol w:w="2160"/>
      </w:tblGrid>
      <w:tr w:rsidR="00382E40" w:rsidRPr="0086462D" w:rsidTr="00B5164E">
        <w:trPr>
          <w:trHeight w:val="15"/>
        </w:trPr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:rsidR="004E1423" w:rsidRPr="0086462D" w:rsidRDefault="004E1423" w:rsidP="00C57A6A">
            <w:pPr>
              <w:rPr>
                <w:color w:val="FF0000"/>
                <w:sz w:val="28"/>
                <w:szCs w:val="28"/>
              </w:rPr>
            </w:pPr>
          </w:p>
        </w:tc>
      </w:tr>
      <w:tr w:rsidR="00382E40" w:rsidRPr="0086462D" w:rsidTr="008B45B7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N</w:t>
            </w:r>
          </w:p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 w:rsidRPr="007D54C1">
              <w:t>п</w:t>
            </w:r>
            <w:proofErr w:type="gramEnd"/>
            <w:r w:rsidRPr="007D54C1">
              <w:t>/п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7D54C1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Задача, мероприятие (результат) / контрольная точка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Дата наступления контрольной точки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Ответственный исполнитель</w:t>
            </w:r>
          </w:p>
          <w:p w:rsidR="004E1423" w:rsidRPr="007D54C1" w:rsidRDefault="00843694" w:rsidP="008D2A5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proofErr w:type="gramStart"/>
            <w:r>
              <w:t>(ФИО</w:t>
            </w:r>
            <w:r w:rsidR="007D54C1" w:rsidRPr="007D54C1">
              <w:t xml:space="preserve">, должность, наименование структурного подразделения Администрации </w:t>
            </w:r>
            <w:r w:rsidR="008D2A5E">
              <w:t xml:space="preserve">Шолоховского </w:t>
            </w:r>
            <w:r w:rsidR="007D54C1" w:rsidRPr="007D54C1">
              <w:t>городского поселения</w:t>
            </w:r>
            <w:proofErr w:type="gramEnd"/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Вид подтверждающего документа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8B45B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(источник данных)</w:t>
            </w:r>
          </w:p>
        </w:tc>
      </w:tr>
      <w:tr w:rsidR="00382E40" w:rsidRPr="0086462D" w:rsidTr="00B5164E">
        <w:tc>
          <w:tcPr>
            <w:tcW w:w="102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E1423" w:rsidRPr="007D54C1" w:rsidRDefault="004E1423" w:rsidP="00C57A6A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 w:rsidRPr="007D54C1">
              <w:t>1. Задача комплекса процессных мероприятий "Выполнены мероприятия по защите населения от чрезвычайных ситуаций природного и техногенного характера"</w:t>
            </w:r>
          </w:p>
        </w:tc>
      </w:tr>
      <w:tr w:rsidR="00382E40" w:rsidRPr="00B97872" w:rsidTr="00425AE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1.1.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236128" w:rsidRPr="007D54C1" w:rsidRDefault="00236128" w:rsidP="00236128">
            <w:pPr>
              <w:pStyle w:val="formattext"/>
              <w:jc w:val="both"/>
              <w:textAlignment w:val="baseline"/>
            </w:pPr>
            <w:r w:rsidRPr="007D54C1">
              <w:t>Мероприятие (результат)</w:t>
            </w:r>
            <w:r w:rsidR="005E7867" w:rsidRPr="007D54C1">
              <w:t xml:space="preserve"> 1.</w:t>
            </w:r>
          </w:p>
          <w:p w:rsidR="004E1423" w:rsidRPr="007D54C1" w:rsidRDefault="00236128" w:rsidP="009E4E49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«Содержание и организация деятельности </w:t>
            </w:r>
            <w:r w:rsidR="009E4E49" w:rsidRPr="007D54C1">
              <w:t>аварийно-спасательных формирований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F451B" w:rsidRPr="00400C89" w:rsidRDefault="00BF451B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4E1423" w:rsidRPr="007D54C1" w:rsidRDefault="004E1423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43651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lastRenderedPageBreak/>
              <w:t>1.1.1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.1.</w:t>
            </w:r>
          </w:p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«Заключено  соглашение по переданным полномочиям в области культуры»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 xml:space="preserve">не позднее даты утверждения решения о бюджете </w:t>
            </w:r>
            <w:r>
              <w:t xml:space="preserve">Шолоховского </w:t>
            </w:r>
            <w:r w:rsidRPr="00C970AB">
              <w:t>городского поселения Белокалитвинского района на очередной финансовый год и плановый период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Pr="00400C89" w:rsidRDefault="00830C7C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30C7C" w:rsidRPr="007D54C1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 xml:space="preserve">Соглашение по переданным полномочиям в области  культуры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830C7C" w:rsidRPr="00B97872" w:rsidTr="0043651B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1.1.2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Контрольная точка 1.</w:t>
            </w:r>
            <w:r>
              <w:t>1</w:t>
            </w:r>
            <w:r w:rsidRPr="00C970AB">
              <w:t>.2.</w:t>
            </w:r>
          </w:p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Перечислены межбюджетные трансферты на финансирование расходов, связанных с передачей полномочий Администрацией Белокалитвинского городского поселения Администрации Белокалитвинского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proofErr w:type="gramStart"/>
            <w:r>
              <w:t>Согласно графика</w:t>
            </w:r>
            <w:proofErr w:type="gramEnd"/>
            <w:r>
              <w:t xml:space="preserve"> перечислений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Pr="00400C89" w:rsidRDefault="00830C7C" w:rsidP="004F027D">
            <w:pPr>
              <w:pStyle w:val="af2"/>
              <w:jc w:val="both"/>
            </w:pPr>
            <w:r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>
              <w:t xml:space="preserve"> (инспектор сектора </w:t>
            </w:r>
            <w:r w:rsidRPr="00400C89">
              <w:t>по земельным и имущественным отношениям</w:t>
            </w:r>
            <w:r>
              <w:t xml:space="preserve"> – </w:t>
            </w:r>
            <w:proofErr w:type="spellStart"/>
            <w:r>
              <w:t>Елисаветская</w:t>
            </w:r>
            <w:proofErr w:type="spellEnd"/>
            <w:r>
              <w:t xml:space="preserve"> Е.В.)</w:t>
            </w:r>
          </w:p>
          <w:p w:rsidR="00830C7C" w:rsidRPr="007D54C1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платежное поручение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C970AB" w:rsidRDefault="00830C7C" w:rsidP="00830C7C">
            <w:pPr>
              <w:widowControl w:val="0"/>
              <w:tabs>
                <w:tab w:val="left" w:pos="11057"/>
              </w:tabs>
            </w:pPr>
            <w:r w:rsidRPr="00C970AB">
              <w:t>информационная система отсутствует</w:t>
            </w:r>
          </w:p>
        </w:tc>
      </w:tr>
      <w:tr w:rsidR="00382E40" w:rsidRPr="00B97872" w:rsidTr="00C63058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1.2.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236128" w:rsidP="00236128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 w:rsidR="00830C7C">
              <w:t>1.</w:t>
            </w:r>
            <w:r w:rsidR="005E7867" w:rsidRPr="007D54C1">
              <w:t xml:space="preserve">2. </w:t>
            </w:r>
            <w:r w:rsidRPr="007D54C1">
              <w:t>«</w:t>
            </w:r>
            <w:r w:rsidR="00830C7C" w:rsidRPr="00C90CCC">
              <w:t>Обеспеченно эффективное предупрежд</w:t>
            </w:r>
            <w:r w:rsidR="00830C7C" w:rsidRPr="00C90CCC">
              <w:lastRenderedPageBreak/>
              <w:t>ение и ликвидация чрезвычайных ситуаций природного и техногенного характера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236128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830C7C" w:rsidRDefault="00830C7C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830C7C">
              <w:t xml:space="preserve">Сектор по земельным и имущественным отношениям Администрация Шолоховского городского поселения </w:t>
            </w:r>
            <w:r w:rsidRPr="00830C7C">
              <w:lastRenderedPageBreak/>
              <w:t xml:space="preserve">(инспектор сектора по земельным и имущественным отношениям – </w:t>
            </w:r>
            <w:proofErr w:type="spellStart"/>
            <w:r w:rsidRPr="00830C7C">
              <w:t>Елисаветская</w:t>
            </w:r>
            <w:proofErr w:type="spellEnd"/>
            <w:r w:rsidRPr="00830C7C">
              <w:t xml:space="preserve"> Е.В.)</w:t>
            </w:r>
          </w:p>
          <w:p w:rsidR="004E1423" w:rsidRPr="007D54C1" w:rsidRDefault="004E1423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A83FA1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E1423" w:rsidRPr="007D54C1" w:rsidRDefault="004E1423" w:rsidP="00425AEB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>
              <w:t>2.1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2.1.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highlight w:val="yellow"/>
              </w:rPr>
            </w:pPr>
            <w:r w:rsidRPr="007D54C1">
              <w:t xml:space="preserve">«Заключен муниципальный контракт»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30.04.2025;</w:t>
            </w:r>
          </w:p>
          <w:p w:rsid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20.04.2026;</w:t>
            </w:r>
          </w:p>
          <w:p w:rsidR="00830C7C" w:rsidRPr="00830C7C" w:rsidRDefault="00830C7C" w:rsidP="00830C7C">
            <w:pPr>
              <w:pStyle w:val="formattex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30.04.2027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муниципальный контракт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highlight w:val="yellow"/>
              </w:rPr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 w:rsidR="00112F39">
              <w:t>2</w:t>
            </w:r>
            <w:r w:rsidRPr="007D54C1">
              <w:t>.</w:t>
            </w:r>
            <w:r w:rsidR="00112F39">
              <w:t>2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2.2.</w:t>
            </w:r>
          </w:p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30.06.2025;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30.06.2026;</w:t>
            </w:r>
          </w:p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30.06.2027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830C7C" w:rsidRPr="00B97872" w:rsidTr="00130D3F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112F39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1.2.3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2.</w:t>
            </w:r>
            <w:r w:rsidR="00112F39">
              <w:t>3</w:t>
            </w:r>
            <w:r w:rsidRPr="007D54C1">
              <w:t>.</w:t>
            </w:r>
          </w:p>
          <w:p w:rsidR="00830C7C" w:rsidRPr="007D54C1" w:rsidRDefault="00830C7C" w:rsidP="00830C7C">
            <w:pPr>
              <w:pStyle w:val="formattext"/>
              <w:jc w:val="both"/>
              <w:textAlignment w:val="baseline"/>
            </w:pPr>
            <w:r>
              <w:t>«Оплачены услуги»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15.07.2025;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15.07.2026;</w:t>
            </w:r>
          </w:p>
          <w:p w:rsidR="00830C7C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15.07.2027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30C7C" w:rsidRDefault="00830C7C" w:rsidP="004F027D">
            <w:pPr>
              <w:jc w:val="both"/>
            </w:pPr>
            <w:r w:rsidRPr="004D0F95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4D0F95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4D0F95">
              <w:t xml:space="preserve"> – </w:t>
            </w:r>
            <w:proofErr w:type="spellStart"/>
            <w:r w:rsidRPr="004D0F95">
              <w:t>Елисаветская</w:t>
            </w:r>
            <w:proofErr w:type="spellEnd"/>
            <w:r w:rsidRPr="004D0F95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30C7C" w:rsidRPr="007D54C1" w:rsidRDefault="00830C7C" w:rsidP="00830C7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1A0DA4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 xml:space="preserve">Мероприятие (результат) </w:t>
            </w:r>
            <w:r>
              <w:t>1.</w:t>
            </w:r>
            <w:r w:rsidRPr="007D54C1">
              <w:t>3. «</w:t>
            </w:r>
            <w:r>
              <w:t xml:space="preserve">Дезинсекционная </w:t>
            </w:r>
            <w:r>
              <w:lastRenderedPageBreak/>
              <w:t>обработка территории</w:t>
            </w:r>
            <w:r w:rsidRPr="007D54C1">
              <w:t>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 xml:space="preserve">ектор по земельным и имущественным отношениям Администрация </w:t>
            </w:r>
            <w:r w:rsidRPr="00400C89">
              <w:lastRenderedPageBreak/>
              <w:t>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Х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lastRenderedPageBreak/>
              <w:t>1.</w:t>
            </w:r>
            <w:r>
              <w:t>3.1</w:t>
            </w:r>
            <w:r w:rsidRPr="007D54C1">
              <w:t>.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3.1.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«Заключен муниципальный контракт»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30.03.2025;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30.03.2026;30.03.2027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муниципальный контракт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1.</w:t>
            </w:r>
            <w:r>
              <w:t>3.2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3.2.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7D54C1">
              <w:t>«Подписан акт об оказании услуг»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30.04.2027;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30.09.2027;</w:t>
            </w:r>
          </w:p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акт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  <w:tr w:rsidR="004F027D" w:rsidRPr="00B97872" w:rsidTr="00886CA1">
        <w:tc>
          <w:tcPr>
            <w:tcW w:w="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1.3.3</w:t>
            </w:r>
          </w:p>
        </w:tc>
        <w:tc>
          <w:tcPr>
            <w:tcW w:w="1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jc w:val="both"/>
              <w:textAlignment w:val="baseline"/>
            </w:pPr>
            <w:r w:rsidRPr="007D54C1">
              <w:t xml:space="preserve">Контрольная точка </w:t>
            </w:r>
            <w:r>
              <w:t>1.</w:t>
            </w:r>
            <w:r w:rsidRPr="007D54C1">
              <w:t>3.</w:t>
            </w:r>
            <w:r>
              <w:t>3</w:t>
            </w:r>
            <w:r w:rsidRPr="007D54C1">
              <w:t>.</w:t>
            </w:r>
            <w:r>
              <w:t xml:space="preserve"> «Оплачены услуги»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15.05.2025;15.10.2025;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15.05.2026;15.10.2026;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15.05.2027;15.10.2027;</w:t>
            </w:r>
          </w:p>
          <w:p w:rsidR="004F027D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027D" w:rsidRDefault="004F027D" w:rsidP="004F027D">
            <w:pPr>
              <w:jc w:val="both"/>
            </w:pPr>
            <w:r w:rsidRPr="008118A4">
              <w:t>С</w:t>
            </w:r>
            <w:r w:rsidRPr="00400C89">
              <w:t>ектор по земельным и имущественным отношениям Администрация Шолоховского городского поселения</w:t>
            </w:r>
            <w:r w:rsidRPr="008118A4">
              <w:t xml:space="preserve"> (инспектор сектора </w:t>
            </w:r>
            <w:r w:rsidRPr="00400C89">
              <w:t>по земельным и имущественным отношениям</w:t>
            </w:r>
            <w:r w:rsidRPr="008118A4">
              <w:t xml:space="preserve"> – </w:t>
            </w:r>
            <w:proofErr w:type="spellStart"/>
            <w:r w:rsidRPr="008118A4">
              <w:t>Елисаветская</w:t>
            </w:r>
            <w:proofErr w:type="spellEnd"/>
            <w:r w:rsidRPr="008118A4">
              <w:t xml:space="preserve"> Е.В.)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платёжное поручение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4F027D" w:rsidRPr="007D54C1" w:rsidRDefault="004F027D" w:rsidP="004F027D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7D54C1">
              <w:t>информационная система отсутствует</w:t>
            </w:r>
          </w:p>
        </w:tc>
      </w:tr>
    </w:tbl>
    <w:p w:rsidR="00802B4B" w:rsidRPr="00382E40" w:rsidRDefault="00802B4B" w:rsidP="009E7C3B">
      <w:pPr>
        <w:jc w:val="both"/>
        <w:rPr>
          <w:color w:val="FF0000"/>
          <w:sz w:val="28"/>
          <w:szCs w:val="28"/>
        </w:rPr>
      </w:pPr>
      <w:bookmarkStart w:id="3" w:name="Par676"/>
      <w:bookmarkEnd w:id="3"/>
    </w:p>
    <w:sectPr w:rsidR="00802B4B" w:rsidRPr="00382E40" w:rsidSect="009E7C3B">
      <w:footerReference w:type="default" r:id="rId30"/>
      <w:pgSz w:w="11906" w:h="16838"/>
      <w:pgMar w:top="567" w:right="567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27E" w:rsidRDefault="0041727E">
      <w:r>
        <w:separator/>
      </w:r>
    </w:p>
  </w:endnote>
  <w:endnote w:type="continuationSeparator" w:id="0">
    <w:p w:rsidR="0041727E" w:rsidRDefault="00417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6"/>
      <w:jc w:val="right"/>
    </w:pPr>
  </w:p>
  <w:p w:rsidR="0043651B" w:rsidRDefault="0043651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Pr="00844AAA" w:rsidRDefault="0043651B">
    <w:pPr>
      <w:pStyle w:val="a6"/>
      <w:rPr>
        <w:sz w:val="14"/>
      </w:rPr>
    </w:pPr>
    <w:r w:rsidRPr="00844AAA">
      <w:rPr>
        <w:sz w:val="14"/>
      </w:rPr>
      <w:tab/>
    </w:r>
  </w:p>
  <w:p w:rsidR="0043651B" w:rsidRDefault="0043651B">
    <w:pPr>
      <w:pStyle w:val="a6"/>
      <w:jc w:val="right"/>
      <w:rPr>
        <w:sz w:val="14"/>
        <w:lang w:val="en-US"/>
      </w:rPr>
    </w:pPr>
    <w:r>
      <w:rPr>
        <w:sz w:val="14"/>
      </w:rPr>
      <w:t>стр</w:t>
    </w:r>
    <w:r w:rsidRPr="00C2048D">
      <w:rPr>
        <w:sz w:val="14"/>
      </w:rPr>
      <w:t xml:space="preserve">. </w:t>
    </w:r>
    <w:r>
      <w:rPr>
        <w:sz w:val="14"/>
      </w:rPr>
      <w:fldChar w:fldCharType="begin"/>
    </w:r>
    <w:r>
      <w:rPr>
        <w:sz w:val="14"/>
        <w:lang w:val="en-US"/>
      </w:rPr>
      <w:instrText xml:space="preserve"> PAGE </w:instrText>
    </w:r>
    <w:r>
      <w:rPr>
        <w:sz w:val="14"/>
      </w:rPr>
      <w:fldChar w:fldCharType="separate"/>
    </w:r>
    <w:r w:rsidR="002468E4">
      <w:rPr>
        <w:noProof/>
        <w:sz w:val="14"/>
        <w:lang w:val="en-US"/>
      </w:rPr>
      <w:t>22</w:t>
    </w:r>
    <w:r>
      <w:rPr>
        <w:sz w:val="14"/>
      </w:rPr>
      <w:fldChar w:fldCharType="end"/>
    </w:r>
    <w:r>
      <w:rPr>
        <w:sz w:val="14"/>
      </w:rPr>
      <w:t xml:space="preserve"> из </w:t>
    </w:r>
    <w:r>
      <w:rPr>
        <w:sz w:val="14"/>
      </w:rPr>
      <w:fldChar w:fldCharType="begin"/>
    </w:r>
    <w:r>
      <w:rPr>
        <w:sz w:val="14"/>
      </w:rPr>
      <w:instrText xml:space="preserve"> NUMPAGES </w:instrText>
    </w:r>
    <w:r>
      <w:rPr>
        <w:sz w:val="14"/>
      </w:rPr>
      <w:fldChar w:fldCharType="separate"/>
    </w:r>
    <w:r w:rsidR="002468E4">
      <w:rPr>
        <w:noProof/>
        <w:sz w:val="14"/>
      </w:rPr>
      <w:t>25</w:t>
    </w:r>
    <w:r>
      <w:rPr>
        <w:sz w:val="14"/>
      </w:rPr>
      <w:fldChar w:fldCharType="end"/>
    </w:r>
    <w:r>
      <w:rPr>
        <w:sz w:val="14"/>
        <w:lang w:val="en-US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27E" w:rsidRDefault="0041727E">
      <w:r>
        <w:separator/>
      </w:r>
    </w:p>
  </w:footnote>
  <w:footnote w:type="continuationSeparator" w:id="0">
    <w:p w:rsidR="0041727E" w:rsidRDefault="00417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468E4">
      <w:rPr>
        <w:noProof/>
      </w:rPr>
      <w:t>22</w:t>
    </w:r>
    <w:r>
      <w:fldChar w:fldCharType="end"/>
    </w:r>
  </w:p>
  <w:p w:rsidR="0043651B" w:rsidRDefault="004365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51B" w:rsidRDefault="0043651B">
    <w:pPr>
      <w:pStyle w:val="a3"/>
      <w:jc w:val="center"/>
    </w:pPr>
  </w:p>
  <w:p w:rsidR="0043651B" w:rsidRDefault="0043651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25C12"/>
    <w:multiLevelType w:val="singleLevel"/>
    <w:tmpl w:val="F6F22F98"/>
    <w:lvl w:ilvl="0">
      <w:start w:val="2018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2">
    <w:nsid w:val="0761503E"/>
    <w:multiLevelType w:val="hybridMultilevel"/>
    <w:tmpl w:val="467A344A"/>
    <w:lvl w:ilvl="0" w:tplc="2B5CCEC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28ABA1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440A46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7EB098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B598FBE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B2A539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4C248E9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9618905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C0230E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19AE4F94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C12194"/>
    <w:multiLevelType w:val="multilevel"/>
    <w:tmpl w:val="FC865E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1AC24533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6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2761D6"/>
    <w:multiLevelType w:val="hybridMultilevel"/>
    <w:tmpl w:val="4396284E"/>
    <w:lvl w:ilvl="0" w:tplc="DB445672">
      <w:start w:val="2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9">
    <w:nsid w:val="26357640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0">
    <w:nsid w:val="2AF7711A"/>
    <w:multiLevelType w:val="hybridMultilevel"/>
    <w:tmpl w:val="F7925124"/>
    <w:lvl w:ilvl="0" w:tplc="0786FEC2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1">
    <w:nsid w:val="2E00D2D9"/>
    <w:multiLevelType w:val="hybridMultilevel"/>
    <w:tmpl w:val="90DA816A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3D745A17"/>
    <w:multiLevelType w:val="hybridMultilevel"/>
    <w:tmpl w:val="D5BAFC0E"/>
    <w:lvl w:ilvl="0" w:tplc="0268897C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DA34ACD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4">
    <w:nsid w:val="3EA50C5E"/>
    <w:multiLevelType w:val="singleLevel"/>
    <w:tmpl w:val="5B646D28"/>
    <w:lvl w:ilvl="0">
      <w:start w:val="2014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5">
    <w:nsid w:val="41855B76"/>
    <w:multiLevelType w:val="hybridMultilevel"/>
    <w:tmpl w:val="D982D328"/>
    <w:lvl w:ilvl="0" w:tplc="DB4456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6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AD1EA0"/>
    <w:multiLevelType w:val="hybridMultilevel"/>
    <w:tmpl w:val="3C946DB0"/>
    <w:lvl w:ilvl="0" w:tplc="3A46ED3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1DE47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C89CB2D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A2949D2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16C15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98E06A0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CA16576A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6434A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F70375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>
    <w:nsid w:val="4A4617B4"/>
    <w:multiLevelType w:val="multilevel"/>
    <w:tmpl w:val="E416CFD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4B3CD320"/>
    <w:multiLevelType w:val="hybridMultilevel"/>
    <w:tmpl w:val="328736F6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6DD2942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271F66"/>
    <w:multiLevelType w:val="hybridMultilevel"/>
    <w:tmpl w:val="41ACC930"/>
    <w:lvl w:ilvl="0" w:tplc="5ABE7EC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4">
    <w:nsid w:val="64321928"/>
    <w:multiLevelType w:val="hybridMultilevel"/>
    <w:tmpl w:val="F000EC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DA6533E"/>
    <w:multiLevelType w:val="hybridMultilevel"/>
    <w:tmpl w:val="657807E2"/>
    <w:lvl w:ilvl="0" w:tplc="E5860C0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8">
    <w:nsid w:val="71395FA7"/>
    <w:multiLevelType w:val="hybridMultilevel"/>
    <w:tmpl w:val="4AF63322"/>
    <w:lvl w:ilvl="0" w:tplc="495A4F1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17"/>
  </w:num>
  <w:num w:numId="3">
    <w:abstractNumId w:val="2"/>
  </w:num>
  <w:num w:numId="4">
    <w:abstractNumId w:val="23"/>
  </w:num>
  <w:num w:numId="5">
    <w:abstractNumId w:val="25"/>
  </w:num>
  <w:num w:numId="6">
    <w:abstractNumId w:val="26"/>
  </w:num>
  <w:num w:numId="7">
    <w:abstractNumId w:val="20"/>
  </w:num>
  <w:num w:numId="8">
    <w:abstractNumId w:val="16"/>
  </w:num>
  <w:num w:numId="9">
    <w:abstractNumId w:val="6"/>
  </w:num>
  <w:num w:numId="10">
    <w:abstractNumId w:val="7"/>
  </w:num>
  <w:num w:numId="11">
    <w:abstractNumId w:val="10"/>
  </w:num>
  <w:num w:numId="12">
    <w:abstractNumId w:val="27"/>
  </w:num>
  <w:num w:numId="13">
    <w:abstractNumId w:val="24"/>
  </w:num>
  <w:num w:numId="14">
    <w:abstractNumId w:val="14"/>
  </w:num>
  <w:num w:numId="15">
    <w:abstractNumId w:val="0"/>
  </w:num>
  <w:num w:numId="16">
    <w:abstractNumId w:val="21"/>
  </w:num>
  <w:num w:numId="17">
    <w:abstractNumId w:val="3"/>
  </w:num>
  <w:num w:numId="18">
    <w:abstractNumId w:val="22"/>
  </w:num>
  <w:num w:numId="19">
    <w:abstractNumId w:val="18"/>
  </w:num>
  <w:num w:numId="20">
    <w:abstractNumId w:val="4"/>
  </w:num>
  <w:num w:numId="21">
    <w:abstractNumId w:val="9"/>
  </w:num>
  <w:num w:numId="22">
    <w:abstractNumId w:val="5"/>
  </w:num>
  <w:num w:numId="23">
    <w:abstractNumId w:val="8"/>
  </w:num>
  <w:num w:numId="24">
    <w:abstractNumId w:val="13"/>
  </w:num>
  <w:num w:numId="25">
    <w:abstractNumId w:val="15"/>
  </w:num>
  <w:num w:numId="26">
    <w:abstractNumId w:val="12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1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902"/>
    <w:rsid w:val="000072FD"/>
    <w:rsid w:val="000135FF"/>
    <w:rsid w:val="00015E4F"/>
    <w:rsid w:val="00020E66"/>
    <w:rsid w:val="0002101A"/>
    <w:rsid w:val="00021420"/>
    <w:rsid w:val="00023624"/>
    <w:rsid w:val="000270D3"/>
    <w:rsid w:val="00027391"/>
    <w:rsid w:val="00031E89"/>
    <w:rsid w:val="00035AA2"/>
    <w:rsid w:val="00037554"/>
    <w:rsid w:val="00040C21"/>
    <w:rsid w:val="00044100"/>
    <w:rsid w:val="00051AC7"/>
    <w:rsid w:val="00055F82"/>
    <w:rsid w:val="00056046"/>
    <w:rsid w:val="000568EF"/>
    <w:rsid w:val="00056F9E"/>
    <w:rsid w:val="00060180"/>
    <w:rsid w:val="000624C1"/>
    <w:rsid w:val="000635BB"/>
    <w:rsid w:val="000646E9"/>
    <w:rsid w:val="0006597D"/>
    <w:rsid w:val="00070FB2"/>
    <w:rsid w:val="00071CC2"/>
    <w:rsid w:val="00076067"/>
    <w:rsid w:val="000810EE"/>
    <w:rsid w:val="00087805"/>
    <w:rsid w:val="00087E16"/>
    <w:rsid w:val="0009074C"/>
    <w:rsid w:val="000915B1"/>
    <w:rsid w:val="00091F22"/>
    <w:rsid w:val="0009394A"/>
    <w:rsid w:val="0009511B"/>
    <w:rsid w:val="00097CD2"/>
    <w:rsid w:val="000A09F2"/>
    <w:rsid w:val="000A5B6F"/>
    <w:rsid w:val="000A6E01"/>
    <w:rsid w:val="000B348D"/>
    <w:rsid w:val="000B6677"/>
    <w:rsid w:val="000B67A8"/>
    <w:rsid w:val="000C1236"/>
    <w:rsid w:val="000C2C34"/>
    <w:rsid w:val="000C3020"/>
    <w:rsid w:val="000C3DEB"/>
    <w:rsid w:val="000C7211"/>
    <w:rsid w:val="000D1562"/>
    <w:rsid w:val="000D56B8"/>
    <w:rsid w:val="000D63ED"/>
    <w:rsid w:val="000D703B"/>
    <w:rsid w:val="000D707B"/>
    <w:rsid w:val="000E1E6F"/>
    <w:rsid w:val="000E2F7B"/>
    <w:rsid w:val="000E497B"/>
    <w:rsid w:val="000E6DE4"/>
    <w:rsid w:val="000F02DD"/>
    <w:rsid w:val="000F0BBC"/>
    <w:rsid w:val="000F2585"/>
    <w:rsid w:val="000F4A5E"/>
    <w:rsid w:val="001002EF"/>
    <w:rsid w:val="00100F70"/>
    <w:rsid w:val="00102012"/>
    <w:rsid w:val="00102528"/>
    <w:rsid w:val="001051BC"/>
    <w:rsid w:val="001056E0"/>
    <w:rsid w:val="0010572E"/>
    <w:rsid w:val="00106FD9"/>
    <w:rsid w:val="00110403"/>
    <w:rsid w:val="00112F39"/>
    <w:rsid w:val="0011433F"/>
    <w:rsid w:val="00116C1C"/>
    <w:rsid w:val="00116E14"/>
    <w:rsid w:val="0012295B"/>
    <w:rsid w:val="00127015"/>
    <w:rsid w:val="00127BC7"/>
    <w:rsid w:val="00130BA6"/>
    <w:rsid w:val="00130D3F"/>
    <w:rsid w:val="00132215"/>
    <w:rsid w:val="001333DA"/>
    <w:rsid w:val="001373C6"/>
    <w:rsid w:val="00140CDF"/>
    <w:rsid w:val="00143E2B"/>
    <w:rsid w:val="00145828"/>
    <w:rsid w:val="00147ABB"/>
    <w:rsid w:val="00154AE4"/>
    <w:rsid w:val="00157DBF"/>
    <w:rsid w:val="00161FF1"/>
    <w:rsid w:val="00162686"/>
    <w:rsid w:val="00162C59"/>
    <w:rsid w:val="001643E9"/>
    <w:rsid w:val="0016566E"/>
    <w:rsid w:val="00170A54"/>
    <w:rsid w:val="001714B4"/>
    <w:rsid w:val="00172057"/>
    <w:rsid w:val="00176C92"/>
    <w:rsid w:val="00176EA8"/>
    <w:rsid w:val="00177D1C"/>
    <w:rsid w:val="00177DEC"/>
    <w:rsid w:val="001860B4"/>
    <w:rsid w:val="00191DF6"/>
    <w:rsid w:val="001923B7"/>
    <w:rsid w:val="001927C5"/>
    <w:rsid w:val="00192C85"/>
    <w:rsid w:val="001A0DA4"/>
    <w:rsid w:val="001A1ADE"/>
    <w:rsid w:val="001A3B30"/>
    <w:rsid w:val="001A468D"/>
    <w:rsid w:val="001B03A5"/>
    <w:rsid w:val="001B3D30"/>
    <w:rsid w:val="001B4274"/>
    <w:rsid w:val="001B567E"/>
    <w:rsid w:val="001C0CE7"/>
    <w:rsid w:val="001C6C4B"/>
    <w:rsid w:val="001C6CB1"/>
    <w:rsid w:val="001C7001"/>
    <w:rsid w:val="001D04C2"/>
    <w:rsid w:val="001D18A2"/>
    <w:rsid w:val="001D785B"/>
    <w:rsid w:val="001E1ACD"/>
    <w:rsid w:val="001E35D6"/>
    <w:rsid w:val="001E5771"/>
    <w:rsid w:val="001F0876"/>
    <w:rsid w:val="002035F9"/>
    <w:rsid w:val="00203E64"/>
    <w:rsid w:val="00204853"/>
    <w:rsid w:val="00207C7C"/>
    <w:rsid w:val="00210AF3"/>
    <w:rsid w:val="00210C92"/>
    <w:rsid w:val="00211137"/>
    <w:rsid w:val="002134BE"/>
    <w:rsid w:val="00215133"/>
    <w:rsid w:val="002163DF"/>
    <w:rsid w:val="00217475"/>
    <w:rsid w:val="00220341"/>
    <w:rsid w:val="0022238A"/>
    <w:rsid w:val="00223807"/>
    <w:rsid w:val="00223D28"/>
    <w:rsid w:val="0023122E"/>
    <w:rsid w:val="002329C5"/>
    <w:rsid w:val="00232CB2"/>
    <w:rsid w:val="002333E7"/>
    <w:rsid w:val="00236128"/>
    <w:rsid w:val="0023669F"/>
    <w:rsid w:val="00241D5F"/>
    <w:rsid w:val="002468E4"/>
    <w:rsid w:val="0025005A"/>
    <w:rsid w:val="0025292D"/>
    <w:rsid w:val="00261CA6"/>
    <w:rsid w:val="00264114"/>
    <w:rsid w:val="00267377"/>
    <w:rsid w:val="00270222"/>
    <w:rsid w:val="0027127D"/>
    <w:rsid w:val="00273176"/>
    <w:rsid w:val="00274AA9"/>
    <w:rsid w:val="002751C2"/>
    <w:rsid w:val="0028304D"/>
    <w:rsid w:val="00287024"/>
    <w:rsid w:val="00290C48"/>
    <w:rsid w:val="002933E4"/>
    <w:rsid w:val="00294881"/>
    <w:rsid w:val="002951BF"/>
    <w:rsid w:val="00297A38"/>
    <w:rsid w:val="00297E8D"/>
    <w:rsid w:val="002A0BF1"/>
    <w:rsid w:val="002A146C"/>
    <w:rsid w:val="002A1757"/>
    <w:rsid w:val="002A1E5A"/>
    <w:rsid w:val="002A2B56"/>
    <w:rsid w:val="002B28B9"/>
    <w:rsid w:val="002B6182"/>
    <w:rsid w:val="002C19BC"/>
    <w:rsid w:val="002C28F7"/>
    <w:rsid w:val="002C3CF1"/>
    <w:rsid w:val="002D1BA8"/>
    <w:rsid w:val="002D4093"/>
    <w:rsid w:val="002D4375"/>
    <w:rsid w:val="002D442C"/>
    <w:rsid w:val="002E01CD"/>
    <w:rsid w:val="002E02FB"/>
    <w:rsid w:val="002E2E02"/>
    <w:rsid w:val="002E55C2"/>
    <w:rsid w:val="002E5A45"/>
    <w:rsid w:val="002E6C80"/>
    <w:rsid w:val="002E7727"/>
    <w:rsid w:val="002F1A36"/>
    <w:rsid w:val="002F2546"/>
    <w:rsid w:val="002F4BC0"/>
    <w:rsid w:val="002F63FA"/>
    <w:rsid w:val="002F6547"/>
    <w:rsid w:val="003002CF"/>
    <w:rsid w:val="00305BB6"/>
    <w:rsid w:val="0030667A"/>
    <w:rsid w:val="00307A22"/>
    <w:rsid w:val="003120D1"/>
    <w:rsid w:val="00312C5C"/>
    <w:rsid w:val="00314C87"/>
    <w:rsid w:val="003155E4"/>
    <w:rsid w:val="00320957"/>
    <w:rsid w:val="00320E40"/>
    <w:rsid w:val="00320F99"/>
    <w:rsid w:val="003231E5"/>
    <w:rsid w:val="003239CA"/>
    <w:rsid w:val="00324992"/>
    <w:rsid w:val="0032685E"/>
    <w:rsid w:val="00326F6E"/>
    <w:rsid w:val="00330B4A"/>
    <w:rsid w:val="00330FBA"/>
    <w:rsid w:val="00331968"/>
    <w:rsid w:val="0033245E"/>
    <w:rsid w:val="003373BF"/>
    <w:rsid w:val="003460D8"/>
    <w:rsid w:val="00346A95"/>
    <w:rsid w:val="00346E8E"/>
    <w:rsid w:val="00352551"/>
    <w:rsid w:val="003555B4"/>
    <w:rsid w:val="00355719"/>
    <w:rsid w:val="00371101"/>
    <w:rsid w:val="0037568B"/>
    <w:rsid w:val="00382E40"/>
    <w:rsid w:val="003832B5"/>
    <w:rsid w:val="00385FAD"/>
    <w:rsid w:val="003913B7"/>
    <w:rsid w:val="003A5D93"/>
    <w:rsid w:val="003A6F44"/>
    <w:rsid w:val="003A7BEF"/>
    <w:rsid w:val="003B1BB6"/>
    <w:rsid w:val="003C45D6"/>
    <w:rsid w:val="003C6714"/>
    <w:rsid w:val="003C6C75"/>
    <w:rsid w:val="003C78A3"/>
    <w:rsid w:val="003D1220"/>
    <w:rsid w:val="003D2942"/>
    <w:rsid w:val="003D47BF"/>
    <w:rsid w:val="003D5C9E"/>
    <w:rsid w:val="003D7B6B"/>
    <w:rsid w:val="003E065D"/>
    <w:rsid w:val="003E311D"/>
    <w:rsid w:val="003E50FD"/>
    <w:rsid w:val="003E5D8E"/>
    <w:rsid w:val="003E672D"/>
    <w:rsid w:val="003F04A0"/>
    <w:rsid w:val="003F1428"/>
    <w:rsid w:val="003F2199"/>
    <w:rsid w:val="003F24D7"/>
    <w:rsid w:val="003F3219"/>
    <w:rsid w:val="00400C89"/>
    <w:rsid w:val="0040158F"/>
    <w:rsid w:val="0040507F"/>
    <w:rsid w:val="00405591"/>
    <w:rsid w:val="00405D8A"/>
    <w:rsid w:val="00406048"/>
    <w:rsid w:val="00412F77"/>
    <w:rsid w:val="004137D3"/>
    <w:rsid w:val="0041482F"/>
    <w:rsid w:val="004161D3"/>
    <w:rsid w:val="0041727E"/>
    <w:rsid w:val="004239FD"/>
    <w:rsid w:val="00425AEB"/>
    <w:rsid w:val="00426D95"/>
    <w:rsid w:val="00426F0F"/>
    <w:rsid w:val="00427470"/>
    <w:rsid w:val="00431040"/>
    <w:rsid w:val="004332DC"/>
    <w:rsid w:val="00434914"/>
    <w:rsid w:val="0043651B"/>
    <w:rsid w:val="00437C9F"/>
    <w:rsid w:val="00442820"/>
    <w:rsid w:val="00443ABB"/>
    <w:rsid w:val="00446556"/>
    <w:rsid w:val="00446705"/>
    <w:rsid w:val="00446E5B"/>
    <w:rsid w:val="00451E2F"/>
    <w:rsid w:val="00456506"/>
    <w:rsid w:val="004604C4"/>
    <w:rsid w:val="00462BAB"/>
    <w:rsid w:val="004633A0"/>
    <w:rsid w:val="0046599C"/>
    <w:rsid w:val="004678B3"/>
    <w:rsid w:val="00471FAA"/>
    <w:rsid w:val="0047202C"/>
    <w:rsid w:val="00473304"/>
    <w:rsid w:val="00475E75"/>
    <w:rsid w:val="0048082E"/>
    <w:rsid w:val="004829D0"/>
    <w:rsid w:val="00482BF6"/>
    <w:rsid w:val="00492674"/>
    <w:rsid w:val="004A14F2"/>
    <w:rsid w:val="004B2917"/>
    <w:rsid w:val="004B34AD"/>
    <w:rsid w:val="004B3ACF"/>
    <w:rsid w:val="004B6152"/>
    <w:rsid w:val="004B6A5D"/>
    <w:rsid w:val="004C197D"/>
    <w:rsid w:val="004C3A1F"/>
    <w:rsid w:val="004C44A2"/>
    <w:rsid w:val="004C4760"/>
    <w:rsid w:val="004D231F"/>
    <w:rsid w:val="004D5ADC"/>
    <w:rsid w:val="004D6394"/>
    <w:rsid w:val="004D7A92"/>
    <w:rsid w:val="004E0DB5"/>
    <w:rsid w:val="004E116B"/>
    <w:rsid w:val="004E1423"/>
    <w:rsid w:val="004E2A0A"/>
    <w:rsid w:val="004E4979"/>
    <w:rsid w:val="004F027D"/>
    <w:rsid w:val="004F167A"/>
    <w:rsid w:val="004F338E"/>
    <w:rsid w:val="004F4B19"/>
    <w:rsid w:val="00500994"/>
    <w:rsid w:val="005019B1"/>
    <w:rsid w:val="0050351F"/>
    <w:rsid w:val="005037A8"/>
    <w:rsid w:val="00505B80"/>
    <w:rsid w:val="00506564"/>
    <w:rsid w:val="00506965"/>
    <w:rsid w:val="00507D71"/>
    <w:rsid w:val="00507DD5"/>
    <w:rsid w:val="00511847"/>
    <w:rsid w:val="00512792"/>
    <w:rsid w:val="005134A0"/>
    <w:rsid w:val="005162D6"/>
    <w:rsid w:val="00516D18"/>
    <w:rsid w:val="0051795B"/>
    <w:rsid w:val="00517AEA"/>
    <w:rsid w:val="0052508F"/>
    <w:rsid w:val="00532A3C"/>
    <w:rsid w:val="00532FA8"/>
    <w:rsid w:val="00534341"/>
    <w:rsid w:val="00534C2F"/>
    <w:rsid w:val="005361B2"/>
    <w:rsid w:val="00541A95"/>
    <w:rsid w:val="00542E4B"/>
    <w:rsid w:val="00551508"/>
    <w:rsid w:val="00554DBE"/>
    <w:rsid w:val="00557642"/>
    <w:rsid w:val="00562710"/>
    <w:rsid w:val="0057029E"/>
    <w:rsid w:val="005732D0"/>
    <w:rsid w:val="00573433"/>
    <w:rsid w:val="00581839"/>
    <w:rsid w:val="0058318F"/>
    <w:rsid w:val="00583F35"/>
    <w:rsid w:val="0059480B"/>
    <w:rsid w:val="00597478"/>
    <w:rsid w:val="005A094E"/>
    <w:rsid w:val="005A158A"/>
    <w:rsid w:val="005A3D69"/>
    <w:rsid w:val="005A573E"/>
    <w:rsid w:val="005A5BB1"/>
    <w:rsid w:val="005B77E4"/>
    <w:rsid w:val="005C0817"/>
    <w:rsid w:val="005C4B15"/>
    <w:rsid w:val="005C5584"/>
    <w:rsid w:val="005D1795"/>
    <w:rsid w:val="005D442F"/>
    <w:rsid w:val="005D51D4"/>
    <w:rsid w:val="005D674A"/>
    <w:rsid w:val="005D7131"/>
    <w:rsid w:val="005E1EB8"/>
    <w:rsid w:val="005E330B"/>
    <w:rsid w:val="005E347A"/>
    <w:rsid w:val="005E4423"/>
    <w:rsid w:val="005E47D3"/>
    <w:rsid w:val="005E4AFE"/>
    <w:rsid w:val="005E7148"/>
    <w:rsid w:val="005E7867"/>
    <w:rsid w:val="005F110E"/>
    <w:rsid w:val="005F33C7"/>
    <w:rsid w:val="005F6F13"/>
    <w:rsid w:val="006122FF"/>
    <w:rsid w:val="00617BBF"/>
    <w:rsid w:val="006226BC"/>
    <w:rsid w:val="0062552B"/>
    <w:rsid w:val="00625ACF"/>
    <w:rsid w:val="00626E95"/>
    <w:rsid w:val="006270AE"/>
    <w:rsid w:val="00632684"/>
    <w:rsid w:val="0063304B"/>
    <w:rsid w:val="0063348F"/>
    <w:rsid w:val="006345F6"/>
    <w:rsid w:val="00635A15"/>
    <w:rsid w:val="00636951"/>
    <w:rsid w:val="0063744F"/>
    <w:rsid w:val="006418E5"/>
    <w:rsid w:val="00641F26"/>
    <w:rsid w:val="00653777"/>
    <w:rsid w:val="0065796B"/>
    <w:rsid w:val="00660707"/>
    <w:rsid w:val="00660A1B"/>
    <w:rsid w:val="00664281"/>
    <w:rsid w:val="006642F1"/>
    <w:rsid w:val="00667AD1"/>
    <w:rsid w:val="00673887"/>
    <w:rsid w:val="00674B33"/>
    <w:rsid w:val="00675811"/>
    <w:rsid w:val="006769C4"/>
    <w:rsid w:val="0067745A"/>
    <w:rsid w:val="00680386"/>
    <w:rsid w:val="00680D2B"/>
    <w:rsid w:val="006846DD"/>
    <w:rsid w:val="00686956"/>
    <w:rsid w:val="00694536"/>
    <w:rsid w:val="0069702D"/>
    <w:rsid w:val="006A4064"/>
    <w:rsid w:val="006A5EA2"/>
    <w:rsid w:val="006A672E"/>
    <w:rsid w:val="006B4A78"/>
    <w:rsid w:val="006B5E86"/>
    <w:rsid w:val="006B5EB1"/>
    <w:rsid w:val="006C1136"/>
    <w:rsid w:val="006C2CC8"/>
    <w:rsid w:val="006C3EB0"/>
    <w:rsid w:val="006D06E4"/>
    <w:rsid w:val="006D5CAE"/>
    <w:rsid w:val="006E05D3"/>
    <w:rsid w:val="006E223B"/>
    <w:rsid w:val="006E5E08"/>
    <w:rsid w:val="006F2FDF"/>
    <w:rsid w:val="00703DC4"/>
    <w:rsid w:val="0070509A"/>
    <w:rsid w:val="00713C07"/>
    <w:rsid w:val="007163B4"/>
    <w:rsid w:val="0071660B"/>
    <w:rsid w:val="007203F1"/>
    <w:rsid w:val="00721AD2"/>
    <w:rsid w:val="0072305F"/>
    <w:rsid w:val="00724FEA"/>
    <w:rsid w:val="0072642E"/>
    <w:rsid w:val="0073386F"/>
    <w:rsid w:val="00735AA4"/>
    <w:rsid w:val="00736023"/>
    <w:rsid w:val="007427A1"/>
    <w:rsid w:val="00745015"/>
    <w:rsid w:val="007458A4"/>
    <w:rsid w:val="007472E3"/>
    <w:rsid w:val="00747367"/>
    <w:rsid w:val="00750321"/>
    <w:rsid w:val="0075141B"/>
    <w:rsid w:val="0075694B"/>
    <w:rsid w:val="0075714A"/>
    <w:rsid w:val="007619F7"/>
    <w:rsid w:val="0076279E"/>
    <w:rsid w:val="0076324E"/>
    <w:rsid w:val="00766761"/>
    <w:rsid w:val="00767FC2"/>
    <w:rsid w:val="007722D2"/>
    <w:rsid w:val="00774AB5"/>
    <w:rsid w:val="007773FE"/>
    <w:rsid w:val="00777DCA"/>
    <w:rsid w:val="00784035"/>
    <w:rsid w:val="00792590"/>
    <w:rsid w:val="0079506B"/>
    <w:rsid w:val="00795479"/>
    <w:rsid w:val="00796764"/>
    <w:rsid w:val="007A0930"/>
    <w:rsid w:val="007A1595"/>
    <w:rsid w:val="007A31B0"/>
    <w:rsid w:val="007A3EBF"/>
    <w:rsid w:val="007A3EC2"/>
    <w:rsid w:val="007A4D72"/>
    <w:rsid w:val="007A50CC"/>
    <w:rsid w:val="007C4781"/>
    <w:rsid w:val="007C732C"/>
    <w:rsid w:val="007C75B3"/>
    <w:rsid w:val="007D17C3"/>
    <w:rsid w:val="007D24C7"/>
    <w:rsid w:val="007D2D28"/>
    <w:rsid w:val="007D4C7F"/>
    <w:rsid w:val="007D54C1"/>
    <w:rsid w:val="007E3008"/>
    <w:rsid w:val="007F5683"/>
    <w:rsid w:val="00800DFC"/>
    <w:rsid w:val="00801FC4"/>
    <w:rsid w:val="00802B4B"/>
    <w:rsid w:val="00804C38"/>
    <w:rsid w:val="00804F41"/>
    <w:rsid w:val="008122CD"/>
    <w:rsid w:val="00814D2A"/>
    <w:rsid w:val="00822592"/>
    <w:rsid w:val="00822D7A"/>
    <w:rsid w:val="00823875"/>
    <w:rsid w:val="00824717"/>
    <w:rsid w:val="00830C7C"/>
    <w:rsid w:val="008321BE"/>
    <w:rsid w:val="008358D8"/>
    <w:rsid w:val="0084366E"/>
    <w:rsid w:val="00843694"/>
    <w:rsid w:val="0084432B"/>
    <w:rsid w:val="00844980"/>
    <w:rsid w:val="00844AAA"/>
    <w:rsid w:val="00852B54"/>
    <w:rsid w:val="008629B3"/>
    <w:rsid w:val="00862BC9"/>
    <w:rsid w:val="0086462D"/>
    <w:rsid w:val="00864B90"/>
    <w:rsid w:val="00865CDE"/>
    <w:rsid w:val="00872883"/>
    <w:rsid w:val="008739A9"/>
    <w:rsid w:val="00873E76"/>
    <w:rsid w:val="00883A0C"/>
    <w:rsid w:val="00886CA1"/>
    <w:rsid w:val="0089291B"/>
    <w:rsid w:val="00892D08"/>
    <w:rsid w:val="00897990"/>
    <w:rsid w:val="008A14C2"/>
    <w:rsid w:val="008A22A4"/>
    <w:rsid w:val="008A33DB"/>
    <w:rsid w:val="008A35E9"/>
    <w:rsid w:val="008A3700"/>
    <w:rsid w:val="008A401A"/>
    <w:rsid w:val="008A6D1B"/>
    <w:rsid w:val="008A6E4B"/>
    <w:rsid w:val="008B0CF7"/>
    <w:rsid w:val="008B1DCC"/>
    <w:rsid w:val="008B3069"/>
    <w:rsid w:val="008B3EEE"/>
    <w:rsid w:val="008B45B7"/>
    <w:rsid w:val="008B6001"/>
    <w:rsid w:val="008C00F7"/>
    <w:rsid w:val="008C7312"/>
    <w:rsid w:val="008C75CB"/>
    <w:rsid w:val="008C7DA4"/>
    <w:rsid w:val="008D1329"/>
    <w:rsid w:val="008D2A5E"/>
    <w:rsid w:val="008D7DAC"/>
    <w:rsid w:val="008E012D"/>
    <w:rsid w:val="008E1D4D"/>
    <w:rsid w:val="008E2310"/>
    <w:rsid w:val="008E2873"/>
    <w:rsid w:val="008F1468"/>
    <w:rsid w:val="008F21FF"/>
    <w:rsid w:val="008F25AC"/>
    <w:rsid w:val="008F50F9"/>
    <w:rsid w:val="008F54D2"/>
    <w:rsid w:val="008F6EA4"/>
    <w:rsid w:val="00903AE0"/>
    <w:rsid w:val="00904EC7"/>
    <w:rsid w:val="009078C8"/>
    <w:rsid w:val="0091082F"/>
    <w:rsid w:val="00911CB5"/>
    <w:rsid w:val="00912697"/>
    <w:rsid w:val="00914C5B"/>
    <w:rsid w:val="009158BD"/>
    <w:rsid w:val="00916515"/>
    <w:rsid w:val="009233D1"/>
    <w:rsid w:val="00925809"/>
    <w:rsid w:val="00925F3A"/>
    <w:rsid w:val="00927EBD"/>
    <w:rsid w:val="00933751"/>
    <w:rsid w:val="00937C9B"/>
    <w:rsid w:val="00940D0E"/>
    <w:rsid w:val="00943C43"/>
    <w:rsid w:val="00943E52"/>
    <w:rsid w:val="009469D2"/>
    <w:rsid w:val="00952DA8"/>
    <w:rsid w:val="00955C8E"/>
    <w:rsid w:val="00956750"/>
    <w:rsid w:val="0096075E"/>
    <w:rsid w:val="009608E3"/>
    <w:rsid w:val="00961A2D"/>
    <w:rsid w:val="00963A6C"/>
    <w:rsid w:val="009648B1"/>
    <w:rsid w:val="00964ADF"/>
    <w:rsid w:val="00964C3C"/>
    <w:rsid w:val="009736B7"/>
    <w:rsid w:val="009767F3"/>
    <w:rsid w:val="00980BF1"/>
    <w:rsid w:val="00980F0A"/>
    <w:rsid w:val="00985DE2"/>
    <w:rsid w:val="009877FC"/>
    <w:rsid w:val="00990518"/>
    <w:rsid w:val="00991635"/>
    <w:rsid w:val="009958A7"/>
    <w:rsid w:val="00996D73"/>
    <w:rsid w:val="009A0FF5"/>
    <w:rsid w:val="009A67E8"/>
    <w:rsid w:val="009A75B7"/>
    <w:rsid w:val="009B1371"/>
    <w:rsid w:val="009B2A59"/>
    <w:rsid w:val="009B4F21"/>
    <w:rsid w:val="009B722D"/>
    <w:rsid w:val="009B7443"/>
    <w:rsid w:val="009C0D15"/>
    <w:rsid w:val="009C2038"/>
    <w:rsid w:val="009C65AC"/>
    <w:rsid w:val="009D00BB"/>
    <w:rsid w:val="009D2735"/>
    <w:rsid w:val="009D2C53"/>
    <w:rsid w:val="009D313D"/>
    <w:rsid w:val="009D7218"/>
    <w:rsid w:val="009E1162"/>
    <w:rsid w:val="009E4630"/>
    <w:rsid w:val="009E4E49"/>
    <w:rsid w:val="009E7C3B"/>
    <w:rsid w:val="009F302C"/>
    <w:rsid w:val="009F335A"/>
    <w:rsid w:val="009F4274"/>
    <w:rsid w:val="009F792E"/>
    <w:rsid w:val="009F7A87"/>
    <w:rsid w:val="00A0067E"/>
    <w:rsid w:val="00A00BD2"/>
    <w:rsid w:val="00A05644"/>
    <w:rsid w:val="00A05A31"/>
    <w:rsid w:val="00A05C6B"/>
    <w:rsid w:val="00A05EA4"/>
    <w:rsid w:val="00A07F4E"/>
    <w:rsid w:val="00A10071"/>
    <w:rsid w:val="00A1108B"/>
    <w:rsid w:val="00A13868"/>
    <w:rsid w:val="00A163E8"/>
    <w:rsid w:val="00A169B8"/>
    <w:rsid w:val="00A17E58"/>
    <w:rsid w:val="00A234CB"/>
    <w:rsid w:val="00A23BDF"/>
    <w:rsid w:val="00A2428C"/>
    <w:rsid w:val="00A2454A"/>
    <w:rsid w:val="00A2525B"/>
    <w:rsid w:val="00A26350"/>
    <w:rsid w:val="00A27F2D"/>
    <w:rsid w:val="00A30A77"/>
    <w:rsid w:val="00A36054"/>
    <w:rsid w:val="00A36AB9"/>
    <w:rsid w:val="00A40C35"/>
    <w:rsid w:val="00A4343B"/>
    <w:rsid w:val="00A45706"/>
    <w:rsid w:val="00A53074"/>
    <w:rsid w:val="00A53D4C"/>
    <w:rsid w:val="00A54563"/>
    <w:rsid w:val="00A547E8"/>
    <w:rsid w:val="00A5650A"/>
    <w:rsid w:val="00A56907"/>
    <w:rsid w:val="00A61338"/>
    <w:rsid w:val="00A713B8"/>
    <w:rsid w:val="00A72CEF"/>
    <w:rsid w:val="00A7367B"/>
    <w:rsid w:val="00A7615C"/>
    <w:rsid w:val="00A768B5"/>
    <w:rsid w:val="00A76ED8"/>
    <w:rsid w:val="00A77047"/>
    <w:rsid w:val="00A773B5"/>
    <w:rsid w:val="00A80C39"/>
    <w:rsid w:val="00A81781"/>
    <w:rsid w:val="00A83FA1"/>
    <w:rsid w:val="00A96E29"/>
    <w:rsid w:val="00AA7A93"/>
    <w:rsid w:val="00AA7D73"/>
    <w:rsid w:val="00AB1056"/>
    <w:rsid w:val="00AB3D15"/>
    <w:rsid w:val="00AB4651"/>
    <w:rsid w:val="00AB4715"/>
    <w:rsid w:val="00AB490E"/>
    <w:rsid w:val="00AB51B2"/>
    <w:rsid w:val="00AB570C"/>
    <w:rsid w:val="00AB6E92"/>
    <w:rsid w:val="00AC0061"/>
    <w:rsid w:val="00AC051D"/>
    <w:rsid w:val="00AC10BE"/>
    <w:rsid w:val="00AC5308"/>
    <w:rsid w:val="00AC66F3"/>
    <w:rsid w:val="00AC6F63"/>
    <w:rsid w:val="00AD3FA9"/>
    <w:rsid w:val="00AD5982"/>
    <w:rsid w:val="00AD73B8"/>
    <w:rsid w:val="00AE571D"/>
    <w:rsid w:val="00AE650D"/>
    <w:rsid w:val="00AE662D"/>
    <w:rsid w:val="00B10CC3"/>
    <w:rsid w:val="00B1117A"/>
    <w:rsid w:val="00B13A94"/>
    <w:rsid w:val="00B14386"/>
    <w:rsid w:val="00B1470B"/>
    <w:rsid w:val="00B14EFD"/>
    <w:rsid w:val="00B17F27"/>
    <w:rsid w:val="00B22BD0"/>
    <w:rsid w:val="00B31287"/>
    <w:rsid w:val="00B31D5B"/>
    <w:rsid w:val="00B31D75"/>
    <w:rsid w:val="00B326D0"/>
    <w:rsid w:val="00B36163"/>
    <w:rsid w:val="00B45B25"/>
    <w:rsid w:val="00B5164E"/>
    <w:rsid w:val="00B578A2"/>
    <w:rsid w:val="00B60A80"/>
    <w:rsid w:val="00B63B50"/>
    <w:rsid w:val="00B66B93"/>
    <w:rsid w:val="00B70E47"/>
    <w:rsid w:val="00B73953"/>
    <w:rsid w:val="00B748A3"/>
    <w:rsid w:val="00B77FF2"/>
    <w:rsid w:val="00B802BD"/>
    <w:rsid w:val="00B81230"/>
    <w:rsid w:val="00B869B4"/>
    <w:rsid w:val="00B92F79"/>
    <w:rsid w:val="00B96CF4"/>
    <w:rsid w:val="00B976F3"/>
    <w:rsid w:val="00B97872"/>
    <w:rsid w:val="00BA01EA"/>
    <w:rsid w:val="00BA1085"/>
    <w:rsid w:val="00BA2A82"/>
    <w:rsid w:val="00BA37AF"/>
    <w:rsid w:val="00BA384F"/>
    <w:rsid w:val="00BA3A84"/>
    <w:rsid w:val="00BA6500"/>
    <w:rsid w:val="00BB0027"/>
    <w:rsid w:val="00BB3D61"/>
    <w:rsid w:val="00BB4123"/>
    <w:rsid w:val="00BB5AC0"/>
    <w:rsid w:val="00BB6ED2"/>
    <w:rsid w:val="00BD2615"/>
    <w:rsid w:val="00BE70CD"/>
    <w:rsid w:val="00BF0723"/>
    <w:rsid w:val="00BF37CC"/>
    <w:rsid w:val="00BF40FE"/>
    <w:rsid w:val="00BF451B"/>
    <w:rsid w:val="00BF60B7"/>
    <w:rsid w:val="00C015D4"/>
    <w:rsid w:val="00C01F37"/>
    <w:rsid w:val="00C05420"/>
    <w:rsid w:val="00C120B8"/>
    <w:rsid w:val="00C12261"/>
    <w:rsid w:val="00C12722"/>
    <w:rsid w:val="00C12F94"/>
    <w:rsid w:val="00C160BB"/>
    <w:rsid w:val="00C202E1"/>
    <w:rsid w:val="00C2048D"/>
    <w:rsid w:val="00C20580"/>
    <w:rsid w:val="00C220E4"/>
    <w:rsid w:val="00C232AA"/>
    <w:rsid w:val="00C255BA"/>
    <w:rsid w:val="00C310B6"/>
    <w:rsid w:val="00C316C9"/>
    <w:rsid w:val="00C34540"/>
    <w:rsid w:val="00C35B8E"/>
    <w:rsid w:val="00C36D7F"/>
    <w:rsid w:val="00C412EA"/>
    <w:rsid w:val="00C476A1"/>
    <w:rsid w:val="00C50CD4"/>
    <w:rsid w:val="00C534ED"/>
    <w:rsid w:val="00C57626"/>
    <w:rsid w:val="00C57A6A"/>
    <w:rsid w:val="00C60F27"/>
    <w:rsid w:val="00C63058"/>
    <w:rsid w:val="00C72EED"/>
    <w:rsid w:val="00C7435D"/>
    <w:rsid w:val="00C74B9D"/>
    <w:rsid w:val="00C81A13"/>
    <w:rsid w:val="00C82745"/>
    <w:rsid w:val="00C86347"/>
    <w:rsid w:val="00C90CCC"/>
    <w:rsid w:val="00C938DB"/>
    <w:rsid w:val="00C93B29"/>
    <w:rsid w:val="00C93C71"/>
    <w:rsid w:val="00C95F75"/>
    <w:rsid w:val="00C977BB"/>
    <w:rsid w:val="00CA0548"/>
    <w:rsid w:val="00CA06A3"/>
    <w:rsid w:val="00CA0926"/>
    <w:rsid w:val="00CA4C6B"/>
    <w:rsid w:val="00CA6A6B"/>
    <w:rsid w:val="00CA7DA7"/>
    <w:rsid w:val="00CB0736"/>
    <w:rsid w:val="00CB726B"/>
    <w:rsid w:val="00CC107C"/>
    <w:rsid w:val="00CC3551"/>
    <w:rsid w:val="00CC3B62"/>
    <w:rsid w:val="00CC5E3F"/>
    <w:rsid w:val="00CC6196"/>
    <w:rsid w:val="00CD2F56"/>
    <w:rsid w:val="00CE1791"/>
    <w:rsid w:val="00CE2E3F"/>
    <w:rsid w:val="00CE6A72"/>
    <w:rsid w:val="00CE70AE"/>
    <w:rsid w:val="00CE740C"/>
    <w:rsid w:val="00CF389D"/>
    <w:rsid w:val="00CF477E"/>
    <w:rsid w:val="00CF6248"/>
    <w:rsid w:val="00CF769A"/>
    <w:rsid w:val="00CF7F88"/>
    <w:rsid w:val="00D02F89"/>
    <w:rsid w:val="00D05AB1"/>
    <w:rsid w:val="00D10ADB"/>
    <w:rsid w:val="00D11924"/>
    <w:rsid w:val="00D121DC"/>
    <w:rsid w:val="00D123EA"/>
    <w:rsid w:val="00D136E5"/>
    <w:rsid w:val="00D13FD8"/>
    <w:rsid w:val="00D15111"/>
    <w:rsid w:val="00D15EAA"/>
    <w:rsid w:val="00D25C6E"/>
    <w:rsid w:val="00D25DED"/>
    <w:rsid w:val="00D321CA"/>
    <w:rsid w:val="00D32493"/>
    <w:rsid w:val="00D37A22"/>
    <w:rsid w:val="00D37D0D"/>
    <w:rsid w:val="00D40F1C"/>
    <w:rsid w:val="00D414D4"/>
    <w:rsid w:val="00D41E71"/>
    <w:rsid w:val="00D42C03"/>
    <w:rsid w:val="00D445FB"/>
    <w:rsid w:val="00D46DAB"/>
    <w:rsid w:val="00D4723F"/>
    <w:rsid w:val="00D564AF"/>
    <w:rsid w:val="00D56EB0"/>
    <w:rsid w:val="00D57147"/>
    <w:rsid w:val="00D67CCC"/>
    <w:rsid w:val="00D702CA"/>
    <w:rsid w:val="00D731C1"/>
    <w:rsid w:val="00D7339D"/>
    <w:rsid w:val="00D80B7D"/>
    <w:rsid w:val="00D81672"/>
    <w:rsid w:val="00D824D6"/>
    <w:rsid w:val="00D82A34"/>
    <w:rsid w:val="00D846D6"/>
    <w:rsid w:val="00D85782"/>
    <w:rsid w:val="00D90E12"/>
    <w:rsid w:val="00D910E1"/>
    <w:rsid w:val="00D9649C"/>
    <w:rsid w:val="00D97A72"/>
    <w:rsid w:val="00DA2465"/>
    <w:rsid w:val="00DA659D"/>
    <w:rsid w:val="00DA692E"/>
    <w:rsid w:val="00DA6EB9"/>
    <w:rsid w:val="00DB27CD"/>
    <w:rsid w:val="00DB2A05"/>
    <w:rsid w:val="00DB3A4A"/>
    <w:rsid w:val="00DB508D"/>
    <w:rsid w:val="00DB511E"/>
    <w:rsid w:val="00DB57B5"/>
    <w:rsid w:val="00DB7CFE"/>
    <w:rsid w:val="00DC04D0"/>
    <w:rsid w:val="00DC79E8"/>
    <w:rsid w:val="00DD07C0"/>
    <w:rsid w:val="00DD7275"/>
    <w:rsid w:val="00DE0E82"/>
    <w:rsid w:val="00DE16B1"/>
    <w:rsid w:val="00DE235E"/>
    <w:rsid w:val="00DE5241"/>
    <w:rsid w:val="00DF1B73"/>
    <w:rsid w:val="00DF24F9"/>
    <w:rsid w:val="00E044C4"/>
    <w:rsid w:val="00E0584A"/>
    <w:rsid w:val="00E07A0D"/>
    <w:rsid w:val="00E14871"/>
    <w:rsid w:val="00E157E1"/>
    <w:rsid w:val="00E15D94"/>
    <w:rsid w:val="00E4256A"/>
    <w:rsid w:val="00E42EF3"/>
    <w:rsid w:val="00E45163"/>
    <w:rsid w:val="00E47CC0"/>
    <w:rsid w:val="00E54BD5"/>
    <w:rsid w:val="00E555B5"/>
    <w:rsid w:val="00E55601"/>
    <w:rsid w:val="00E57C9A"/>
    <w:rsid w:val="00E6029D"/>
    <w:rsid w:val="00E62E68"/>
    <w:rsid w:val="00E63DED"/>
    <w:rsid w:val="00E734C0"/>
    <w:rsid w:val="00E7419D"/>
    <w:rsid w:val="00E81224"/>
    <w:rsid w:val="00E84D87"/>
    <w:rsid w:val="00E9655A"/>
    <w:rsid w:val="00E96AB2"/>
    <w:rsid w:val="00EA08B4"/>
    <w:rsid w:val="00EA0F1C"/>
    <w:rsid w:val="00EA1EF9"/>
    <w:rsid w:val="00EB146F"/>
    <w:rsid w:val="00EB2FED"/>
    <w:rsid w:val="00EB3028"/>
    <w:rsid w:val="00EB3A22"/>
    <w:rsid w:val="00EB7A83"/>
    <w:rsid w:val="00EB7B90"/>
    <w:rsid w:val="00EC056B"/>
    <w:rsid w:val="00ED1CAB"/>
    <w:rsid w:val="00ED4103"/>
    <w:rsid w:val="00EE5272"/>
    <w:rsid w:val="00EE5431"/>
    <w:rsid w:val="00EE58B8"/>
    <w:rsid w:val="00EE70DB"/>
    <w:rsid w:val="00EF3FE3"/>
    <w:rsid w:val="00F004E7"/>
    <w:rsid w:val="00F00C5F"/>
    <w:rsid w:val="00F013E6"/>
    <w:rsid w:val="00F021BF"/>
    <w:rsid w:val="00F063A6"/>
    <w:rsid w:val="00F07F3B"/>
    <w:rsid w:val="00F11932"/>
    <w:rsid w:val="00F13BC3"/>
    <w:rsid w:val="00F15F7A"/>
    <w:rsid w:val="00F16015"/>
    <w:rsid w:val="00F21902"/>
    <w:rsid w:val="00F2654B"/>
    <w:rsid w:val="00F26AD6"/>
    <w:rsid w:val="00F30D09"/>
    <w:rsid w:val="00F312EE"/>
    <w:rsid w:val="00F405D6"/>
    <w:rsid w:val="00F42FE7"/>
    <w:rsid w:val="00F44D40"/>
    <w:rsid w:val="00F4755E"/>
    <w:rsid w:val="00F47911"/>
    <w:rsid w:val="00F5069A"/>
    <w:rsid w:val="00F55C56"/>
    <w:rsid w:val="00F66EB2"/>
    <w:rsid w:val="00F71575"/>
    <w:rsid w:val="00F7284A"/>
    <w:rsid w:val="00F76CA4"/>
    <w:rsid w:val="00F80FFE"/>
    <w:rsid w:val="00F85408"/>
    <w:rsid w:val="00F86A46"/>
    <w:rsid w:val="00F90411"/>
    <w:rsid w:val="00F94C56"/>
    <w:rsid w:val="00F95B48"/>
    <w:rsid w:val="00FB125B"/>
    <w:rsid w:val="00FB20F0"/>
    <w:rsid w:val="00FB387C"/>
    <w:rsid w:val="00FB4526"/>
    <w:rsid w:val="00FB4708"/>
    <w:rsid w:val="00FC2FE0"/>
    <w:rsid w:val="00FC30F8"/>
    <w:rsid w:val="00FC3780"/>
    <w:rsid w:val="00FC3EB8"/>
    <w:rsid w:val="00FC472A"/>
    <w:rsid w:val="00FC5745"/>
    <w:rsid w:val="00FC5EE6"/>
    <w:rsid w:val="00FC6F8B"/>
    <w:rsid w:val="00FD63E4"/>
    <w:rsid w:val="00FE612C"/>
    <w:rsid w:val="00FE7ADB"/>
    <w:rsid w:val="00FF0AB6"/>
    <w:rsid w:val="00FF3A1E"/>
    <w:rsid w:val="00FF4C98"/>
    <w:rsid w:val="00FF5E06"/>
    <w:rsid w:val="00FF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EA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A2428C"/>
    <w:pPr>
      <w:keepNext/>
      <w:keepLines/>
      <w:spacing w:before="200"/>
      <w:outlineLvl w:val="2"/>
    </w:pPr>
    <w:rPr>
      <w:rFonts w:ascii="Calibri Light" w:hAnsi="Calibri Light"/>
      <w:b/>
      <w:bCs/>
      <w:color w:val="5B9BD5"/>
    </w:rPr>
  </w:style>
  <w:style w:type="paragraph" w:styleId="4">
    <w:name w:val="heading 4"/>
    <w:basedOn w:val="a"/>
    <w:next w:val="a"/>
    <w:link w:val="40"/>
    <w:qFormat/>
    <w:rsid w:val="00A2428C"/>
    <w:pPr>
      <w:keepNext/>
      <w:keepLines/>
      <w:spacing w:before="200"/>
      <w:outlineLvl w:val="3"/>
    </w:pPr>
    <w:rPr>
      <w:rFonts w:ascii="Calibri Light" w:hAnsi="Calibri Light"/>
      <w:b/>
      <w:bCs/>
      <w:i/>
      <w:iCs/>
      <w:color w:val="5B9BD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F219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F219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ostan">
    <w:name w:val="Postan"/>
    <w:basedOn w:val="a"/>
    <w:rsid w:val="00F21902"/>
    <w:pPr>
      <w:jc w:val="center"/>
    </w:pPr>
    <w:rPr>
      <w:sz w:val="28"/>
      <w:szCs w:val="20"/>
    </w:rPr>
  </w:style>
  <w:style w:type="paragraph" w:customStyle="1" w:styleId="ConsTitle">
    <w:name w:val="ConsTitle"/>
    <w:rsid w:val="00F2190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F2190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rsid w:val="00F2190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character" w:styleId="a9">
    <w:name w:val="page number"/>
    <w:basedOn w:val="a0"/>
    <w:rsid w:val="00F21902"/>
  </w:style>
  <w:style w:type="table" w:styleId="aa">
    <w:name w:val="Table Grid"/>
    <w:basedOn w:val="a1"/>
    <w:rsid w:val="00F219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1 Знак"/>
    <w:basedOn w:val="a"/>
    <w:rsid w:val="00F2190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F21902"/>
    <w:pPr>
      <w:autoSpaceDE w:val="0"/>
      <w:autoSpaceDN w:val="0"/>
      <w:adjustRightInd w:val="0"/>
    </w:pPr>
    <w:rPr>
      <w:sz w:val="24"/>
      <w:szCs w:val="24"/>
    </w:rPr>
  </w:style>
  <w:style w:type="paragraph" w:styleId="ab">
    <w:name w:val="Balloon Text"/>
    <w:basedOn w:val="a"/>
    <w:link w:val="ac"/>
    <w:rsid w:val="00F21902"/>
    <w:rPr>
      <w:rFonts w:ascii="Segoe UI" w:hAnsi="Segoe UI"/>
      <w:bCs/>
      <w:sz w:val="18"/>
      <w:szCs w:val="18"/>
      <w:lang w:val="x-none" w:eastAsia="x-none"/>
    </w:rPr>
  </w:style>
  <w:style w:type="character" w:customStyle="1" w:styleId="ac">
    <w:name w:val="Текст выноски Знак"/>
    <w:link w:val="ab"/>
    <w:rsid w:val="00F21902"/>
    <w:rPr>
      <w:rFonts w:ascii="Segoe UI" w:hAnsi="Segoe UI"/>
      <w:bCs/>
      <w:sz w:val="18"/>
      <w:szCs w:val="18"/>
      <w:lang w:val="x-none" w:eastAsia="x-none" w:bidi="ar-SA"/>
    </w:rPr>
  </w:style>
  <w:style w:type="paragraph" w:styleId="ad">
    <w:name w:val="Body Text"/>
    <w:basedOn w:val="a"/>
    <w:link w:val="ae"/>
    <w:rsid w:val="00F21902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F21902"/>
    <w:rPr>
      <w:sz w:val="24"/>
      <w:szCs w:val="24"/>
      <w:lang w:val="x-none" w:eastAsia="x-none" w:bidi="ar-SA"/>
    </w:rPr>
  </w:style>
  <w:style w:type="character" w:customStyle="1" w:styleId="a4">
    <w:name w:val="Верхний колонтитул Знак"/>
    <w:link w:val="a3"/>
    <w:uiPriority w:val="99"/>
    <w:rsid w:val="00F21902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rsid w:val="00F21902"/>
    <w:rPr>
      <w:sz w:val="24"/>
      <w:szCs w:val="24"/>
      <w:lang w:val="ru-RU" w:eastAsia="ru-RU" w:bidi="ar-SA"/>
    </w:rPr>
  </w:style>
  <w:style w:type="paragraph" w:styleId="af">
    <w:name w:val="List Paragraph"/>
    <w:basedOn w:val="a"/>
    <w:qFormat/>
    <w:rsid w:val="00F21902"/>
    <w:pPr>
      <w:ind w:left="720"/>
      <w:contextualSpacing/>
    </w:pPr>
    <w:rPr>
      <w:sz w:val="20"/>
      <w:szCs w:val="20"/>
    </w:rPr>
  </w:style>
  <w:style w:type="paragraph" w:customStyle="1" w:styleId="af0">
    <w:name w:val="Знак"/>
    <w:basedOn w:val="a"/>
    <w:rsid w:val="00F219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1">
    <w:name w:val="Emphasis"/>
    <w:qFormat/>
    <w:rsid w:val="00F21902"/>
    <w:rPr>
      <w:i/>
      <w:iCs/>
    </w:rPr>
  </w:style>
  <w:style w:type="character" w:customStyle="1" w:styleId="22">
    <w:name w:val="Основной текст (2)_"/>
    <w:link w:val="23"/>
    <w:rsid w:val="00C05420"/>
    <w:rPr>
      <w:sz w:val="18"/>
      <w:szCs w:val="1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C05420"/>
    <w:pPr>
      <w:widowControl w:val="0"/>
      <w:shd w:val="clear" w:color="auto" w:fill="FFFFFF"/>
      <w:spacing w:line="206" w:lineRule="exact"/>
      <w:jc w:val="both"/>
    </w:pPr>
    <w:rPr>
      <w:sz w:val="18"/>
      <w:szCs w:val="18"/>
      <w:lang w:val="x-none" w:eastAsia="x-none"/>
    </w:rPr>
  </w:style>
  <w:style w:type="paragraph" w:styleId="24">
    <w:name w:val="Body Text Indent 2"/>
    <w:basedOn w:val="a"/>
    <w:link w:val="25"/>
    <w:rsid w:val="00B66B93"/>
    <w:pPr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link w:val="24"/>
    <w:rsid w:val="00B66B93"/>
    <w:rPr>
      <w:sz w:val="24"/>
      <w:szCs w:val="24"/>
    </w:rPr>
  </w:style>
  <w:style w:type="character" w:customStyle="1" w:styleId="20">
    <w:name w:val="Заголовок 2 Знак"/>
    <w:link w:val="2"/>
    <w:rsid w:val="00A4343B"/>
    <w:rPr>
      <w:b/>
      <w:sz w:val="28"/>
    </w:rPr>
  </w:style>
  <w:style w:type="character" w:customStyle="1" w:styleId="10">
    <w:name w:val="Заголовок 1 Знак"/>
    <w:link w:val="1"/>
    <w:rsid w:val="004C4760"/>
    <w:rPr>
      <w:sz w:val="44"/>
    </w:rPr>
  </w:style>
  <w:style w:type="paragraph" w:customStyle="1" w:styleId="Default">
    <w:name w:val="Default"/>
    <w:rsid w:val="00C160B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C160BB"/>
    <w:pPr>
      <w:spacing w:before="100" w:beforeAutospacing="1" w:after="100" w:afterAutospacing="1"/>
    </w:pPr>
  </w:style>
  <w:style w:type="character" w:styleId="af3">
    <w:name w:val="Strong"/>
    <w:uiPriority w:val="22"/>
    <w:qFormat/>
    <w:rsid w:val="00C160BB"/>
    <w:rPr>
      <w:b/>
      <w:bCs/>
    </w:rPr>
  </w:style>
  <w:style w:type="character" w:styleId="af4">
    <w:name w:val="Hyperlink"/>
    <w:uiPriority w:val="99"/>
    <w:unhideWhenUsed/>
    <w:rsid w:val="00CF389D"/>
    <w:rPr>
      <w:color w:val="0000FF"/>
      <w:u w:val="single"/>
    </w:rPr>
  </w:style>
  <w:style w:type="paragraph" w:customStyle="1" w:styleId="formattext">
    <w:name w:val="formattext"/>
    <w:basedOn w:val="a"/>
    <w:rsid w:val="00CF389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A2428C"/>
    <w:rPr>
      <w:rFonts w:ascii="Calibri Light" w:hAnsi="Calibri Light"/>
      <w:b/>
      <w:bCs/>
      <w:color w:val="5B9BD5"/>
      <w:sz w:val="24"/>
      <w:szCs w:val="24"/>
    </w:rPr>
  </w:style>
  <w:style w:type="character" w:customStyle="1" w:styleId="40">
    <w:name w:val="Заголовок 4 Знак"/>
    <w:link w:val="4"/>
    <w:semiHidden/>
    <w:rsid w:val="00A2428C"/>
    <w:rPr>
      <w:rFonts w:ascii="Calibri Light" w:hAnsi="Calibri Light"/>
      <w:b/>
      <w:bCs/>
      <w:i/>
      <w:iCs/>
      <w:color w:val="5B9BD5"/>
      <w:sz w:val="24"/>
      <w:szCs w:val="24"/>
    </w:rPr>
  </w:style>
  <w:style w:type="character" w:customStyle="1" w:styleId="Heading2Char">
    <w:name w:val="Heading 2 Char"/>
    <w:locked/>
    <w:rsid w:val="00D910E1"/>
    <w:rPr>
      <w:b/>
      <w:sz w:val="28"/>
    </w:rPr>
  </w:style>
  <w:style w:type="paragraph" w:customStyle="1" w:styleId="headertext">
    <w:name w:val="headertext"/>
    <w:basedOn w:val="a"/>
    <w:rsid w:val="00D910E1"/>
    <w:pPr>
      <w:spacing w:before="100" w:beforeAutospacing="1" w:after="100" w:afterAutospacing="1"/>
    </w:pPr>
  </w:style>
  <w:style w:type="paragraph" w:styleId="af5">
    <w:name w:val="No Spacing"/>
    <w:link w:val="af6"/>
    <w:qFormat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link w:val="af5"/>
    <w:locked/>
    <w:rsid w:val="00177DEC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docs.cntd.ru/document/9055125" TargetMode="External"/><Relationship Id="rId26" Type="http://schemas.openxmlformats.org/officeDocument/2006/relationships/hyperlink" Target="https://docs.cntd.ru/document/9055125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cntd.ru/document/9055125" TargetMode="Externa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yperlink" Target="https://docs.cntd.ru/document/9055125" TargetMode="External"/><Relationship Id="rId25" Type="http://schemas.openxmlformats.org/officeDocument/2006/relationships/hyperlink" Target="https://docs.cntd.ru/document/905512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55125" TargetMode="External"/><Relationship Id="rId20" Type="http://schemas.openxmlformats.org/officeDocument/2006/relationships/hyperlink" Target="https://docs.cntd.ru/document/9055125" TargetMode="External"/><Relationship Id="rId29" Type="http://schemas.openxmlformats.org/officeDocument/2006/relationships/hyperlink" Target="https://docs.cntd.ru/document/905512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donland.ru/documents/2455/" TargetMode="External"/><Relationship Id="rId24" Type="http://schemas.openxmlformats.org/officeDocument/2006/relationships/hyperlink" Target="https://docs.cntd.ru/document/9055125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docs.cntd.ru/document/9055125" TargetMode="External"/><Relationship Id="rId23" Type="http://schemas.openxmlformats.org/officeDocument/2006/relationships/hyperlink" Target="https://docs.cntd.ru/document/9055125" TargetMode="External"/><Relationship Id="rId28" Type="http://schemas.openxmlformats.org/officeDocument/2006/relationships/hyperlink" Target="https://docs.cntd.ru/document/9055125" TargetMode="External"/><Relationship Id="rId10" Type="http://schemas.openxmlformats.org/officeDocument/2006/relationships/hyperlink" Target="https://www.donland.ru/documents/2671/" TargetMode="External"/><Relationship Id="rId19" Type="http://schemas.openxmlformats.org/officeDocument/2006/relationships/hyperlink" Target="https://docs.cntd.ru/document/9055125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hyperlink" Target="https://docs.cntd.ru/document/9055125" TargetMode="External"/><Relationship Id="rId27" Type="http://schemas.openxmlformats.org/officeDocument/2006/relationships/hyperlink" Target="https://docs.cntd.ru/document/9055125" TargetMode="External"/><Relationship Id="rId3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294794-F25A-4A40-8404-22B3DCDCF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175</TotalTime>
  <Pages>25</Pages>
  <Words>4793</Words>
  <Characters>27321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32050</CharactersWithSpaces>
  <SharedDoc>false</SharedDoc>
  <HLinks>
    <vt:vector size="228" baseType="variant">
      <vt:variant>
        <vt:i4>3801190</vt:i4>
      </vt:variant>
      <vt:variant>
        <vt:i4>111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102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81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72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51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42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33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30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27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24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21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18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15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12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9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3801190</vt:i4>
      </vt:variant>
      <vt:variant>
        <vt:i4>6</vt:i4>
      </vt:variant>
      <vt:variant>
        <vt:i4>0</vt:i4>
      </vt:variant>
      <vt:variant>
        <vt:i4>5</vt:i4>
      </vt:variant>
      <vt:variant>
        <vt:lpwstr>https://docs.cntd.ru/document/9055125</vt:lpwstr>
      </vt:variant>
      <vt:variant>
        <vt:lpwstr>7D20K3</vt:lpwstr>
      </vt:variant>
      <vt:variant>
        <vt:i4>2162743</vt:i4>
      </vt:variant>
      <vt:variant>
        <vt:i4>3</vt:i4>
      </vt:variant>
      <vt:variant>
        <vt:i4>0</vt:i4>
      </vt:variant>
      <vt:variant>
        <vt:i4>5</vt:i4>
      </vt:variant>
      <vt:variant>
        <vt:lpwstr>https://www.donland.ru/documents/2455/</vt:lpwstr>
      </vt:variant>
      <vt:variant>
        <vt:lpwstr/>
      </vt:variant>
      <vt:variant>
        <vt:i4>2293809</vt:i4>
      </vt:variant>
      <vt:variant>
        <vt:i4>0</vt:i4>
      </vt:variant>
      <vt:variant>
        <vt:i4>0</vt:i4>
      </vt:variant>
      <vt:variant>
        <vt:i4>5</vt:i4>
      </vt:variant>
      <vt:variant>
        <vt:lpwstr>https://www.donland.ru/documents/2671/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user</cp:lastModifiedBy>
  <cp:revision>22</cp:revision>
  <cp:lastPrinted>2024-09-10T06:15:00Z</cp:lastPrinted>
  <dcterms:created xsi:type="dcterms:W3CDTF">2024-09-09T11:49:00Z</dcterms:created>
  <dcterms:modified xsi:type="dcterms:W3CDTF">2024-11-08T07:27:00Z</dcterms:modified>
</cp:coreProperties>
</file>