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042" w:rsidRPr="00080042" w:rsidRDefault="006C0508" w:rsidP="00080042">
      <w:pPr>
        <w:suppressAutoHyphens/>
        <w:ind w:firstLine="709"/>
        <w:jc w:val="center"/>
        <w:rPr>
          <w:b/>
          <w:bCs/>
          <w:lang w:eastAsia="ar-SA"/>
        </w:rPr>
      </w:pPr>
      <w:r>
        <w:rPr>
          <w:b/>
          <w:noProof/>
        </w:rPr>
        <w:drawing>
          <wp:inline distT="0" distB="0" distL="0" distR="0" wp14:anchorId="03C1398A" wp14:editId="26C91689">
            <wp:extent cx="584200" cy="72390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0042" w:rsidRPr="00080042" w:rsidRDefault="00080042" w:rsidP="00080042">
      <w:pPr>
        <w:tabs>
          <w:tab w:val="left" w:pos="5670"/>
        </w:tabs>
        <w:suppressAutoHyphens/>
        <w:ind w:firstLine="709"/>
        <w:jc w:val="center"/>
        <w:rPr>
          <w:bCs/>
          <w:sz w:val="28"/>
          <w:szCs w:val="28"/>
          <w:lang w:eastAsia="ar-SA"/>
        </w:rPr>
      </w:pPr>
      <w:r w:rsidRPr="00080042">
        <w:rPr>
          <w:bCs/>
          <w:sz w:val="28"/>
          <w:szCs w:val="28"/>
          <w:lang w:eastAsia="ar-SA"/>
        </w:rPr>
        <w:t xml:space="preserve">РОССИЙСКАЯ ФЕДЕРАЦИЯ </w:t>
      </w:r>
    </w:p>
    <w:p w:rsidR="00080042" w:rsidRPr="00080042" w:rsidRDefault="00080042" w:rsidP="00080042">
      <w:pPr>
        <w:tabs>
          <w:tab w:val="left" w:pos="5670"/>
        </w:tabs>
        <w:suppressAutoHyphens/>
        <w:ind w:firstLine="709"/>
        <w:jc w:val="center"/>
        <w:rPr>
          <w:bCs/>
          <w:sz w:val="28"/>
          <w:szCs w:val="28"/>
          <w:lang w:eastAsia="ar-SA"/>
        </w:rPr>
      </w:pPr>
      <w:r w:rsidRPr="00080042">
        <w:rPr>
          <w:bCs/>
          <w:sz w:val="28"/>
          <w:szCs w:val="28"/>
          <w:lang w:eastAsia="ar-SA"/>
        </w:rPr>
        <w:t>РОСТОВСКАЯ ОБЛАСТЬ</w:t>
      </w:r>
    </w:p>
    <w:p w:rsidR="00080042" w:rsidRPr="00080042" w:rsidRDefault="00080042" w:rsidP="00080042">
      <w:pPr>
        <w:tabs>
          <w:tab w:val="left" w:pos="5670"/>
        </w:tabs>
        <w:suppressAutoHyphens/>
        <w:ind w:firstLine="709"/>
        <w:jc w:val="center"/>
        <w:rPr>
          <w:bCs/>
          <w:sz w:val="28"/>
          <w:szCs w:val="28"/>
          <w:lang w:eastAsia="ar-SA"/>
        </w:rPr>
      </w:pPr>
      <w:r w:rsidRPr="00080042">
        <w:rPr>
          <w:bCs/>
          <w:sz w:val="28"/>
          <w:szCs w:val="28"/>
          <w:lang w:eastAsia="ar-SA"/>
        </w:rPr>
        <w:t xml:space="preserve">МУНИЦИПАЛЬНОЕ ОБРАЗОВАНИЕ  </w:t>
      </w:r>
    </w:p>
    <w:p w:rsidR="00080042" w:rsidRPr="00080042" w:rsidRDefault="00080042" w:rsidP="00080042">
      <w:pPr>
        <w:tabs>
          <w:tab w:val="left" w:pos="5670"/>
        </w:tabs>
        <w:suppressAutoHyphens/>
        <w:ind w:firstLine="709"/>
        <w:jc w:val="center"/>
        <w:rPr>
          <w:bCs/>
          <w:sz w:val="28"/>
          <w:szCs w:val="28"/>
          <w:lang w:eastAsia="ar-SA"/>
        </w:rPr>
      </w:pPr>
      <w:r w:rsidRPr="00080042">
        <w:rPr>
          <w:bCs/>
          <w:sz w:val="28"/>
          <w:szCs w:val="28"/>
          <w:lang w:eastAsia="ar-SA"/>
        </w:rPr>
        <w:t>«ШОЛОХОВСКОЕ ГОРОДСКОЕ  ПОСЕЛЕНИЕ»</w:t>
      </w:r>
    </w:p>
    <w:p w:rsidR="00080042" w:rsidRPr="00080042" w:rsidRDefault="00080042" w:rsidP="00080042">
      <w:pPr>
        <w:tabs>
          <w:tab w:val="left" w:pos="5670"/>
        </w:tabs>
        <w:suppressAutoHyphens/>
        <w:ind w:firstLine="709"/>
        <w:jc w:val="center"/>
        <w:rPr>
          <w:bCs/>
          <w:sz w:val="28"/>
          <w:szCs w:val="28"/>
          <w:lang w:eastAsia="ar-SA"/>
        </w:rPr>
      </w:pPr>
      <w:r w:rsidRPr="00080042">
        <w:rPr>
          <w:bCs/>
          <w:sz w:val="28"/>
          <w:szCs w:val="28"/>
          <w:lang w:eastAsia="ar-SA"/>
        </w:rPr>
        <w:t>АДМИНИСТРАЦИЯ ШОЛОХОВСКОГО ГОРОДСКОГО ПОСЕЛЕНИЯ</w:t>
      </w:r>
    </w:p>
    <w:p w:rsidR="00080042" w:rsidRPr="00080042" w:rsidRDefault="00080042" w:rsidP="00080042">
      <w:pPr>
        <w:tabs>
          <w:tab w:val="left" w:pos="5670"/>
        </w:tabs>
        <w:suppressAutoHyphens/>
        <w:ind w:firstLine="709"/>
        <w:jc w:val="right"/>
        <w:rPr>
          <w:bCs/>
          <w:sz w:val="28"/>
          <w:szCs w:val="28"/>
          <w:lang w:eastAsia="ar-SA"/>
        </w:rPr>
      </w:pPr>
    </w:p>
    <w:p w:rsidR="00DE608F" w:rsidRPr="00DE608F" w:rsidRDefault="00080042" w:rsidP="00DE608F">
      <w:pPr>
        <w:suppressAutoHyphens/>
        <w:ind w:firstLine="709"/>
        <w:jc w:val="center"/>
        <w:rPr>
          <w:b/>
          <w:bCs/>
          <w:sz w:val="28"/>
          <w:szCs w:val="28"/>
          <w:lang w:eastAsia="ar-SA"/>
        </w:rPr>
      </w:pPr>
      <w:r w:rsidRPr="00DE608F">
        <w:rPr>
          <w:b/>
          <w:bCs/>
          <w:sz w:val="28"/>
          <w:szCs w:val="28"/>
          <w:lang w:eastAsia="ar-SA"/>
        </w:rPr>
        <w:t>ПОСТАНОВЛЕНИЕ</w:t>
      </w:r>
    </w:p>
    <w:p w:rsidR="00080042" w:rsidRPr="00DE608F" w:rsidRDefault="003F1952" w:rsidP="00DE608F">
      <w:pPr>
        <w:tabs>
          <w:tab w:val="left" w:pos="72"/>
        </w:tabs>
        <w:suppressAutoHyphens/>
        <w:snapToGrid w:val="0"/>
        <w:ind w:firstLine="709"/>
        <w:jc w:val="center"/>
        <w:rPr>
          <w:bCs/>
          <w:sz w:val="28"/>
          <w:szCs w:val="34"/>
          <w:lang w:eastAsia="ar-SA"/>
        </w:rPr>
      </w:pPr>
      <w:r>
        <w:rPr>
          <w:bCs/>
          <w:sz w:val="28"/>
          <w:szCs w:val="34"/>
          <w:lang w:eastAsia="ar-SA"/>
        </w:rPr>
        <w:t xml:space="preserve">от </w:t>
      </w:r>
      <w:r w:rsidR="00C1529E">
        <w:rPr>
          <w:bCs/>
          <w:sz w:val="28"/>
          <w:szCs w:val="34"/>
          <w:lang w:eastAsia="ar-SA"/>
        </w:rPr>
        <w:t>____</w:t>
      </w:r>
      <w:r w:rsidR="00A23D83" w:rsidRPr="00DE608F">
        <w:rPr>
          <w:bCs/>
          <w:sz w:val="28"/>
          <w:szCs w:val="34"/>
          <w:lang w:eastAsia="ar-SA"/>
        </w:rPr>
        <w:t>.20</w:t>
      </w:r>
      <w:r w:rsidR="001E5C6C" w:rsidRPr="00DE608F">
        <w:rPr>
          <w:bCs/>
          <w:sz w:val="28"/>
          <w:szCs w:val="34"/>
          <w:lang w:eastAsia="ar-SA"/>
        </w:rPr>
        <w:t>2</w:t>
      </w:r>
      <w:r w:rsidR="00346241">
        <w:rPr>
          <w:bCs/>
          <w:sz w:val="28"/>
          <w:szCs w:val="34"/>
          <w:lang w:eastAsia="ar-SA"/>
        </w:rPr>
        <w:t>4</w:t>
      </w:r>
      <w:r w:rsidR="00080042" w:rsidRPr="00DE608F">
        <w:rPr>
          <w:bCs/>
          <w:sz w:val="28"/>
          <w:szCs w:val="34"/>
          <w:lang w:eastAsia="ar-SA"/>
        </w:rPr>
        <w:t xml:space="preserve"> №</w:t>
      </w:r>
      <w:r w:rsidR="00C1529E">
        <w:rPr>
          <w:bCs/>
          <w:sz w:val="28"/>
          <w:szCs w:val="34"/>
          <w:lang w:eastAsia="ar-SA"/>
        </w:rPr>
        <w:t>___</w:t>
      </w:r>
    </w:p>
    <w:p w:rsidR="00080042" w:rsidRPr="00DE608F" w:rsidRDefault="00080042" w:rsidP="00080042">
      <w:pPr>
        <w:tabs>
          <w:tab w:val="left" w:pos="72"/>
        </w:tabs>
        <w:suppressAutoHyphens/>
        <w:snapToGrid w:val="0"/>
        <w:ind w:firstLine="709"/>
        <w:jc w:val="center"/>
        <w:rPr>
          <w:bCs/>
          <w:sz w:val="28"/>
          <w:szCs w:val="34"/>
          <w:lang w:eastAsia="ar-SA"/>
        </w:rPr>
      </w:pPr>
      <w:r w:rsidRPr="00DE608F">
        <w:rPr>
          <w:bCs/>
          <w:sz w:val="28"/>
          <w:szCs w:val="34"/>
          <w:lang w:eastAsia="ar-SA"/>
        </w:rPr>
        <w:t xml:space="preserve">р.п. Шолоховский </w:t>
      </w:r>
    </w:p>
    <w:p w:rsidR="00080042" w:rsidRPr="00080042" w:rsidRDefault="00080042" w:rsidP="00080042">
      <w:pPr>
        <w:tabs>
          <w:tab w:val="left" w:pos="72"/>
        </w:tabs>
        <w:suppressAutoHyphens/>
        <w:snapToGrid w:val="0"/>
        <w:ind w:firstLine="709"/>
        <w:jc w:val="center"/>
        <w:rPr>
          <w:bCs/>
          <w:sz w:val="20"/>
          <w:szCs w:val="20"/>
          <w:lang w:eastAsia="ar-SA"/>
        </w:rPr>
      </w:pPr>
    </w:p>
    <w:p w:rsidR="00CF2AB6" w:rsidRPr="005F5B11" w:rsidRDefault="00CF2AB6" w:rsidP="00CF2AB6">
      <w:pPr>
        <w:jc w:val="center"/>
        <w:rPr>
          <w:b/>
          <w:sz w:val="28"/>
          <w:szCs w:val="28"/>
        </w:rPr>
      </w:pPr>
      <w:r w:rsidRPr="005F5B11">
        <w:rPr>
          <w:b/>
          <w:sz w:val="28"/>
          <w:szCs w:val="28"/>
        </w:rPr>
        <w:t>О проведении капитального ремонта общего имущества в многоквартирных домах на территории Муниципального образования «Шолоховское городское поселение» в 202</w:t>
      </w:r>
      <w:r w:rsidR="00346241">
        <w:rPr>
          <w:b/>
          <w:sz w:val="28"/>
          <w:szCs w:val="28"/>
        </w:rPr>
        <w:t>5</w:t>
      </w:r>
      <w:r w:rsidRPr="005F5B11">
        <w:rPr>
          <w:b/>
          <w:sz w:val="28"/>
          <w:szCs w:val="28"/>
        </w:rPr>
        <w:t xml:space="preserve"> году в соответствии с Региональной программой</w:t>
      </w:r>
    </w:p>
    <w:p w:rsidR="00FD7C20" w:rsidRDefault="00FD7C20" w:rsidP="00FD7C2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F2AB6" w:rsidRPr="00C75338" w:rsidRDefault="00CF2AB6" w:rsidP="00CF2AB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частью 6 статьи 189 Жилищного кодекса Российской Федерации, Областным законом Ростовской области от 11.06.2013 № 1101-ЗС «О капитальном ремонте общего имущества в многоквартирных домах на территории Ростовской области», Постановлениями Правительства Ростовской области от 26.12.2013 № 803 «Об утверждении Региональной программы по проведению капитального ремонта общего имущества в многоквартирных домах на территории Ростовской области на 2014-2049 годы»</w:t>
      </w:r>
      <w:r w:rsidR="006C03BE">
        <w:rPr>
          <w:sz w:val="28"/>
          <w:szCs w:val="28"/>
        </w:rPr>
        <w:t xml:space="preserve">, </w:t>
      </w:r>
      <w:r w:rsidRPr="00B61C18">
        <w:rPr>
          <w:sz w:val="28"/>
          <w:szCs w:val="28"/>
        </w:rPr>
        <w:t>руководствуясь Федеральным</w:t>
      </w:r>
      <w:r>
        <w:rPr>
          <w:sz w:val="28"/>
          <w:szCs w:val="28"/>
        </w:rPr>
        <w:t xml:space="preserve"> законом от 06.10.2003 № 131-ФЗ «Об общих принципах организации местного самоуправления в Российской Федерации, </w:t>
      </w:r>
    </w:p>
    <w:p w:rsidR="009D0F5B" w:rsidRPr="00A8608C" w:rsidRDefault="009D0F5B" w:rsidP="001F7CAD">
      <w:pPr>
        <w:suppressAutoHyphens/>
        <w:jc w:val="both"/>
        <w:rPr>
          <w:rFonts w:eastAsia="Liberation Serif"/>
          <w:color w:val="000000"/>
          <w:kern w:val="1"/>
          <w:sz w:val="28"/>
          <w:szCs w:val="28"/>
          <w:lang w:eastAsia="zh-CN" w:bidi="hi-IN"/>
        </w:rPr>
      </w:pPr>
      <w:r w:rsidRPr="00A8608C">
        <w:rPr>
          <w:b/>
          <w:bCs/>
          <w:spacing w:val="60"/>
          <w:sz w:val="28"/>
          <w:szCs w:val="28"/>
          <w:lang w:eastAsia="ar-SA"/>
        </w:rPr>
        <w:t>постановляет:</w:t>
      </w:r>
      <w:r>
        <w:rPr>
          <w:b/>
          <w:bCs/>
          <w:spacing w:val="60"/>
          <w:sz w:val="28"/>
          <w:szCs w:val="28"/>
          <w:lang w:eastAsia="ar-SA"/>
        </w:rPr>
        <w:t xml:space="preserve"> </w:t>
      </w:r>
    </w:p>
    <w:p w:rsidR="009D0F5B" w:rsidRPr="009D0F5B" w:rsidRDefault="009D0F5B" w:rsidP="009D0F5B">
      <w:pPr>
        <w:pStyle w:val="ConsNormal"/>
        <w:ind w:firstLine="709"/>
        <w:rPr>
          <w:rFonts w:eastAsia="Liberation Serif"/>
          <w:color w:val="000000"/>
          <w:kern w:val="1"/>
          <w:lang w:eastAsia="zh-CN" w:bidi="hi-IN"/>
        </w:rPr>
      </w:pPr>
    </w:p>
    <w:p w:rsidR="00CA3EDB" w:rsidRDefault="00021D70" w:rsidP="000C666A">
      <w:pPr>
        <w:spacing w:after="105"/>
        <w:jc w:val="both"/>
        <w:rPr>
          <w:sz w:val="28"/>
          <w:szCs w:val="28"/>
        </w:rPr>
      </w:pPr>
      <w:r>
        <w:rPr>
          <w:color w:val="000000"/>
          <w:sz w:val="27"/>
          <w:szCs w:val="27"/>
        </w:rPr>
        <w:t xml:space="preserve">          </w:t>
      </w:r>
      <w:r w:rsidR="00A23D83">
        <w:rPr>
          <w:color w:val="000000"/>
          <w:sz w:val="28"/>
          <w:szCs w:val="28"/>
        </w:rPr>
        <w:t>1</w:t>
      </w:r>
      <w:r w:rsidRPr="000C666A">
        <w:rPr>
          <w:color w:val="000000"/>
          <w:sz w:val="28"/>
          <w:szCs w:val="28"/>
        </w:rPr>
        <w:t xml:space="preserve">. </w:t>
      </w:r>
      <w:r w:rsidR="00B8358E">
        <w:rPr>
          <w:sz w:val="28"/>
          <w:szCs w:val="28"/>
        </w:rPr>
        <w:t>Провести в 202</w:t>
      </w:r>
      <w:r w:rsidR="00346241">
        <w:rPr>
          <w:sz w:val="28"/>
          <w:szCs w:val="28"/>
        </w:rPr>
        <w:t>5</w:t>
      </w:r>
      <w:r w:rsidR="001F7CAD">
        <w:rPr>
          <w:sz w:val="28"/>
          <w:szCs w:val="28"/>
        </w:rPr>
        <w:t xml:space="preserve"> году капитальный ремонт общего имущества в многоквартирного дома, расположенного на территории муниципального образования «Шолоховское городское поселение», собственники которого не приняли решение о проведении капитального ремонта общего имущества в соответствии с Региональной программой по проведению капитального ремонта общего имущества в многоквартирных домах на территории Ростовской области на 2014-2049 годы и предложениями регионального оператора</w:t>
      </w:r>
      <w:r w:rsidR="00CF2AB6">
        <w:rPr>
          <w:sz w:val="28"/>
          <w:szCs w:val="28"/>
        </w:rPr>
        <w:t>.</w:t>
      </w:r>
    </w:p>
    <w:p w:rsidR="00CF2AB6" w:rsidRPr="00C75338" w:rsidRDefault="00CF2AB6" w:rsidP="00CF2AB6">
      <w:pPr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   Утвердить перечень работ по капитальному ремонту, сроки проведения капитального ремонта, источники финансирования капитального ремонта, должностное лицо, уполномоченное от Администрации Белокалитвинского городского поселения участвовать в приемке выполненных </w:t>
      </w:r>
      <w:r>
        <w:rPr>
          <w:sz w:val="28"/>
          <w:szCs w:val="28"/>
        </w:rPr>
        <w:lastRenderedPageBreak/>
        <w:t>работ по капитальному ремонту, в том числе подписывать соответствующие акты согласно приложению № 1 к настоящему постановлению.</w:t>
      </w:r>
    </w:p>
    <w:p w:rsidR="00CF2AB6" w:rsidRDefault="00CF2AB6" w:rsidP="00CF2AB6">
      <w:pPr>
        <w:spacing w:line="228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3.  </w:t>
      </w:r>
      <w:r w:rsidRPr="001F7CAD">
        <w:rPr>
          <w:sz w:val="28"/>
          <w:szCs w:val="28"/>
        </w:rPr>
        <w:t xml:space="preserve">Постановление подлежит официальному опубликованию и размещению на официальном сайте Администрации Шолоховского городского поселения в информационно-телекоммуникационной сети «Интернет» </w:t>
      </w:r>
      <w:r w:rsidRPr="001F7CAD">
        <w:rPr>
          <w:sz w:val="28"/>
          <w:szCs w:val="28"/>
          <w:lang w:val="en-US"/>
        </w:rPr>
        <w:t>sholohov</w:t>
      </w:r>
      <w:r w:rsidRPr="001F7CAD">
        <w:rPr>
          <w:sz w:val="28"/>
          <w:szCs w:val="28"/>
        </w:rPr>
        <w:t>-</w:t>
      </w:r>
      <w:r w:rsidRPr="001F7CAD">
        <w:rPr>
          <w:sz w:val="28"/>
          <w:szCs w:val="28"/>
          <w:lang w:val="en-US"/>
        </w:rPr>
        <w:t>gp</w:t>
      </w:r>
      <w:r w:rsidRPr="001F7CAD">
        <w:rPr>
          <w:sz w:val="28"/>
          <w:szCs w:val="28"/>
        </w:rPr>
        <w:t>.</w:t>
      </w:r>
      <w:r w:rsidRPr="001F7CAD">
        <w:rPr>
          <w:sz w:val="28"/>
          <w:szCs w:val="28"/>
          <w:lang w:val="en-US"/>
        </w:rPr>
        <w:t>ru</w:t>
      </w:r>
      <w:r w:rsidRPr="001F7CAD">
        <w:rPr>
          <w:sz w:val="28"/>
          <w:szCs w:val="28"/>
        </w:rPr>
        <w:t xml:space="preserve">  </w:t>
      </w:r>
    </w:p>
    <w:p w:rsidR="001F7CAD" w:rsidRPr="001F7CAD" w:rsidRDefault="00CF2AB6" w:rsidP="001F7CAD">
      <w:pPr>
        <w:spacing w:line="228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4. Настоящее постановление вступает в силу со дня его официального опубликования и распространяет свое действие на правоотношения, возникшие с 01.01.20</w:t>
      </w:r>
      <w:r w:rsidR="00193BC7">
        <w:rPr>
          <w:sz w:val="28"/>
          <w:szCs w:val="28"/>
        </w:rPr>
        <w:t>2</w:t>
      </w:r>
      <w:r w:rsidR="00346241">
        <w:rPr>
          <w:sz w:val="28"/>
          <w:szCs w:val="28"/>
        </w:rPr>
        <w:t>5</w:t>
      </w:r>
      <w:r>
        <w:rPr>
          <w:sz w:val="28"/>
          <w:szCs w:val="28"/>
        </w:rPr>
        <w:t xml:space="preserve"> года.</w:t>
      </w:r>
    </w:p>
    <w:p w:rsidR="001F7CAD" w:rsidRDefault="001F7CAD" w:rsidP="001F7CAD">
      <w:pPr>
        <w:spacing w:line="228" w:lineRule="auto"/>
        <w:jc w:val="both"/>
        <w:rPr>
          <w:sz w:val="28"/>
          <w:szCs w:val="28"/>
        </w:rPr>
      </w:pPr>
      <w:r w:rsidRPr="001F7CAD">
        <w:rPr>
          <w:sz w:val="28"/>
          <w:szCs w:val="28"/>
        </w:rPr>
        <w:t xml:space="preserve">       </w:t>
      </w:r>
      <w:r w:rsidR="00CF2AB6">
        <w:rPr>
          <w:sz w:val="28"/>
          <w:szCs w:val="28"/>
        </w:rPr>
        <w:t xml:space="preserve">  </w:t>
      </w:r>
      <w:r w:rsidRPr="001F7CAD">
        <w:rPr>
          <w:sz w:val="28"/>
          <w:szCs w:val="28"/>
        </w:rPr>
        <w:t>5.</w:t>
      </w:r>
      <w:r>
        <w:rPr>
          <w:sz w:val="28"/>
          <w:szCs w:val="28"/>
        </w:rPr>
        <w:t xml:space="preserve"> </w:t>
      </w:r>
      <w:r w:rsidRPr="00C75338">
        <w:rPr>
          <w:sz w:val="28"/>
          <w:szCs w:val="28"/>
        </w:rPr>
        <w:t xml:space="preserve">Контроль за исполнением настоящего постановления </w:t>
      </w:r>
      <w:r>
        <w:rPr>
          <w:sz w:val="28"/>
          <w:szCs w:val="28"/>
        </w:rPr>
        <w:t xml:space="preserve">оставляю за </w:t>
      </w:r>
      <w:r w:rsidR="0080156A">
        <w:rPr>
          <w:sz w:val="28"/>
          <w:szCs w:val="28"/>
        </w:rPr>
        <w:t>заведующим сектором муниципального хозяйства Тимошиной О.Г</w:t>
      </w:r>
      <w:r>
        <w:rPr>
          <w:sz w:val="28"/>
          <w:szCs w:val="28"/>
        </w:rPr>
        <w:t>.</w:t>
      </w:r>
    </w:p>
    <w:p w:rsidR="001F7CAD" w:rsidRPr="00C75338" w:rsidRDefault="001F7CAD" w:rsidP="001F7CAD">
      <w:pPr>
        <w:spacing w:line="228" w:lineRule="auto"/>
        <w:jc w:val="both"/>
        <w:rPr>
          <w:sz w:val="28"/>
          <w:szCs w:val="28"/>
        </w:rPr>
      </w:pPr>
    </w:p>
    <w:p w:rsidR="001F7CAD" w:rsidRPr="009D0F5B" w:rsidRDefault="001F7CAD" w:rsidP="001F7CAD">
      <w:pPr>
        <w:spacing w:line="255" w:lineRule="atLeast"/>
        <w:ind w:firstLine="150"/>
        <w:jc w:val="both"/>
        <w:rPr>
          <w:rFonts w:eastAsia="Liberation Serif"/>
          <w:color w:val="000000"/>
          <w:kern w:val="1"/>
          <w:lang w:eastAsia="zh-CN" w:bidi="hi-IN"/>
        </w:rPr>
      </w:pPr>
    </w:p>
    <w:p w:rsidR="00F4755E" w:rsidRDefault="00F4755E" w:rsidP="00872883">
      <w:pPr>
        <w:pStyle w:val="2"/>
        <w:rPr>
          <w:b w:val="0"/>
        </w:rPr>
      </w:pPr>
    </w:p>
    <w:p w:rsidR="00A23D83" w:rsidRPr="00A23D83" w:rsidRDefault="00A23D83" w:rsidP="00A23D83"/>
    <w:p w:rsidR="00080042" w:rsidRPr="00080042" w:rsidRDefault="0080156A" w:rsidP="0080156A">
      <w:pPr>
        <w:suppressAutoHyphens/>
        <w:spacing w:line="216" w:lineRule="auto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    </w:t>
      </w:r>
      <w:r w:rsidR="00B8358E">
        <w:rPr>
          <w:sz w:val="28"/>
          <w:szCs w:val="28"/>
          <w:lang w:eastAsia="ar-SA"/>
        </w:rPr>
        <w:t xml:space="preserve"> </w:t>
      </w:r>
      <w:r w:rsidR="006C03BE">
        <w:rPr>
          <w:sz w:val="28"/>
          <w:szCs w:val="28"/>
          <w:lang w:eastAsia="ar-SA"/>
        </w:rPr>
        <w:t>И.о. г</w:t>
      </w:r>
      <w:r w:rsidR="00080042" w:rsidRPr="00080042">
        <w:rPr>
          <w:sz w:val="28"/>
          <w:szCs w:val="28"/>
          <w:lang w:eastAsia="ar-SA"/>
        </w:rPr>
        <w:t>лав</w:t>
      </w:r>
      <w:r w:rsidR="00B8358E">
        <w:rPr>
          <w:sz w:val="28"/>
          <w:szCs w:val="28"/>
          <w:lang w:eastAsia="ar-SA"/>
        </w:rPr>
        <w:t>ы</w:t>
      </w:r>
      <w:r w:rsidR="00080042" w:rsidRPr="00080042">
        <w:rPr>
          <w:sz w:val="28"/>
          <w:szCs w:val="28"/>
          <w:lang w:eastAsia="ar-SA"/>
        </w:rPr>
        <w:t xml:space="preserve"> </w:t>
      </w:r>
      <w:r w:rsidR="009D0F5B">
        <w:rPr>
          <w:sz w:val="28"/>
          <w:szCs w:val="28"/>
          <w:lang w:eastAsia="ar-SA"/>
        </w:rPr>
        <w:t>А</w:t>
      </w:r>
      <w:r w:rsidR="004568E4">
        <w:rPr>
          <w:sz w:val="28"/>
          <w:szCs w:val="28"/>
          <w:lang w:eastAsia="ar-SA"/>
        </w:rPr>
        <w:t>дминистрации</w:t>
      </w:r>
    </w:p>
    <w:p w:rsidR="00080042" w:rsidRDefault="00080042" w:rsidP="00080042">
      <w:pPr>
        <w:suppressAutoHyphens/>
        <w:spacing w:line="216" w:lineRule="auto"/>
        <w:jc w:val="both"/>
        <w:rPr>
          <w:sz w:val="28"/>
          <w:szCs w:val="28"/>
          <w:lang w:eastAsia="ar-SA"/>
        </w:rPr>
      </w:pPr>
      <w:r w:rsidRPr="00080042">
        <w:rPr>
          <w:sz w:val="28"/>
          <w:szCs w:val="28"/>
          <w:lang w:eastAsia="ar-SA"/>
        </w:rPr>
        <w:t xml:space="preserve">Шолоховского городского поселения                           </w:t>
      </w:r>
      <w:r w:rsidR="0080156A">
        <w:rPr>
          <w:sz w:val="28"/>
          <w:szCs w:val="28"/>
          <w:lang w:eastAsia="ar-SA"/>
        </w:rPr>
        <w:t xml:space="preserve">    </w:t>
      </w:r>
      <w:r w:rsidRPr="00080042">
        <w:rPr>
          <w:sz w:val="28"/>
          <w:szCs w:val="28"/>
          <w:lang w:eastAsia="ar-SA"/>
        </w:rPr>
        <w:t xml:space="preserve">       </w:t>
      </w:r>
      <w:r w:rsidR="0080156A">
        <w:rPr>
          <w:sz w:val="28"/>
          <w:szCs w:val="28"/>
          <w:lang w:eastAsia="ar-SA"/>
        </w:rPr>
        <w:t>О.</w:t>
      </w:r>
      <w:r w:rsidR="006C03BE">
        <w:rPr>
          <w:sz w:val="28"/>
          <w:szCs w:val="28"/>
          <w:lang w:eastAsia="ar-SA"/>
        </w:rPr>
        <w:t>Г. Тимошина</w:t>
      </w:r>
    </w:p>
    <w:p w:rsidR="001F7CAD" w:rsidRDefault="001F7CAD" w:rsidP="009D0F5B">
      <w:pPr>
        <w:pStyle w:val="a6"/>
        <w:tabs>
          <w:tab w:val="left" w:pos="615"/>
        </w:tabs>
        <w:rPr>
          <w:color w:val="000000"/>
          <w:sz w:val="27"/>
          <w:szCs w:val="27"/>
        </w:rPr>
      </w:pPr>
    </w:p>
    <w:p w:rsidR="005F5B11" w:rsidRPr="005F5B11" w:rsidRDefault="005F5B11" w:rsidP="009D0F5B">
      <w:pPr>
        <w:pStyle w:val="a6"/>
        <w:tabs>
          <w:tab w:val="left" w:pos="615"/>
        </w:tabs>
        <w:rPr>
          <w:color w:val="000000"/>
          <w:sz w:val="27"/>
          <w:szCs w:val="27"/>
        </w:rPr>
      </w:pPr>
    </w:p>
    <w:p w:rsidR="001F7CAD" w:rsidRDefault="001F7CAD" w:rsidP="009D0F5B">
      <w:pPr>
        <w:pStyle w:val="a6"/>
        <w:tabs>
          <w:tab w:val="left" w:pos="615"/>
        </w:tabs>
        <w:rPr>
          <w:sz w:val="28"/>
          <w:szCs w:val="28"/>
        </w:rPr>
      </w:pPr>
    </w:p>
    <w:p w:rsidR="003F1952" w:rsidRDefault="003F1952" w:rsidP="009D0F5B">
      <w:pPr>
        <w:pStyle w:val="a6"/>
        <w:tabs>
          <w:tab w:val="left" w:pos="615"/>
        </w:tabs>
        <w:rPr>
          <w:sz w:val="28"/>
          <w:szCs w:val="28"/>
        </w:rPr>
        <w:sectPr w:rsidR="003F1952" w:rsidSect="003F1952">
          <w:footerReference w:type="default" r:id="rId9"/>
          <w:pgSz w:w="11906" w:h="16838" w:code="9"/>
          <w:pgMar w:top="1134" w:right="567" w:bottom="1134" w:left="1701" w:header="397" w:footer="567" w:gutter="0"/>
          <w:cols w:space="708"/>
          <w:docGrid w:linePitch="360"/>
        </w:sectPr>
      </w:pPr>
    </w:p>
    <w:p w:rsidR="003F1952" w:rsidRDefault="003F1952" w:rsidP="003F1952">
      <w:pPr>
        <w:contextualSpacing/>
      </w:pPr>
    </w:p>
    <w:p w:rsidR="003F1952" w:rsidRDefault="003F1952" w:rsidP="00013E78">
      <w:pPr>
        <w:contextualSpacing/>
        <w:jc w:val="right"/>
      </w:pPr>
      <w:r>
        <w:t>Приложение</w:t>
      </w:r>
    </w:p>
    <w:p w:rsidR="00013E78" w:rsidRPr="00013E78" w:rsidRDefault="00013E78" w:rsidP="00013E78">
      <w:pPr>
        <w:contextualSpacing/>
        <w:jc w:val="right"/>
      </w:pPr>
      <w:r w:rsidRPr="00013E78">
        <w:t>к постановлению Администрации</w:t>
      </w:r>
    </w:p>
    <w:p w:rsidR="00013E78" w:rsidRPr="00013E78" w:rsidRDefault="00013E78" w:rsidP="00013E78">
      <w:pPr>
        <w:contextualSpacing/>
        <w:jc w:val="right"/>
      </w:pPr>
      <w:r w:rsidRPr="00013E78">
        <w:t>Шолоховского</w:t>
      </w:r>
    </w:p>
    <w:p w:rsidR="00013E78" w:rsidRPr="00013E78" w:rsidRDefault="00013E78" w:rsidP="00013E78">
      <w:pPr>
        <w:contextualSpacing/>
        <w:jc w:val="right"/>
      </w:pPr>
      <w:r w:rsidRPr="00013E78">
        <w:t xml:space="preserve"> городского поселения </w:t>
      </w:r>
    </w:p>
    <w:p w:rsidR="00013E78" w:rsidRPr="00013E78" w:rsidRDefault="00013E78" w:rsidP="00013E78">
      <w:pPr>
        <w:contextualSpacing/>
        <w:jc w:val="right"/>
      </w:pPr>
      <w:r>
        <w:t xml:space="preserve">от </w:t>
      </w:r>
      <w:r w:rsidR="00C1529E">
        <w:t>____________</w:t>
      </w:r>
      <w:bookmarkStart w:id="0" w:name="_GoBack"/>
      <w:bookmarkEnd w:id="0"/>
    </w:p>
    <w:p w:rsidR="004E705D" w:rsidRPr="00013E78" w:rsidRDefault="004E705D" w:rsidP="004E705D">
      <w:pPr>
        <w:jc w:val="right"/>
      </w:pPr>
    </w:p>
    <w:p w:rsidR="004E705D" w:rsidRPr="00013E78" w:rsidRDefault="004E705D" w:rsidP="004E705D">
      <w:pPr>
        <w:jc w:val="center"/>
      </w:pPr>
      <w:r w:rsidRPr="00013E78">
        <w:t>ПЕРЕЧЕНЬ</w:t>
      </w:r>
    </w:p>
    <w:p w:rsidR="004E705D" w:rsidRPr="00013E78" w:rsidRDefault="004E705D" w:rsidP="002D08BC">
      <w:pPr>
        <w:jc w:val="center"/>
      </w:pPr>
      <w:r w:rsidRPr="00013E78">
        <w:t xml:space="preserve">Многоквартирных домов на территории Шолоховского городского поселения, включенных в Региональную программу по проведению капитального ремонта общего имущества в многоквартирных домах на территории Ростовской области в </w:t>
      </w:r>
      <w:r w:rsidR="00193BC7">
        <w:t>2024</w:t>
      </w:r>
      <w:r w:rsidRPr="00013E78">
        <w:t xml:space="preserve"> году</w:t>
      </w:r>
    </w:p>
    <w:tbl>
      <w:tblPr>
        <w:tblW w:w="0" w:type="auto"/>
        <w:jc w:val="center"/>
        <w:tblInd w:w="-17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86"/>
        <w:gridCol w:w="2461"/>
        <w:gridCol w:w="3207"/>
        <w:gridCol w:w="1373"/>
        <w:gridCol w:w="1777"/>
        <w:gridCol w:w="3809"/>
        <w:gridCol w:w="2686"/>
      </w:tblGrid>
      <w:tr w:rsidR="004E705D" w:rsidRPr="00013E78" w:rsidTr="00E962AB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5D" w:rsidRPr="00013E78" w:rsidRDefault="004E705D" w:rsidP="00FC539B">
            <w:pPr>
              <w:jc w:val="center"/>
              <w:rPr>
                <w:sz w:val="20"/>
                <w:szCs w:val="20"/>
              </w:rPr>
            </w:pPr>
            <w:r w:rsidRPr="00013E78">
              <w:rPr>
                <w:sz w:val="20"/>
                <w:szCs w:val="20"/>
              </w:rPr>
              <w:t>№ п/п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5D" w:rsidRPr="00013E78" w:rsidRDefault="004E705D" w:rsidP="00FC539B">
            <w:pPr>
              <w:jc w:val="center"/>
              <w:rPr>
                <w:sz w:val="20"/>
                <w:szCs w:val="20"/>
              </w:rPr>
            </w:pPr>
            <w:r w:rsidRPr="00013E78">
              <w:rPr>
                <w:sz w:val="20"/>
                <w:szCs w:val="20"/>
              </w:rPr>
              <w:t>Адрес МКД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5D" w:rsidRPr="00013E78" w:rsidRDefault="004E705D" w:rsidP="00FC539B">
            <w:pPr>
              <w:jc w:val="center"/>
              <w:rPr>
                <w:sz w:val="20"/>
                <w:szCs w:val="20"/>
              </w:rPr>
            </w:pPr>
            <w:r w:rsidRPr="00013E78">
              <w:rPr>
                <w:sz w:val="20"/>
                <w:szCs w:val="20"/>
              </w:rPr>
              <w:t>виды работ по капитальному ремонту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5D" w:rsidRPr="00013E78" w:rsidRDefault="004E705D" w:rsidP="00FC539B">
            <w:pPr>
              <w:jc w:val="center"/>
              <w:rPr>
                <w:sz w:val="20"/>
                <w:szCs w:val="20"/>
              </w:rPr>
            </w:pPr>
            <w:r w:rsidRPr="00013E78">
              <w:rPr>
                <w:sz w:val="20"/>
                <w:szCs w:val="20"/>
              </w:rPr>
              <w:t>сроки проведения капитального ремонта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5D" w:rsidRPr="00013E78" w:rsidRDefault="004E705D" w:rsidP="00FC539B">
            <w:pPr>
              <w:jc w:val="center"/>
              <w:rPr>
                <w:sz w:val="20"/>
                <w:szCs w:val="20"/>
              </w:rPr>
            </w:pPr>
            <w:r w:rsidRPr="00013E78">
              <w:rPr>
                <w:sz w:val="20"/>
                <w:szCs w:val="20"/>
              </w:rPr>
              <w:t>Стоимость работ, всего (рублей)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5D" w:rsidRPr="00013E78" w:rsidRDefault="004E705D" w:rsidP="00FC539B">
            <w:pPr>
              <w:jc w:val="center"/>
              <w:rPr>
                <w:sz w:val="20"/>
                <w:szCs w:val="20"/>
              </w:rPr>
            </w:pPr>
            <w:r w:rsidRPr="00013E78">
              <w:rPr>
                <w:sz w:val="20"/>
                <w:szCs w:val="20"/>
              </w:rPr>
              <w:t>источники финансирования капитального ремонта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5D" w:rsidRPr="00013E78" w:rsidRDefault="004E705D" w:rsidP="00FC539B">
            <w:pPr>
              <w:jc w:val="center"/>
              <w:rPr>
                <w:sz w:val="20"/>
                <w:szCs w:val="20"/>
              </w:rPr>
            </w:pPr>
            <w:r w:rsidRPr="00013E78">
              <w:rPr>
                <w:sz w:val="20"/>
                <w:szCs w:val="20"/>
              </w:rPr>
              <w:t>должностное лицо, органа местного самоуправления, уполномоченное участвовать в приемке выполненных работ по капитальному ремонту, в том числе подписывать соответствующие акты (ФИО, должность)</w:t>
            </w:r>
          </w:p>
        </w:tc>
      </w:tr>
      <w:tr w:rsidR="004E705D" w:rsidRPr="00013E78" w:rsidTr="00E962AB">
        <w:trPr>
          <w:trHeight w:val="1039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5D" w:rsidRPr="00013E78" w:rsidRDefault="004E705D" w:rsidP="00FC539B">
            <w:pPr>
              <w:jc w:val="center"/>
            </w:pPr>
          </w:p>
          <w:p w:rsidR="004E705D" w:rsidRPr="00013E78" w:rsidRDefault="004E705D" w:rsidP="00FC539B">
            <w:pPr>
              <w:jc w:val="center"/>
            </w:pPr>
          </w:p>
          <w:p w:rsidR="004E705D" w:rsidRPr="00013E78" w:rsidRDefault="004E705D" w:rsidP="0027172B">
            <w:r w:rsidRPr="00013E78">
              <w:t>1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5D" w:rsidRPr="007D0045" w:rsidRDefault="004E705D" w:rsidP="00FC539B">
            <w:pPr>
              <w:jc w:val="center"/>
            </w:pPr>
          </w:p>
          <w:p w:rsidR="004E705D" w:rsidRPr="007D0045" w:rsidRDefault="004E705D" w:rsidP="00FC539B">
            <w:pPr>
              <w:jc w:val="center"/>
            </w:pPr>
          </w:p>
          <w:p w:rsidR="004E705D" w:rsidRPr="007D0045" w:rsidRDefault="004B640F" w:rsidP="0027172B">
            <w:r>
              <w:t>пер. Пионерский,</w:t>
            </w:r>
            <w:r w:rsidR="004E705D" w:rsidRPr="007D0045">
              <w:t xml:space="preserve"> </w:t>
            </w:r>
            <w:r w:rsidR="00346241">
              <w:t>1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705D" w:rsidRPr="007D0045" w:rsidRDefault="004E705D" w:rsidP="00FC539B">
            <w:pPr>
              <w:jc w:val="center"/>
            </w:pPr>
          </w:p>
          <w:p w:rsidR="004E705D" w:rsidRPr="007D0045" w:rsidRDefault="004E705D" w:rsidP="00346241">
            <w:pPr>
              <w:jc w:val="center"/>
            </w:pPr>
            <w:r w:rsidRPr="007D0045">
              <w:t xml:space="preserve">капитальный ремонт </w:t>
            </w:r>
            <w:r w:rsidR="00346241">
              <w:t>крыши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705D" w:rsidRPr="007D0045" w:rsidRDefault="004E705D" w:rsidP="00FC539B">
            <w:pPr>
              <w:jc w:val="center"/>
            </w:pPr>
          </w:p>
          <w:p w:rsidR="004E705D" w:rsidRPr="007D0045" w:rsidRDefault="004E705D" w:rsidP="00FC539B">
            <w:pPr>
              <w:jc w:val="center"/>
            </w:pPr>
          </w:p>
          <w:p w:rsidR="004E705D" w:rsidRPr="007D0045" w:rsidRDefault="004E705D" w:rsidP="00FC539B">
            <w:r w:rsidRPr="007D0045">
              <w:t>202</w:t>
            </w:r>
            <w:r w:rsidR="00346241">
              <w:t>5</w:t>
            </w:r>
            <w:r w:rsidRPr="007D0045">
              <w:t xml:space="preserve">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705D" w:rsidRPr="007D0045" w:rsidRDefault="004E705D" w:rsidP="00FC539B"/>
          <w:p w:rsidR="004E705D" w:rsidRPr="007D0045" w:rsidRDefault="004E705D" w:rsidP="00FC539B"/>
          <w:p w:rsidR="004E705D" w:rsidRPr="007D0045" w:rsidRDefault="00193BC7" w:rsidP="00346241">
            <w:r>
              <w:t xml:space="preserve"> </w:t>
            </w:r>
            <w:r w:rsidR="00346241">
              <w:t>5 324 782,76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5D" w:rsidRPr="007D0045" w:rsidRDefault="004E705D" w:rsidP="00FC539B">
            <w:r w:rsidRPr="007D0045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5D" w:rsidRPr="007D0045" w:rsidRDefault="004E705D" w:rsidP="00FC539B">
            <w:r w:rsidRPr="007D0045">
              <w:t>Тимошина О.Г. -заведующий сектором муниципального хозяйства</w:t>
            </w:r>
          </w:p>
        </w:tc>
      </w:tr>
      <w:tr w:rsidR="004E705D" w:rsidRPr="00013E78" w:rsidTr="00E962AB">
        <w:trPr>
          <w:trHeight w:val="1184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5D" w:rsidRPr="00013E78" w:rsidRDefault="004E705D" w:rsidP="00FC539B">
            <w:pPr>
              <w:jc w:val="center"/>
            </w:pPr>
          </w:p>
          <w:p w:rsidR="004E705D" w:rsidRPr="00013E78" w:rsidRDefault="004E705D" w:rsidP="00FC539B">
            <w:pPr>
              <w:jc w:val="center"/>
            </w:pPr>
          </w:p>
          <w:p w:rsidR="004E705D" w:rsidRPr="00013E78" w:rsidRDefault="004E705D" w:rsidP="0027172B">
            <w:r w:rsidRPr="00013E78">
              <w:t>2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5D" w:rsidRPr="007D0045" w:rsidRDefault="004E705D" w:rsidP="00FC539B">
            <w:pPr>
              <w:jc w:val="center"/>
            </w:pPr>
          </w:p>
          <w:p w:rsidR="004E705D" w:rsidRPr="007D0045" w:rsidRDefault="004E705D" w:rsidP="00FC539B">
            <w:pPr>
              <w:jc w:val="center"/>
            </w:pPr>
          </w:p>
          <w:p w:rsidR="004E705D" w:rsidRPr="007D0045" w:rsidRDefault="00CB5841" w:rsidP="0027172B">
            <w:r>
              <w:t>у</w:t>
            </w:r>
            <w:r w:rsidR="00193BC7">
              <w:t xml:space="preserve">л. </w:t>
            </w:r>
            <w:r w:rsidR="00346241">
              <w:t>40 лет Октября</w:t>
            </w:r>
            <w:r w:rsidR="004B640F">
              <w:t>,</w:t>
            </w:r>
            <w:r w:rsidR="00193BC7">
              <w:t>1</w:t>
            </w:r>
            <w:r w:rsidR="00346241">
              <w:t>2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705D" w:rsidRPr="007D0045" w:rsidRDefault="00346241" w:rsidP="00193BC7">
            <w:pPr>
              <w:jc w:val="center"/>
            </w:pPr>
            <w:r w:rsidRPr="00346241">
              <w:t>капитальный ремонт системы теплоснабжения, холодного водоснабжения, водоотведения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705D" w:rsidRPr="007D0045" w:rsidRDefault="004E705D" w:rsidP="00FC539B">
            <w:pPr>
              <w:jc w:val="center"/>
            </w:pPr>
          </w:p>
          <w:p w:rsidR="004E705D" w:rsidRPr="007D0045" w:rsidRDefault="004E705D" w:rsidP="00FC539B">
            <w:pPr>
              <w:jc w:val="center"/>
            </w:pPr>
          </w:p>
          <w:p w:rsidR="004E705D" w:rsidRPr="007D0045" w:rsidRDefault="00346241" w:rsidP="00E962AB">
            <w:r>
              <w:t>2025</w:t>
            </w:r>
            <w:r w:rsidR="004E705D" w:rsidRPr="007D0045">
              <w:t xml:space="preserve">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705D" w:rsidRPr="007D0045" w:rsidRDefault="004E705D" w:rsidP="00FC539B"/>
          <w:p w:rsidR="004E705D" w:rsidRPr="007D0045" w:rsidRDefault="004E705D" w:rsidP="00FC539B"/>
          <w:p w:rsidR="004E705D" w:rsidRPr="007D0045" w:rsidRDefault="00346241" w:rsidP="00FC539B">
            <w:r>
              <w:t>7 591398,34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5D" w:rsidRPr="007D0045" w:rsidRDefault="004E705D" w:rsidP="00FC539B">
            <w:r w:rsidRPr="007D0045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5D" w:rsidRPr="007D0045" w:rsidRDefault="004E705D" w:rsidP="00FC539B">
            <w:r w:rsidRPr="007D0045">
              <w:t>Тимошина О.Г. -заведующий сектором муниципального хозяйства</w:t>
            </w:r>
          </w:p>
        </w:tc>
      </w:tr>
      <w:tr w:rsidR="004E705D" w:rsidRPr="00013E78" w:rsidTr="00E962AB">
        <w:trPr>
          <w:trHeight w:val="1129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5D" w:rsidRPr="00013E78" w:rsidRDefault="004E705D" w:rsidP="00FC539B">
            <w:pPr>
              <w:jc w:val="center"/>
            </w:pPr>
          </w:p>
          <w:p w:rsidR="004E705D" w:rsidRPr="00013E78" w:rsidRDefault="004E705D" w:rsidP="00FC539B">
            <w:pPr>
              <w:jc w:val="center"/>
            </w:pPr>
          </w:p>
          <w:p w:rsidR="004E705D" w:rsidRPr="00013E78" w:rsidRDefault="004E705D" w:rsidP="0027172B">
            <w:r w:rsidRPr="00013E78">
              <w:t>3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5D" w:rsidRPr="007D0045" w:rsidRDefault="004E705D" w:rsidP="00FC539B">
            <w:pPr>
              <w:jc w:val="center"/>
            </w:pPr>
          </w:p>
          <w:p w:rsidR="004E705D" w:rsidRPr="007D0045" w:rsidRDefault="004E705D" w:rsidP="00FC539B">
            <w:pPr>
              <w:jc w:val="center"/>
            </w:pPr>
          </w:p>
          <w:p w:rsidR="004E705D" w:rsidRPr="007D0045" w:rsidRDefault="004B640F" w:rsidP="0027172B">
            <w:r>
              <w:t xml:space="preserve">ул. Гоголя, </w:t>
            </w:r>
            <w:r w:rsidR="00346241">
              <w:t>11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705D" w:rsidRPr="007D0045" w:rsidRDefault="004E705D" w:rsidP="000344D4">
            <w:pPr>
              <w:jc w:val="center"/>
            </w:pPr>
            <w:r w:rsidRPr="007D0045">
              <w:t xml:space="preserve">капитальный ремонт </w:t>
            </w:r>
            <w:r w:rsidR="000344D4" w:rsidRPr="000344D4">
              <w:t>фундамента</w:t>
            </w:r>
            <w:r w:rsidR="000344D4">
              <w:t xml:space="preserve">, подвала, </w:t>
            </w:r>
            <w:r w:rsidR="000344D4" w:rsidRPr="000344D4">
              <w:t>системы электроснабжения</w:t>
            </w:r>
            <w:r w:rsidR="000344D4">
              <w:t xml:space="preserve">, 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705D" w:rsidRPr="007D0045" w:rsidRDefault="004E705D" w:rsidP="00FC539B"/>
          <w:p w:rsidR="004E705D" w:rsidRPr="007D0045" w:rsidRDefault="004E705D" w:rsidP="00FC539B">
            <w:pPr>
              <w:jc w:val="center"/>
            </w:pPr>
          </w:p>
          <w:p w:rsidR="004E705D" w:rsidRPr="007D0045" w:rsidRDefault="004E705D" w:rsidP="0027172B">
            <w:r w:rsidRPr="007D0045">
              <w:t xml:space="preserve"> 202</w:t>
            </w:r>
            <w:r w:rsidR="00346241">
              <w:t>5</w:t>
            </w:r>
            <w:r w:rsidRPr="007D0045">
              <w:t xml:space="preserve"> года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705D" w:rsidRPr="0027172B" w:rsidRDefault="004E705D" w:rsidP="00FC539B"/>
          <w:p w:rsidR="004E705D" w:rsidRPr="0027172B" w:rsidRDefault="004E705D" w:rsidP="00FC539B"/>
          <w:p w:rsidR="004E705D" w:rsidRPr="0027172B" w:rsidRDefault="000344D4" w:rsidP="00FC539B">
            <w:r w:rsidRPr="0027172B">
              <w:t>7 709 955,25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5D" w:rsidRPr="007D0045" w:rsidRDefault="004E705D" w:rsidP="00FC539B">
            <w:r w:rsidRPr="007D0045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05D" w:rsidRPr="007D0045" w:rsidRDefault="004E705D" w:rsidP="00FC539B">
            <w:r w:rsidRPr="007D0045">
              <w:t>Тимошина О.Г. -заведующий сектором муниципального хозяйства</w:t>
            </w:r>
          </w:p>
        </w:tc>
      </w:tr>
      <w:tr w:rsidR="00CB5841" w:rsidRPr="00013E78" w:rsidTr="00E962AB">
        <w:trPr>
          <w:trHeight w:val="1119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013E78" w:rsidRDefault="00CB5841" w:rsidP="00E962AB"/>
          <w:p w:rsidR="00CB5841" w:rsidRPr="00013E78" w:rsidRDefault="00CB5841" w:rsidP="00FC539B">
            <w:pPr>
              <w:jc w:val="center"/>
            </w:pPr>
          </w:p>
          <w:p w:rsidR="00CB5841" w:rsidRPr="00013E78" w:rsidRDefault="00CB5841" w:rsidP="00FC539B">
            <w:pPr>
              <w:jc w:val="center"/>
            </w:pPr>
            <w:r w:rsidRPr="00013E78">
              <w:t>4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Default="00CB5841" w:rsidP="00E962AB"/>
          <w:p w:rsidR="00CB5841" w:rsidRDefault="00CB5841" w:rsidP="00CB5841">
            <w:pPr>
              <w:jc w:val="center"/>
            </w:pPr>
          </w:p>
          <w:p w:rsidR="00CB5841" w:rsidRDefault="00CB5841" w:rsidP="000344D4">
            <w:pPr>
              <w:jc w:val="center"/>
            </w:pPr>
            <w:r>
              <w:t>у</w:t>
            </w:r>
            <w:r w:rsidRPr="00350CB7">
              <w:t>л</w:t>
            </w:r>
            <w:r>
              <w:t xml:space="preserve">. </w:t>
            </w:r>
            <w:r w:rsidR="000344D4">
              <w:t>Гоголя</w:t>
            </w:r>
            <w:r>
              <w:t xml:space="preserve">, </w:t>
            </w:r>
            <w:r w:rsidR="000344D4">
              <w:t xml:space="preserve"> 13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90860" w:rsidRDefault="000344D4" w:rsidP="00FC539B">
            <w:pPr>
              <w:jc w:val="center"/>
            </w:pPr>
            <w:r w:rsidRPr="000344D4">
              <w:t>капитальный ремонт</w:t>
            </w:r>
            <w:r>
              <w:t xml:space="preserve"> крыши,</w:t>
            </w:r>
            <w:r w:rsidRPr="000344D4">
              <w:t xml:space="preserve"> системы теплоснабжения, холодного водоснабжения, водоотведения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90860" w:rsidRDefault="00CB5841" w:rsidP="00FC539B">
            <w:pPr>
              <w:jc w:val="center"/>
            </w:pPr>
          </w:p>
          <w:p w:rsidR="00CB5841" w:rsidRPr="00390860" w:rsidRDefault="00CB5841" w:rsidP="00E962AB"/>
          <w:p w:rsidR="00CB5841" w:rsidRPr="00390860" w:rsidRDefault="00CB5841" w:rsidP="00CB5841">
            <w:pPr>
              <w:jc w:val="center"/>
            </w:pPr>
            <w:r w:rsidRPr="00390860">
              <w:t>202</w:t>
            </w:r>
            <w:r w:rsidR="00346241">
              <w:t>5</w:t>
            </w:r>
            <w:r>
              <w:t xml:space="preserve"> </w:t>
            </w:r>
            <w:r w:rsidRPr="00390860">
              <w:t>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90860" w:rsidRDefault="00CB5841" w:rsidP="00FC539B"/>
          <w:p w:rsidR="00CB5841" w:rsidRPr="00390860" w:rsidRDefault="00CB5841" w:rsidP="00FC539B"/>
          <w:p w:rsidR="00CB5841" w:rsidRPr="00390860" w:rsidRDefault="000344D4" w:rsidP="00FC539B">
            <w:r>
              <w:t>21 248 771,11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90860" w:rsidRDefault="00CB5841" w:rsidP="00FC539B">
            <w:r w:rsidRPr="00390860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90860" w:rsidRDefault="00CB5841" w:rsidP="00FC539B">
            <w:r w:rsidRPr="00390860">
              <w:t>Тимошина О.Г. -заведующий сектором муниципального хозяйства</w:t>
            </w:r>
          </w:p>
        </w:tc>
      </w:tr>
      <w:tr w:rsidR="00CB5841" w:rsidRPr="00013E78" w:rsidTr="00E962AB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90860" w:rsidRDefault="00CB5841" w:rsidP="00FC539B"/>
          <w:p w:rsidR="00CB5841" w:rsidRPr="00390860" w:rsidRDefault="00CB5841" w:rsidP="00FC539B"/>
          <w:p w:rsidR="00CB5841" w:rsidRPr="00390860" w:rsidRDefault="0027172B" w:rsidP="00FC539B">
            <w:r>
              <w:t xml:space="preserve"> </w:t>
            </w:r>
            <w:r w:rsidR="00CB5841" w:rsidRPr="00390860">
              <w:t>5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Default="00CB5841" w:rsidP="00CB5841">
            <w:pPr>
              <w:jc w:val="center"/>
            </w:pPr>
          </w:p>
          <w:p w:rsidR="00CB5841" w:rsidRDefault="00CB5841" w:rsidP="00CB5841">
            <w:pPr>
              <w:jc w:val="center"/>
            </w:pPr>
          </w:p>
          <w:p w:rsidR="00CB5841" w:rsidRDefault="00CB5841" w:rsidP="000344D4">
            <w:pPr>
              <w:jc w:val="center"/>
            </w:pPr>
            <w:r>
              <w:t>у</w:t>
            </w:r>
            <w:r w:rsidRPr="00350CB7">
              <w:t>л</w:t>
            </w:r>
            <w:r>
              <w:t xml:space="preserve">. </w:t>
            </w:r>
            <w:r w:rsidR="000344D4">
              <w:t>Гоголя</w:t>
            </w:r>
            <w:r w:rsidR="004B640F">
              <w:t xml:space="preserve">, </w:t>
            </w:r>
            <w:r>
              <w:t>1</w:t>
            </w:r>
            <w:r w:rsidR="000344D4">
              <w:t>5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90860" w:rsidRDefault="00CB5841" w:rsidP="00FC539B">
            <w:pPr>
              <w:jc w:val="center"/>
            </w:pPr>
          </w:p>
          <w:p w:rsidR="00CB5841" w:rsidRPr="00390860" w:rsidRDefault="000344D4" w:rsidP="00134170">
            <w:pPr>
              <w:jc w:val="center"/>
            </w:pPr>
            <w:r w:rsidRPr="000344D4">
              <w:t xml:space="preserve">капитальный ремонт </w:t>
            </w:r>
            <w:r>
              <w:t>системы электроснабжения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90860" w:rsidRDefault="00CB5841" w:rsidP="00FC539B">
            <w:pPr>
              <w:jc w:val="center"/>
            </w:pPr>
          </w:p>
          <w:p w:rsidR="00CB5841" w:rsidRDefault="00CB5841" w:rsidP="0027172B"/>
          <w:p w:rsidR="00CB5841" w:rsidRPr="00390860" w:rsidRDefault="00CB5841" w:rsidP="00346241">
            <w:pPr>
              <w:jc w:val="center"/>
            </w:pPr>
            <w:r>
              <w:t>202</w:t>
            </w:r>
            <w:r w:rsidR="00346241">
              <w:t>5</w:t>
            </w:r>
            <w:r w:rsidRPr="00390860">
              <w:t xml:space="preserve">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Default="00CB5841" w:rsidP="00FC539B"/>
          <w:p w:rsidR="00CB5841" w:rsidRDefault="00CB5841" w:rsidP="00FC539B"/>
          <w:p w:rsidR="00CB5841" w:rsidRPr="00390860" w:rsidRDefault="000344D4" w:rsidP="00FC539B">
            <w:r>
              <w:t>5 591 038,24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90860" w:rsidRDefault="00CB5841" w:rsidP="00FC539B">
            <w:r w:rsidRPr="00390860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90860" w:rsidRDefault="00CB5841" w:rsidP="00FC539B">
            <w:r w:rsidRPr="00390860">
              <w:t>Тимошина О.Г. -заведующий сектором муниципального хозяйства</w:t>
            </w:r>
          </w:p>
        </w:tc>
      </w:tr>
      <w:tr w:rsidR="00CB5841" w:rsidRPr="00013E78" w:rsidTr="00E962AB">
        <w:trPr>
          <w:trHeight w:val="1034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90860" w:rsidRDefault="00CB5841" w:rsidP="00FC539B">
            <w:pPr>
              <w:jc w:val="center"/>
            </w:pPr>
          </w:p>
          <w:p w:rsidR="00CB5841" w:rsidRPr="00390860" w:rsidRDefault="00CB5841" w:rsidP="00FC539B">
            <w:pPr>
              <w:jc w:val="center"/>
            </w:pPr>
          </w:p>
          <w:p w:rsidR="00CB5841" w:rsidRPr="00390860" w:rsidRDefault="0027172B" w:rsidP="00FC539B">
            <w:r>
              <w:t xml:space="preserve"> </w:t>
            </w:r>
            <w:r w:rsidR="00CB5841" w:rsidRPr="00390860">
              <w:t>6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DC" w:rsidRDefault="00FA69DC" w:rsidP="00CB5841">
            <w:pPr>
              <w:jc w:val="center"/>
            </w:pPr>
          </w:p>
          <w:p w:rsidR="00FA69DC" w:rsidRDefault="00FA69DC" w:rsidP="00CB5841">
            <w:pPr>
              <w:jc w:val="center"/>
            </w:pPr>
          </w:p>
          <w:p w:rsidR="00FA69DC" w:rsidRDefault="00FA69DC" w:rsidP="00CB5841">
            <w:pPr>
              <w:jc w:val="center"/>
            </w:pPr>
          </w:p>
          <w:p w:rsidR="00CB5841" w:rsidRDefault="00CB5841" w:rsidP="000344D4">
            <w:r w:rsidRPr="001F78E9">
              <w:t>ул.</w:t>
            </w:r>
            <w:r w:rsidR="00FA69DC">
              <w:t xml:space="preserve"> </w:t>
            </w:r>
            <w:r w:rsidR="000344D4">
              <w:t>Димитрова</w:t>
            </w:r>
            <w:r w:rsidR="00FA69DC">
              <w:t xml:space="preserve">, </w:t>
            </w:r>
            <w:r w:rsidR="000344D4">
              <w:t xml:space="preserve"> 6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344D4" w:rsidRDefault="000344D4" w:rsidP="0027172B"/>
          <w:p w:rsidR="00CB5841" w:rsidRPr="00390860" w:rsidRDefault="000344D4" w:rsidP="000344D4">
            <w:r>
              <w:t>Капитальный ремонт фасада, фундамента, подвала и крыши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90860" w:rsidRDefault="00CB5841" w:rsidP="00FC539B">
            <w:pPr>
              <w:jc w:val="center"/>
            </w:pPr>
          </w:p>
          <w:p w:rsidR="00CB5841" w:rsidRPr="00390860" w:rsidRDefault="00CB5841" w:rsidP="00FC539B">
            <w:pPr>
              <w:jc w:val="center"/>
            </w:pPr>
          </w:p>
          <w:p w:rsidR="00CB5841" w:rsidRPr="00390860" w:rsidRDefault="00CB5841" w:rsidP="00FC539B">
            <w:pPr>
              <w:jc w:val="center"/>
            </w:pPr>
          </w:p>
          <w:p w:rsidR="00CB5841" w:rsidRPr="00390860" w:rsidRDefault="0027172B" w:rsidP="00FC539B">
            <w:r>
              <w:t xml:space="preserve">  </w:t>
            </w:r>
            <w:r w:rsidR="00CB5841">
              <w:t xml:space="preserve"> </w:t>
            </w:r>
            <w:r w:rsidR="00346241">
              <w:t>2025</w:t>
            </w:r>
            <w:r w:rsidR="00CB5841" w:rsidRPr="00390860">
              <w:t xml:space="preserve">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5841" w:rsidRPr="00390860" w:rsidRDefault="00CB5841" w:rsidP="00FC539B"/>
          <w:p w:rsidR="00CB5841" w:rsidRPr="00390860" w:rsidRDefault="00CB5841" w:rsidP="00FC539B"/>
          <w:p w:rsidR="00CB5841" w:rsidRPr="00390860" w:rsidRDefault="00CB5841" w:rsidP="00FC539B"/>
          <w:p w:rsidR="00CB5841" w:rsidRPr="00390860" w:rsidRDefault="000344D4" w:rsidP="00FC539B">
            <w:r>
              <w:t>21 918 724,93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90860" w:rsidRDefault="00CB5841" w:rsidP="00FC539B">
            <w:r w:rsidRPr="00390860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90860" w:rsidRDefault="00CB5841" w:rsidP="00FC539B">
            <w:r w:rsidRPr="00390860">
              <w:t>Тимошина О.Г. -заведующий сектором муниципального хозяйства</w:t>
            </w:r>
          </w:p>
        </w:tc>
      </w:tr>
      <w:tr w:rsidR="00CB5841" w:rsidRPr="00013E78" w:rsidTr="00E962AB">
        <w:trPr>
          <w:trHeight w:val="1143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Default="00CB5841" w:rsidP="0027172B"/>
          <w:p w:rsidR="00CB5841" w:rsidRDefault="00CB5841" w:rsidP="00FC539B">
            <w:pPr>
              <w:jc w:val="center"/>
            </w:pPr>
          </w:p>
          <w:p w:rsidR="00CB5841" w:rsidRPr="00390860" w:rsidRDefault="00CB5841" w:rsidP="00FC539B">
            <w:pPr>
              <w:jc w:val="center"/>
            </w:pPr>
            <w:r>
              <w:t>7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170" w:rsidRDefault="00134170" w:rsidP="00CB5841">
            <w:pPr>
              <w:jc w:val="center"/>
            </w:pPr>
          </w:p>
          <w:p w:rsidR="00134170" w:rsidRDefault="00134170" w:rsidP="00CB5841">
            <w:pPr>
              <w:jc w:val="center"/>
            </w:pPr>
          </w:p>
          <w:p w:rsidR="00CB5841" w:rsidRDefault="00CB5841" w:rsidP="000344D4">
            <w:r w:rsidRPr="001F78E9">
              <w:t>ул.</w:t>
            </w:r>
            <w:r w:rsidR="000344D4">
              <w:t>Железнодорожная</w:t>
            </w:r>
            <w:r w:rsidR="0080341A">
              <w:t xml:space="preserve">, </w:t>
            </w:r>
            <w:r w:rsidR="000344D4">
              <w:t xml:space="preserve"> 7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34170" w:rsidRDefault="00134170" w:rsidP="00134170">
            <w:pPr>
              <w:jc w:val="center"/>
            </w:pPr>
          </w:p>
          <w:p w:rsidR="00CB5841" w:rsidRPr="00EA36D5" w:rsidRDefault="0027172B" w:rsidP="0027172B">
            <w:pPr>
              <w:jc w:val="center"/>
            </w:pPr>
            <w:r>
              <w:t>Капитальн</w:t>
            </w:r>
            <w:r w:rsidR="00134170" w:rsidRPr="00390860">
              <w:t xml:space="preserve">ый ремонт </w:t>
            </w:r>
            <w:r w:rsidR="000344D4" w:rsidRPr="000344D4">
              <w:t>системы электроснабжения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Default="00CB5841" w:rsidP="00FC539B"/>
          <w:p w:rsidR="00CB5841" w:rsidRDefault="00CB5841" w:rsidP="00FC539B"/>
          <w:p w:rsidR="00CB5841" w:rsidRPr="00EA36D5" w:rsidRDefault="00CB5841" w:rsidP="00346241">
            <w:r>
              <w:t xml:space="preserve">    202</w:t>
            </w:r>
            <w:r w:rsidR="00346241">
              <w:t>5</w:t>
            </w:r>
            <w:r>
              <w:t xml:space="preserve">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5841" w:rsidRDefault="00CB5841" w:rsidP="00FC539B"/>
          <w:p w:rsidR="00CB5841" w:rsidRDefault="00CB5841" w:rsidP="00FC539B"/>
          <w:p w:rsidR="00CB5841" w:rsidRPr="00EA36D5" w:rsidRDefault="002A7394" w:rsidP="00FC539B">
            <w:r>
              <w:t>1</w:t>
            </w:r>
            <w:r w:rsidR="000344D4">
              <w:t>5 139 639,45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EA36D5" w:rsidRDefault="00CB5841" w:rsidP="00FC539B">
            <w:r w:rsidRPr="00390860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EA36D5" w:rsidRDefault="00CB5841" w:rsidP="00FC539B">
            <w:r w:rsidRPr="00390860">
              <w:t>Тимошина О.Г. -заведующий сектором муниципального хозяйства</w:t>
            </w:r>
          </w:p>
        </w:tc>
      </w:tr>
      <w:tr w:rsidR="00CB5841" w:rsidRPr="00013E78" w:rsidTr="00E962AB">
        <w:trPr>
          <w:trHeight w:val="956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013E78" w:rsidRDefault="00CB5841" w:rsidP="00FC539B">
            <w:pPr>
              <w:jc w:val="center"/>
            </w:pPr>
          </w:p>
          <w:p w:rsidR="00CB5841" w:rsidRPr="00013E78" w:rsidRDefault="00CB5841" w:rsidP="00FC539B">
            <w:pPr>
              <w:jc w:val="center"/>
            </w:pPr>
          </w:p>
          <w:p w:rsidR="00CB5841" w:rsidRPr="00013E78" w:rsidRDefault="00CB5841" w:rsidP="00FC539B">
            <w:pPr>
              <w:jc w:val="center"/>
            </w:pPr>
          </w:p>
          <w:p w:rsidR="00CB5841" w:rsidRPr="00013E78" w:rsidRDefault="00CB5841" w:rsidP="00FC539B">
            <w:pPr>
              <w:jc w:val="center"/>
            </w:pPr>
            <w:r>
              <w:t>8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394" w:rsidRDefault="002A7394" w:rsidP="00CB5841">
            <w:pPr>
              <w:jc w:val="center"/>
            </w:pPr>
          </w:p>
          <w:p w:rsidR="002A7394" w:rsidRDefault="002A7394" w:rsidP="00CB5841">
            <w:pPr>
              <w:jc w:val="center"/>
            </w:pPr>
          </w:p>
          <w:p w:rsidR="00CB5841" w:rsidRDefault="002A7394" w:rsidP="004B640F">
            <w:pPr>
              <w:jc w:val="center"/>
            </w:pPr>
            <w:r w:rsidRPr="001F78E9">
              <w:t>ул.</w:t>
            </w:r>
            <w:r w:rsidR="004B640F">
              <w:t xml:space="preserve"> Комсомольская</w:t>
            </w:r>
            <w:r>
              <w:t>,</w:t>
            </w:r>
            <w:r w:rsidR="004B640F">
              <w:t xml:space="preserve"> д 14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90860" w:rsidRDefault="00CB5841" w:rsidP="00FC539B">
            <w:pPr>
              <w:jc w:val="center"/>
            </w:pPr>
          </w:p>
          <w:p w:rsidR="00CB5841" w:rsidRPr="00390860" w:rsidRDefault="00CB5841" w:rsidP="00FC539B"/>
          <w:p w:rsidR="00CB5841" w:rsidRPr="00390860" w:rsidRDefault="00CB5841" w:rsidP="004B640F">
            <w:pPr>
              <w:jc w:val="center"/>
            </w:pPr>
            <w:r w:rsidRPr="00390860">
              <w:t xml:space="preserve">капитальный ремонт </w:t>
            </w:r>
            <w:r w:rsidR="004B640F">
              <w:t>крыши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90860" w:rsidRDefault="00CB5841" w:rsidP="00FC539B">
            <w:pPr>
              <w:jc w:val="center"/>
            </w:pPr>
          </w:p>
          <w:p w:rsidR="00CB5841" w:rsidRPr="00390860" w:rsidRDefault="00CB5841" w:rsidP="00FC539B">
            <w:pPr>
              <w:jc w:val="center"/>
            </w:pPr>
          </w:p>
          <w:p w:rsidR="00CB5841" w:rsidRPr="00390860" w:rsidRDefault="00CB5841" w:rsidP="00FC539B">
            <w:pPr>
              <w:jc w:val="center"/>
            </w:pPr>
          </w:p>
          <w:p w:rsidR="00CB5841" w:rsidRPr="00390860" w:rsidRDefault="002A7394" w:rsidP="00346241">
            <w:pPr>
              <w:jc w:val="center"/>
            </w:pPr>
            <w:r>
              <w:t>202</w:t>
            </w:r>
            <w:r w:rsidR="00346241">
              <w:t>5</w:t>
            </w:r>
            <w:r w:rsidR="00CB5841" w:rsidRPr="00390860">
              <w:t xml:space="preserve">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90860" w:rsidRDefault="00CB5841" w:rsidP="00FC539B"/>
          <w:p w:rsidR="00CB5841" w:rsidRPr="00390860" w:rsidRDefault="00CB5841" w:rsidP="00FC539B"/>
          <w:p w:rsidR="00CB5841" w:rsidRPr="00390860" w:rsidRDefault="00CB5841" w:rsidP="00FC539B"/>
          <w:p w:rsidR="00CB5841" w:rsidRPr="00390860" w:rsidRDefault="002A7394" w:rsidP="004B640F">
            <w:r>
              <w:t>5</w:t>
            </w:r>
            <w:r w:rsidR="004B640F">
              <w:t> </w:t>
            </w:r>
            <w:r>
              <w:t>5</w:t>
            </w:r>
            <w:r w:rsidR="004B640F">
              <w:t>44 494,67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90860" w:rsidRDefault="00CB5841" w:rsidP="00FC539B">
            <w:r w:rsidRPr="00390860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90860" w:rsidRDefault="00CB5841" w:rsidP="00FC539B">
            <w:r w:rsidRPr="00390860">
              <w:t>Тимошина О.Г. -заведующий сектором муниципального хозяйства</w:t>
            </w:r>
          </w:p>
        </w:tc>
      </w:tr>
      <w:tr w:rsidR="00CB5841" w:rsidRPr="00013E78" w:rsidTr="00E962AB">
        <w:trPr>
          <w:trHeight w:val="956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013E78" w:rsidRDefault="00CB5841" w:rsidP="00FC539B">
            <w:pPr>
              <w:jc w:val="center"/>
            </w:pPr>
          </w:p>
          <w:p w:rsidR="00CB5841" w:rsidRPr="00013E78" w:rsidRDefault="00CB5841" w:rsidP="00FC539B">
            <w:pPr>
              <w:jc w:val="center"/>
            </w:pPr>
          </w:p>
          <w:p w:rsidR="00CB5841" w:rsidRPr="00013E78" w:rsidRDefault="00CB5841" w:rsidP="00FC539B">
            <w:pPr>
              <w:jc w:val="center"/>
            </w:pPr>
            <w:r>
              <w:t>9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839" w:rsidRDefault="00193839" w:rsidP="00CB5841">
            <w:pPr>
              <w:jc w:val="center"/>
            </w:pPr>
          </w:p>
          <w:p w:rsidR="00193839" w:rsidRDefault="00193839" w:rsidP="00CB5841">
            <w:pPr>
              <w:jc w:val="center"/>
            </w:pPr>
          </w:p>
          <w:p w:rsidR="00CB5841" w:rsidRDefault="00CB5841" w:rsidP="004B640F">
            <w:pPr>
              <w:jc w:val="center"/>
            </w:pPr>
            <w:r w:rsidRPr="001F78E9">
              <w:t>ул.</w:t>
            </w:r>
            <w:r w:rsidR="00193839">
              <w:t xml:space="preserve"> </w:t>
            </w:r>
            <w:r w:rsidR="004B640F">
              <w:t>М.Горького</w:t>
            </w:r>
            <w:r w:rsidR="00193839">
              <w:t xml:space="preserve">, </w:t>
            </w:r>
            <w:r w:rsidR="004B640F">
              <w:t>1</w:t>
            </w:r>
            <w:r w:rsidR="00193839">
              <w:t>7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839" w:rsidRDefault="00193839" w:rsidP="00C50DA6"/>
          <w:p w:rsidR="00CB5841" w:rsidRPr="003078F9" w:rsidRDefault="00CB5841" w:rsidP="00193839">
            <w:pPr>
              <w:jc w:val="center"/>
            </w:pPr>
            <w:r w:rsidRPr="003078F9">
              <w:t xml:space="preserve">капитальный ремонт </w:t>
            </w:r>
            <w:r w:rsidR="00193839">
              <w:t>крыши</w:t>
            </w:r>
            <w:r w:rsidR="004B640F">
              <w:t>, системы электроснабжения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078F9" w:rsidRDefault="00CB5841" w:rsidP="00FC539B">
            <w:pPr>
              <w:jc w:val="center"/>
            </w:pPr>
          </w:p>
          <w:p w:rsidR="00CB5841" w:rsidRPr="003078F9" w:rsidRDefault="00CB5841" w:rsidP="00FC539B">
            <w:pPr>
              <w:jc w:val="center"/>
            </w:pPr>
          </w:p>
          <w:p w:rsidR="00CB5841" w:rsidRPr="003078F9" w:rsidRDefault="00CB5841" w:rsidP="00FC539B">
            <w:pPr>
              <w:jc w:val="center"/>
            </w:pPr>
          </w:p>
          <w:p w:rsidR="00CB5841" w:rsidRPr="003078F9" w:rsidRDefault="00193839" w:rsidP="00346241">
            <w:pPr>
              <w:jc w:val="center"/>
            </w:pPr>
            <w:r>
              <w:t>202</w:t>
            </w:r>
            <w:r w:rsidR="00346241">
              <w:t>5</w:t>
            </w:r>
            <w:r w:rsidR="00CB5841" w:rsidRPr="003078F9">
              <w:t xml:space="preserve">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078F9" w:rsidRDefault="00CB5841" w:rsidP="00FC539B"/>
          <w:p w:rsidR="00CB5841" w:rsidRPr="003078F9" w:rsidRDefault="00CB5841" w:rsidP="00FC539B"/>
          <w:p w:rsidR="00CB5841" w:rsidRPr="003078F9" w:rsidRDefault="00CB5841" w:rsidP="00FC539B"/>
          <w:p w:rsidR="00CB5841" w:rsidRPr="00193839" w:rsidRDefault="004B640F" w:rsidP="00FC539B">
            <w:r>
              <w:t>18 538838,23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078F9" w:rsidRDefault="00CB5841" w:rsidP="00FC539B">
            <w:r w:rsidRPr="003078F9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078F9" w:rsidRDefault="00CB5841" w:rsidP="00FC539B">
            <w:r w:rsidRPr="003078F9">
              <w:t>Тимошина О.Г. -заведующий сектором муниципального хозяйства</w:t>
            </w:r>
          </w:p>
        </w:tc>
      </w:tr>
      <w:tr w:rsidR="00CB5841" w:rsidRPr="00013E78" w:rsidTr="00E962AB">
        <w:trPr>
          <w:trHeight w:val="1128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013E78" w:rsidRDefault="00CB5841" w:rsidP="00FC539B">
            <w:pPr>
              <w:jc w:val="center"/>
            </w:pPr>
          </w:p>
          <w:p w:rsidR="00CB5841" w:rsidRPr="00013E78" w:rsidRDefault="00CB5841" w:rsidP="00FC539B">
            <w:pPr>
              <w:jc w:val="center"/>
            </w:pPr>
          </w:p>
          <w:p w:rsidR="00CB5841" w:rsidRPr="00013E78" w:rsidRDefault="00CB5841" w:rsidP="00C244C8">
            <w:r>
              <w:t>10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839" w:rsidRDefault="00193839" w:rsidP="00CB5841">
            <w:pPr>
              <w:jc w:val="center"/>
            </w:pPr>
          </w:p>
          <w:p w:rsidR="00193839" w:rsidRDefault="00193839" w:rsidP="00CB5841">
            <w:pPr>
              <w:jc w:val="center"/>
            </w:pPr>
          </w:p>
          <w:p w:rsidR="00CB5841" w:rsidRDefault="00CB5841" w:rsidP="00C244C8">
            <w:r w:rsidRPr="001F78E9">
              <w:t>ул.</w:t>
            </w:r>
            <w:r w:rsidR="00193839">
              <w:t xml:space="preserve"> </w:t>
            </w:r>
            <w:r w:rsidR="004B640F">
              <w:t>М.Горького</w:t>
            </w:r>
            <w:r w:rsidR="00193839">
              <w:t xml:space="preserve">, </w:t>
            </w:r>
            <w:r w:rsidR="004B640F">
              <w:t>29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078F9" w:rsidRDefault="00CB5841" w:rsidP="00FC539B">
            <w:pPr>
              <w:jc w:val="center"/>
            </w:pPr>
          </w:p>
          <w:p w:rsidR="00CB5841" w:rsidRPr="003078F9" w:rsidRDefault="00CB5841" w:rsidP="00FC539B">
            <w:pPr>
              <w:jc w:val="center"/>
            </w:pPr>
          </w:p>
          <w:p w:rsidR="00CB5841" w:rsidRPr="003078F9" w:rsidRDefault="00CB5841" w:rsidP="00C244C8">
            <w:pPr>
              <w:jc w:val="center"/>
            </w:pPr>
            <w:r w:rsidRPr="003078F9">
              <w:t xml:space="preserve">капитальный ремонт </w:t>
            </w:r>
            <w:r w:rsidR="00193839">
              <w:t>крыши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078F9" w:rsidRDefault="00CB5841" w:rsidP="00FC539B">
            <w:pPr>
              <w:jc w:val="center"/>
            </w:pPr>
          </w:p>
          <w:p w:rsidR="00CB5841" w:rsidRPr="003078F9" w:rsidRDefault="00CB5841" w:rsidP="00FC539B">
            <w:pPr>
              <w:jc w:val="center"/>
            </w:pPr>
          </w:p>
          <w:p w:rsidR="00CB5841" w:rsidRPr="003078F9" w:rsidRDefault="00CB5841" w:rsidP="00FC539B">
            <w:pPr>
              <w:jc w:val="center"/>
            </w:pPr>
          </w:p>
          <w:p w:rsidR="00CB5841" w:rsidRPr="003078F9" w:rsidRDefault="00CB5841" w:rsidP="00193839">
            <w:pPr>
              <w:jc w:val="center"/>
            </w:pPr>
            <w:r w:rsidRPr="003078F9">
              <w:t>202</w:t>
            </w:r>
            <w:r w:rsidR="00346241">
              <w:t>5</w:t>
            </w:r>
            <w:r w:rsidRPr="003078F9">
              <w:t xml:space="preserve">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078F9" w:rsidRDefault="00CB5841" w:rsidP="00FC539B"/>
          <w:p w:rsidR="00CB5841" w:rsidRPr="003078F9" w:rsidRDefault="00CB5841" w:rsidP="00FC539B"/>
          <w:p w:rsidR="00CB5841" w:rsidRPr="003078F9" w:rsidRDefault="00CB5841" w:rsidP="00FC539B"/>
          <w:p w:rsidR="00CB5841" w:rsidRPr="003078F9" w:rsidRDefault="004B640F" w:rsidP="00FC539B">
            <w:r>
              <w:t>7 625 295,70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078F9" w:rsidRDefault="00CB5841" w:rsidP="00FC539B">
            <w:r w:rsidRPr="003078F9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3078F9" w:rsidRDefault="00CB5841" w:rsidP="00FC539B">
            <w:r w:rsidRPr="003078F9">
              <w:t>Тимошина О.Г. -заведующий сектором муниципального хозяйства</w:t>
            </w:r>
          </w:p>
        </w:tc>
      </w:tr>
      <w:tr w:rsidR="00CB5841" w:rsidRPr="00013E78" w:rsidTr="00E962AB">
        <w:trPr>
          <w:trHeight w:val="1118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013E78" w:rsidRDefault="00CB5841" w:rsidP="00C244C8"/>
          <w:p w:rsidR="00CB5841" w:rsidRPr="00013E78" w:rsidRDefault="00CB5841" w:rsidP="00FC539B">
            <w:pPr>
              <w:jc w:val="center"/>
            </w:pPr>
          </w:p>
          <w:p w:rsidR="00CB5841" w:rsidRPr="00013E78" w:rsidRDefault="00CB5841" w:rsidP="00FC539B">
            <w:pPr>
              <w:jc w:val="center"/>
            </w:pPr>
            <w:r>
              <w:t>11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839" w:rsidRDefault="00193839" w:rsidP="00193839">
            <w:pPr>
              <w:jc w:val="center"/>
            </w:pPr>
          </w:p>
          <w:p w:rsidR="00193839" w:rsidRDefault="00193839" w:rsidP="00193839">
            <w:pPr>
              <w:jc w:val="center"/>
            </w:pPr>
          </w:p>
          <w:p w:rsidR="00CB5841" w:rsidRDefault="00193839" w:rsidP="00C244C8">
            <w:r>
              <w:t>у</w:t>
            </w:r>
            <w:r w:rsidR="00CB5841" w:rsidRPr="001F78E9">
              <w:t>л</w:t>
            </w:r>
            <w:r>
              <w:t xml:space="preserve">.  </w:t>
            </w:r>
            <w:r w:rsidR="004B640F">
              <w:t>Маяковского</w:t>
            </w:r>
            <w:r>
              <w:t>,</w:t>
            </w:r>
            <w:r w:rsidR="004B640F">
              <w:t>11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764F3D" w:rsidRDefault="00B06D84" w:rsidP="00C244C8">
            <w:r>
              <w:t>к</w:t>
            </w:r>
            <w:r w:rsidR="00CB5841" w:rsidRPr="00764F3D">
              <w:t xml:space="preserve">апитальный ремонт </w:t>
            </w:r>
            <w:r w:rsidR="00193839">
              <w:t>подвала</w:t>
            </w:r>
            <w:r w:rsidR="004B640F">
              <w:t xml:space="preserve">, </w:t>
            </w:r>
            <w:r w:rsidR="00CB5841" w:rsidRPr="00764F3D">
              <w:t>фундамент</w:t>
            </w:r>
            <w:r w:rsidR="004B640F">
              <w:t xml:space="preserve"> и системы электроснабжения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764F3D" w:rsidRDefault="00CB5841" w:rsidP="00C244C8"/>
          <w:p w:rsidR="00CB5841" w:rsidRPr="00764F3D" w:rsidRDefault="00CB5841" w:rsidP="00C244C8"/>
          <w:p w:rsidR="00CB5841" w:rsidRPr="00764F3D" w:rsidRDefault="00CB5841" w:rsidP="00193839">
            <w:pPr>
              <w:jc w:val="center"/>
            </w:pPr>
            <w:r w:rsidRPr="00764F3D">
              <w:t>202</w:t>
            </w:r>
            <w:r w:rsidR="00346241">
              <w:t>5</w:t>
            </w:r>
            <w:r w:rsidRPr="00764F3D">
              <w:t xml:space="preserve">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Default="00CB5841" w:rsidP="00FC539B"/>
          <w:p w:rsidR="00193839" w:rsidRDefault="00193839" w:rsidP="00FC539B"/>
          <w:p w:rsidR="00193839" w:rsidRPr="00764F3D" w:rsidRDefault="004B640F" w:rsidP="00FC539B">
            <w:r>
              <w:t>10 930 723,20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764F3D" w:rsidRDefault="00CB5841" w:rsidP="00FC539B">
            <w:r w:rsidRPr="00764F3D">
              <w:t>средства фонда капитального ремонта, сформированного за счет взносов собственников на счете регионального оператор</w:t>
            </w:r>
            <w:r w:rsidR="00C50DA6">
              <w:t>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764F3D" w:rsidRDefault="00CB5841" w:rsidP="00FC539B">
            <w:r w:rsidRPr="00764F3D">
              <w:t>Тимошина О.Г. -заведующий сектором муниципального хозяйства</w:t>
            </w:r>
          </w:p>
        </w:tc>
      </w:tr>
      <w:tr w:rsidR="00CB5841" w:rsidRPr="00013E78" w:rsidTr="00E962AB">
        <w:trPr>
          <w:trHeight w:val="1131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5841" w:rsidRPr="00013E78" w:rsidRDefault="00CB5841" w:rsidP="00FC539B">
            <w:pPr>
              <w:jc w:val="center"/>
            </w:pPr>
          </w:p>
          <w:p w:rsidR="00C244C8" w:rsidRDefault="00C244C8" w:rsidP="00C244C8"/>
          <w:p w:rsidR="00CB5841" w:rsidRPr="00013E78" w:rsidRDefault="00CB5841" w:rsidP="00C244C8">
            <w:r>
              <w:t>12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93839" w:rsidRDefault="00193839" w:rsidP="00CB5841">
            <w:pPr>
              <w:jc w:val="center"/>
            </w:pPr>
          </w:p>
          <w:p w:rsidR="00193839" w:rsidRDefault="00193839" w:rsidP="00CB5841">
            <w:pPr>
              <w:jc w:val="center"/>
            </w:pPr>
          </w:p>
          <w:p w:rsidR="00CB5841" w:rsidRDefault="00CB5841" w:rsidP="00C244C8">
            <w:r w:rsidRPr="001F78E9">
              <w:t>ул.</w:t>
            </w:r>
            <w:r w:rsidR="00193839">
              <w:t xml:space="preserve"> </w:t>
            </w:r>
            <w:r w:rsidR="004B640F">
              <w:t>Пушкина</w:t>
            </w:r>
            <w:r w:rsidR="00193839">
              <w:t xml:space="preserve">, </w:t>
            </w:r>
            <w:r w:rsidR="004B640F">
              <w:t>1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5841" w:rsidRPr="00764F3D" w:rsidRDefault="00CB5841" w:rsidP="00C244C8"/>
          <w:p w:rsidR="00CB5841" w:rsidRPr="00764F3D" w:rsidRDefault="002D08BC" w:rsidP="00FC539B">
            <w:pPr>
              <w:jc w:val="center"/>
            </w:pPr>
            <w:r w:rsidRPr="007D0045">
              <w:t xml:space="preserve">капитальный ремонт </w:t>
            </w:r>
            <w:r w:rsidR="004B640F" w:rsidRPr="004B640F">
              <w:t>подвала, фундамент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5841" w:rsidRPr="00764F3D" w:rsidRDefault="00CB5841" w:rsidP="00FC539B">
            <w:pPr>
              <w:jc w:val="center"/>
            </w:pPr>
          </w:p>
          <w:p w:rsidR="00CB5841" w:rsidRPr="00764F3D" w:rsidRDefault="00CB5841" w:rsidP="002D08BC"/>
          <w:p w:rsidR="00CB5841" w:rsidRPr="00764F3D" w:rsidRDefault="00C244C8" w:rsidP="00C244C8">
            <w:r>
              <w:t xml:space="preserve">  </w:t>
            </w:r>
            <w:r w:rsidR="002D08BC">
              <w:t>202</w:t>
            </w:r>
            <w:r w:rsidR="00346241">
              <w:t>5</w:t>
            </w:r>
            <w:r w:rsidR="00CB5841" w:rsidRPr="00764F3D">
              <w:t xml:space="preserve">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5841" w:rsidRPr="00764F3D" w:rsidRDefault="00CB5841" w:rsidP="00FC539B"/>
          <w:p w:rsidR="00C244C8" w:rsidRDefault="00C244C8" w:rsidP="00FC539B"/>
          <w:p w:rsidR="00CB5841" w:rsidRPr="00764F3D" w:rsidRDefault="004B640F" w:rsidP="00FC539B">
            <w:r>
              <w:t>3 035 003,63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5841" w:rsidRPr="00764F3D" w:rsidRDefault="00CB5841" w:rsidP="00FC539B">
            <w:r w:rsidRPr="00764F3D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5841" w:rsidRPr="00764F3D" w:rsidRDefault="00CB5841" w:rsidP="00FC539B">
            <w:r w:rsidRPr="00764F3D">
              <w:t>Тимошина О.Г. -заведующий сектором муниципального хозяйства</w:t>
            </w:r>
          </w:p>
        </w:tc>
      </w:tr>
      <w:tr w:rsidR="00CB5841" w:rsidRPr="00013E78" w:rsidTr="00E962AB">
        <w:trPr>
          <w:trHeight w:val="1134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013E78" w:rsidRDefault="00CB5841" w:rsidP="00FC539B">
            <w:pPr>
              <w:jc w:val="center"/>
            </w:pPr>
          </w:p>
          <w:p w:rsidR="00CB5841" w:rsidRPr="00013E78" w:rsidRDefault="00CB5841" w:rsidP="00C244C8"/>
          <w:p w:rsidR="00CB5841" w:rsidRPr="00013E78" w:rsidRDefault="00CB5841" w:rsidP="00FC539B">
            <w:pPr>
              <w:jc w:val="center"/>
            </w:pPr>
            <w:r w:rsidRPr="00013E78">
              <w:t>1</w:t>
            </w:r>
            <w:r>
              <w:t>3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8BC" w:rsidRDefault="002D08BC" w:rsidP="00CB5841">
            <w:pPr>
              <w:jc w:val="center"/>
            </w:pPr>
          </w:p>
          <w:p w:rsidR="002D08BC" w:rsidRDefault="002D08BC" w:rsidP="00CB5841">
            <w:pPr>
              <w:jc w:val="center"/>
            </w:pPr>
          </w:p>
          <w:p w:rsidR="00CB5841" w:rsidRDefault="00CB5841" w:rsidP="00C244C8">
            <w:r w:rsidRPr="001F78E9">
              <w:t>ул.</w:t>
            </w:r>
            <w:r w:rsidR="00193839">
              <w:t xml:space="preserve"> </w:t>
            </w:r>
            <w:r w:rsidR="004B640F">
              <w:t>Пушкина</w:t>
            </w:r>
            <w:r w:rsidR="002D08BC">
              <w:t>, 1</w:t>
            </w:r>
            <w:r w:rsidR="004B640F">
              <w:t>5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764F3D" w:rsidRDefault="00CB5841" w:rsidP="00FC539B">
            <w:pPr>
              <w:jc w:val="center"/>
            </w:pPr>
          </w:p>
          <w:p w:rsidR="00CB5841" w:rsidRPr="00764F3D" w:rsidRDefault="00CB5841" w:rsidP="00FC539B">
            <w:pPr>
              <w:jc w:val="center"/>
            </w:pPr>
            <w:r w:rsidRPr="00764F3D">
              <w:t xml:space="preserve">Капитальный ремонт </w:t>
            </w:r>
            <w:r w:rsidR="004B640F">
              <w:t>фасада</w:t>
            </w:r>
            <w:r w:rsidR="004B640F" w:rsidRPr="004B640F">
              <w:t>, фундамент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764F3D" w:rsidRDefault="00CB5841" w:rsidP="00FC539B">
            <w:pPr>
              <w:jc w:val="center"/>
            </w:pPr>
          </w:p>
          <w:p w:rsidR="00CB5841" w:rsidRPr="00764F3D" w:rsidRDefault="00CB5841" w:rsidP="00C244C8"/>
          <w:p w:rsidR="00CB5841" w:rsidRPr="00764F3D" w:rsidRDefault="00CB5841" w:rsidP="00346241">
            <w:pPr>
              <w:jc w:val="center"/>
            </w:pPr>
            <w:r w:rsidRPr="00764F3D">
              <w:t>202</w:t>
            </w:r>
            <w:r w:rsidR="00346241">
              <w:t>5</w:t>
            </w:r>
            <w:r w:rsidRPr="00764F3D">
              <w:t xml:space="preserve">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764F3D" w:rsidRDefault="00CB5841" w:rsidP="00FC539B"/>
          <w:p w:rsidR="00CB5841" w:rsidRPr="00764F3D" w:rsidRDefault="00CB5841" w:rsidP="00FC539B"/>
          <w:p w:rsidR="00CB5841" w:rsidRPr="00764F3D" w:rsidRDefault="004B640F" w:rsidP="002D08BC">
            <w:r>
              <w:t>6 756 501,01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764F3D" w:rsidRDefault="00CB5841" w:rsidP="00FC539B">
            <w:r w:rsidRPr="00764F3D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841" w:rsidRPr="00764F3D" w:rsidRDefault="00CB5841" w:rsidP="00FC539B">
            <w:r w:rsidRPr="00764F3D">
              <w:t>Тимошина О.Г. -заведующий сектором муниципального хозяйства</w:t>
            </w:r>
          </w:p>
        </w:tc>
      </w:tr>
      <w:tr w:rsidR="00B06D84" w:rsidRPr="00013E78" w:rsidTr="00E962AB">
        <w:trPr>
          <w:trHeight w:val="1238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FC539B">
            <w:pPr>
              <w:jc w:val="center"/>
            </w:pPr>
          </w:p>
          <w:p w:rsidR="00B06D84" w:rsidRDefault="00B06D84" w:rsidP="00C244C8"/>
          <w:p w:rsidR="00B06D84" w:rsidRPr="00013E78" w:rsidRDefault="00B06D84" w:rsidP="00FC539B">
            <w:pPr>
              <w:jc w:val="center"/>
            </w:pPr>
            <w:r>
              <w:t>14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CB5841">
            <w:pPr>
              <w:jc w:val="center"/>
            </w:pPr>
          </w:p>
          <w:p w:rsidR="00B06D84" w:rsidRDefault="00B06D84" w:rsidP="00CB5841">
            <w:pPr>
              <w:jc w:val="center"/>
            </w:pPr>
          </w:p>
          <w:p w:rsidR="00B06D84" w:rsidRDefault="00B06D84" w:rsidP="00CB5841">
            <w:pPr>
              <w:jc w:val="center"/>
            </w:pPr>
            <w:r w:rsidRPr="00B06D84">
              <w:t xml:space="preserve">ул. Пушкина, </w:t>
            </w:r>
            <w:r>
              <w:t>22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Pr="00764F3D" w:rsidRDefault="00B06D84" w:rsidP="00FC539B">
            <w:pPr>
              <w:jc w:val="center"/>
            </w:pPr>
            <w:r>
              <w:t>к</w:t>
            </w:r>
            <w:r w:rsidRPr="00B06D84">
              <w:t>апитальный ремонт системы электроснабжения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FC539B">
            <w:pPr>
              <w:jc w:val="center"/>
            </w:pPr>
          </w:p>
          <w:p w:rsidR="00B06D84" w:rsidRDefault="00B06D84" w:rsidP="00C244C8"/>
          <w:p w:rsidR="00B06D84" w:rsidRPr="00764F3D" w:rsidRDefault="00B06D84" w:rsidP="00FC539B">
            <w:pPr>
              <w:jc w:val="center"/>
            </w:pPr>
            <w:r>
              <w:t>2025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FC539B"/>
          <w:p w:rsidR="00B06D84" w:rsidRDefault="00B06D84" w:rsidP="00FC539B"/>
          <w:p w:rsidR="00B06D84" w:rsidRPr="00764F3D" w:rsidRDefault="00B06D84" w:rsidP="00FC539B">
            <w:r w:rsidRPr="00B06D84">
              <w:t>2 678 743,27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>
            <w:r w:rsidRPr="00F70AF1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>
            <w:r w:rsidRPr="000E69AE">
              <w:t>Тимошина О.Г. -заведующий сектором муниципального хозяйства</w:t>
            </w:r>
          </w:p>
        </w:tc>
      </w:tr>
      <w:tr w:rsidR="00B06D84" w:rsidRPr="00013E78" w:rsidTr="00E962AB">
        <w:trPr>
          <w:trHeight w:val="1156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C244C8"/>
          <w:p w:rsidR="00B06D84" w:rsidRDefault="00B06D84" w:rsidP="00FC539B">
            <w:pPr>
              <w:jc w:val="center"/>
            </w:pPr>
          </w:p>
          <w:p w:rsidR="00B06D84" w:rsidRPr="00013E78" w:rsidRDefault="00B06D84" w:rsidP="00FC539B">
            <w:pPr>
              <w:jc w:val="center"/>
            </w:pPr>
            <w:r>
              <w:t>15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4C8" w:rsidRDefault="00C244C8" w:rsidP="00CB5841">
            <w:pPr>
              <w:jc w:val="center"/>
            </w:pPr>
          </w:p>
          <w:p w:rsidR="00C244C8" w:rsidRDefault="00C244C8" w:rsidP="00CB5841">
            <w:pPr>
              <w:jc w:val="center"/>
            </w:pPr>
          </w:p>
          <w:p w:rsidR="00B06D84" w:rsidRDefault="00B06D84" w:rsidP="00CB5841">
            <w:pPr>
              <w:jc w:val="center"/>
            </w:pPr>
            <w:r>
              <w:t>ул. Пушкина, 3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Pr="00764F3D" w:rsidRDefault="00B06D84" w:rsidP="00FC539B">
            <w:pPr>
              <w:jc w:val="center"/>
            </w:pPr>
            <w:r w:rsidRPr="00B06D84">
              <w:t>капитальный ремонт крыши, системы теплоснабжения, холодного водоснабжения, водоотведения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FC539B">
            <w:pPr>
              <w:jc w:val="center"/>
            </w:pPr>
          </w:p>
          <w:p w:rsidR="00B06D84" w:rsidRDefault="00B06D84" w:rsidP="00FC539B">
            <w:pPr>
              <w:jc w:val="center"/>
            </w:pPr>
          </w:p>
          <w:p w:rsidR="00B06D84" w:rsidRDefault="00B06D84" w:rsidP="00FC539B">
            <w:pPr>
              <w:jc w:val="center"/>
            </w:pPr>
          </w:p>
          <w:p w:rsidR="00B06D84" w:rsidRPr="00764F3D" w:rsidRDefault="00B06D84" w:rsidP="00FC539B">
            <w:pPr>
              <w:jc w:val="center"/>
            </w:pPr>
            <w:r>
              <w:t>2025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FC539B"/>
          <w:p w:rsidR="00B06D84" w:rsidRDefault="00B06D84" w:rsidP="00FC539B"/>
          <w:p w:rsidR="00B06D84" w:rsidRDefault="00B06D84" w:rsidP="00FC539B"/>
          <w:p w:rsidR="00B06D84" w:rsidRPr="00764F3D" w:rsidRDefault="00B06D84" w:rsidP="00FC539B">
            <w:r>
              <w:t>19 635 249,37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>
            <w:r w:rsidRPr="00F70AF1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>
            <w:r w:rsidRPr="000E69AE">
              <w:t>Тимошина О.Г. -заведующий сектором муниципального хозяйства</w:t>
            </w:r>
          </w:p>
        </w:tc>
      </w:tr>
      <w:tr w:rsidR="00B06D84" w:rsidRPr="00013E78" w:rsidTr="00E962AB">
        <w:trPr>
          <w:trHeight w:val="1128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4C8" w:rsidRDefault="00C244C8" w:rsidP="00C244C8"/>
          <w:p w:rsidR="00B06D84" w:rsidRDefault="00B06D84" w:rsidP="00FC539B">
            <w:pPr>
              <w:jc w:val="center"/>
            </w:pPr>
          </w:p>
          <w:p w:rsidR="00B06D84" w:rsidRPr="00013E78" w:rsidRDefault="00B06D84" w:rsidP="00FC539B">
            <w:pPr>
              <w:jc w:val="center"/>
            </w:pPr>
            <w:r>
              <w:t>16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C244C8"/>
          <w:p w:rsidR="00B06D84" w:rsidRDefault="00B06D84" w:rsidP="00CB5841">
            <w:pPr>
              <w:jc w:val="center"/>
            </w:pPr>
          </w:p>
          <w:p w:rsidR="00B06D84" w:rsidRDefault="00B06D84" w:rsidP="00CB5841">
            <w:pPr>
              <w:jc w:val="center"/>
            </w:pPr>
            <w:r>
              <w:t>ул. Пушкина, 36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Pr="00764F3D" w:rsidRDefault="00B06D84" w:rsidP="00FC539B">
            <w:pPr>
              <w:jc w:val="center"/>
            </w:pPr>
            <w:r>
              <w:t>к</w:t>
            </w:r>
            <w:r w:rsidRPr="00B06D84">
              <w:t>апитальный ремонт системы электроснабжения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C244C8"/>
          <w:p w:rsidR="00B06D84" w:rsidRDefault="00B06D84" w:rsidP="00FC539B">
            <w:pPr>
              <w:jc w:val="center"/>
            </w:pPr>
          </w:p>
          <w:p w:rsidR="00B06D84" w:rsidRPr="00764F3D" w:rsidRDefault="00B06D84" w:rsidP="00FC539B">
            <w:pPr>
              <w:jc w:val="center"/>
            </w:pPr>
            <w:r>
              <w:t>2025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FC539B">
            <w:r>
              <w:t xml:space="preserve">         </w:t>
            </w:r>
          </w:p>
          <w:p w:rsidR="00B06D84" w:rsidRDefault="00B06D84" w:rsidP="00FC539B"/>
          <w:p w:rsidR="00B06D84" w:rsidRPr="00764F3D" w:rsidRDefault="00B06D84" w:rsidP="00FC539B">
            <w:r>
              <w:t>2 575775,38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>
            <w:r w:rsidRPr="00F70AF1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>
            <w:r w:rsidRPr="000E69AE">
              <w:t>Тимошина О.Г. -заведующий сектором муниципального хозяйства</w:t>
            </w:r>
          </w:p>
        </w:tc>
      </w:tr>
      <w:tr w:rsidR="00B06D84" w:rsidRPr="00013E78" w:rsidTr="00E962AB">
        <w:trPr>
          <w:trHeight w:val="1118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C244C8"/>
          <w:p w:rsidR="00B06D84" w:rsidRDefault="00B06D84" w:rsidP="00FC539B">
            <w:pPr>
              <w:jc w:val="center"/>
            </w:pPr>
          </w:p>
          <w:p w:rsidR="00B06D84" w:rsidRPr="00013E78" w:rsidRDefault="00B06D84" w:rsidP="00FC539B">
            <w:pPr>
              <w:jc w:val="center"/>
            </w:pPr>
            <w:r>
              <w:t>17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C244C8"/>
          <w:p w:rsidR="00B06D84" w:rsidRDefault="00B06D84" w:rsidP="00CB5841">
            <w:pPr>
              <w:jc w:val="center"/>
            </w:pPr>
          </w:p>
          <w:p w:rsidR="00B06D84" w:rsidRDefault="00B06D84" w:rsidP="00CB5841">
            <w:pPr>
              <w:jc w:val="center"/>
            </w:pPr>
            <w:r w:rsidRPr="00B06D84">
              <w:t>ул. Пушкина, 3</w:t>
            </w:r>
            <w:r>
              <w:t>7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C244C8"/>
          <w:p w:rsidR="00B06D84" w:rsidRDefault="00B06D84" w:rsidP="00FC539B">
            <w:pPr>
              <w:jc w:val="center"/>
            </w:pPr>
          </w:p>
          <w:p w:rsidR="00B06D84" w:rsidRPr="00764F3D" w:rsidRDefault="00B06D84" w:rsidP="00FC539B">
            <w:pPr>
              <w:jc w:val="center"/>
            </w:pPr>
            <w:r w:rsidRPr="00B06D84">
              <w:t>капитальный ремонт крыши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C244C8"/>
          <w:p w:rsidR="00B06D84" w:rsidRDefault="00B06D84" w:rsidP="00B06D84">
            <w:pPr>
              <w:jc w:val="center"/>
            </w:pPr>
          </w:p>
          <w:p w:rsidR="00B06D84" w:rsidRDefault="00B06D84" w:rsidP="00B06D84">
            <w:pPr>
              <w:jc w:val="center"/>
            </w:pPr>
            <w:r w:rsidRPr="001D5FA4">
              <w:t>2025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FC539B"/>
          <w:p w:rsidR="00B06D84" w:rsidRDefault="00B06D84" w:rsidP="00FC539B"/>
          <w:p w:rsidR="00B06D84" w:rsidRPr="00764F3D" w:rsidRDefault="00B06D84" w:rsidP="00FC539B">
            <w:r>
              <w:t>6 284 615,48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>
            <w:r w:rsidRPr="00F70AF1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>
            <w:r w:rsidRPr="000E69AE">
              <w:t>Тимошина О.Г. -заведующий сектором муниципального хозяйства</w:t>
            </w:r>
          </w:p>
        </w:tc>
      </w:tr>
      <w:tr w:rsidR="00B06D84" w:rsidRPr="00013E78" w:rsidTr="00E962AB">
        <w:trPr>
          <w:trHeight w:val="1072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C244C8"/>
          <w:p w:rsidR="00B06D84" w:rsidRDefault="00B06D84" w:rsidP="00B06D84"/>
          <w:p w:rsidR="00B06D84" w:rsidRDefault="00B06D84" w:rsidP="00FC539B">
            <w:pPr>
              <w:jc w:val="center"/>
            </w:pPr>
            <w:r>
              <w:t>18</w:t>
            </w:r>
          </w:p>
          <w:p w:rsidR="00B06D84" w:rsidRPr="00013E78" w:rsidRDefault="00B06D84" w:rsidP="00FC539B">
            <w:pPr>
              <w:jc w:val="center"/>
            </w:pP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CB5841">
            <w:pPr>
              <w:jc w:val="center"/>
            </w:pPr>
          </w:p>
          <w:p w:rsidR="00B06D84" w:rsidRDefault="00B06D84" w:rsidP="0027172B"/>
          <w:p w:rsidR="00B06D84" w:rsidRDefault="00B06D84" w:rsidP="00CB5841">
            <w:pPr>
              <w:jc w:val="center"/>
            </w:pPr>
            <w:r w:rsidRPr="00B06D84">
              <w:t>ул. Пушкина, 3</w:t>
            </w:r>
            <w:r w:rsidR="00C50DA6">
              <w:t>8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DA6" w:rsidRDefault="00C50DA6" w:rsidP="00FC539B">
            <w:pPr>
              <w:jc w:val="center"/>
            </w:pPr>
            <w:r w:rsidRPr="00C50DA6">
              <w:t>капитальный ремонт крыши</w:t>
            </w:r>
            <w:r>
              <w:t xml:space="preserve">, </w:t>
            </w:r>
            <w:r w:rsidRPr="00C50DA6">
              <w:t>системы электроснабжения</w:t>
            </w:r>
          </w:p>
          <w:p w:rsidR="00C50DA6" w:rsidRPr="00764F3D" w:rsidRDefault="00C50DA6" w:rsidP="00FC539B">
            <w:pPr>
              <w:jc w:val="center"/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C244C8"/>
          <w:p w:rsidR="00B06D84" w:rsidRDefault="00B06D84" w:rsidP="00B06D84">
            <w:pPr>
              <w:jc w:val="center"/>
            </w:pPr>
          </w:p>
          <w:p w:rsidR="00B06D84" w:rsidRDefault="00B06D84" w:rsidP="00B06D84">
            <w:pPr>
              <w:jc w:val="center"/>
            </w:pPr>
            <w:r w:rsidRPr="001D5FA4">
              <w:t>2025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DA6" w:rsidRDefault="00C50DA6" w:rsidP="00FC539B"/>
          <w:p w:rsidR="00C50DA6" w:rsidRDefault="00C50DA6" w:rsidP="00FC539B"/>
          <w:p w:rsidR="00C50DA6" w:rsidRPr="00764F3D" w:rsidRDefault="00C50DA6" w:rsidP="00FC539B">
            <w:r>
              <w:t>10 555 290,90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>
            <w:r w:rsidRPr="00F70AF1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>
            <w:r w:rsidRPr="000E69AE">
              <w:t>Тимошина О.Г. -заведующий сектором муниципального хозяйства</w:t>
            </w:r>
          </w:p>
        </w:tc>
      </w:tr>
      <w:tr w:rsidR="00B06D84" w:rsidRPr="00013E78" w:rsidTr="00E962AB">
        <w:trPr>
          <w:trHeight w:val="1147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FC539B">
            <w:pPr>
              <w:jc w:val="center"/>
            </w:pPr>
          </w:p>
          <w:p w:rsidR="00B06D84" w:rsidRDefault="00B06D84" w:rsidP="00C244C8"/>
          <w:p w:rsidR="00B06D84" w:rsidRPr="00013E78" w:rsidRDefault="00B06D84" w:rsidP="00FC539B">
            <w:pPr>
              <w:jc w:val="center"/>
            </w:pPr>
            <w:r>
              <w:t>19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DA6" w:rsidRDefault="00C50DA6" w:rsidP="00C244C8"/>
          <w:p w:rsidR="00C50DA6" w:rsidRDefault="00C50DA6" w:rsidP="00CB5841">
            <w:pPr>
              <w:jc w:val="center"/>
            </w:pPr>
          </w:p>
          <w:p w:rsidR="00C50DA6" w:rsidRDefault="00C50DA6" w:rsidP="00CB5841">
            <w:pPr>
              <w:jc w:val="center"/>
            </w:pPr>
            <w:r>
              <w:t xml:space="preserve">ул. Советская, 22 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DA6" w:rsidRPr="00764F3D" w:rsidRDefault="00C50DA6" w:rsidP="00C50DA6">
            <w:pPr>
              <w:jc w:val="center"/>
            </w:pPr>
            <w:r w:rsidRPr="00C50DA6">
              <w:t>капитальный ремонт  системы теплоснабжения, холодного водоснабжения, водоотведения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C244C8"/>
          <w:p w:rsidR="00B06D84" w:rsidRDefault="00B06D84" w:rsidP="00B06D84">
            <w:pPr>
              <w:jc w:val="center"/>
            </w:pPr>
          </w:p>
          <w:p w:rsidR="00B06D84" w:rsidRDefault="00B06D84" w:rsidP="00B06D84">
            <w:pPr>
              <w:jc w:val="center"/>
            </w:pPr>
            <w:r w:rsidRPr="001D5FA4">
              <w:t>2025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FC539B"/>
          <w:p w:rsidR="00C50DA6" w:rsidRDefault="00C50DA6" w:rsidP="00FC539B"/>
          <w:p w:rsidR="00C50DA6" w:rsidRPr="00764F3D" w:rsidRDefault="00C50DA6" w:rsidP="00FC539B">
            <w:r>
              <w:t>27 614 154,87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>
            <w:r w:rsidRPr="00F70AF1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>
            <w:r w:rsidRPr="000E69AE">
              <w:t>Тимошина О.Г. -заведующий сектором муниципального хозяйства</w:t>
            </w:r>
          </w:p>
        </w:tc>
      </w:tr>
      <w:tr w:rsidR="00B06D84" w:rsidRPr="00013E78" w:rsidTr="00E962AB">
        <w:trPr>
          <w:trHeight w:val="1128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C244C8"/>
          <w:p w:rsidR="00B06D84" w:rsidRDefault="00B06D84" w:rsidP="00FC539B">
            <w:pPr>
              <w:jc w:val="center"/>
            </w:pPr>
          </w:p>
          <w:p w:rsidR="00B06D84" w:rsidRPr="00013E78" w:rsidRDefault="00B06D84" w:rsidP="00FC539B">
            <w:pPr>
              <w:jc w:val="center"/>
            </w:pPr>
            <w:r>
              <w:t>20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DA6" w:rsidRDefault="00C50DA6" w:rsidP="00CB5841">
            <w:pPr>
              <w:jc w:val="center"/>
            </w:pPr>
          </w:p>
          <w:p w:rsidR="00C50DA6" w:rsidRDefault="00C50DA6" w:rsidP="00CB5841">
            <w:pPr>
              <w:jc w:val="center"/>
            </w:pPr>
          </w:p>
          <w:p w:rsidR="00C50DA6" w:rsidRDefault="00C50DA6" w:rsidP="00CB5841">
            <w:pPr>
              <w:jc w:val="center"/>
            </w:pPr>
            <w:r>
              <w:t>ул. Советская, 24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FC539B">
            <w:pPr>
              <w:jc w:val="center"/>
            </w:pPr>
          </w:p>
          <w:p w:rsidR="00C50DA6" w:rsidRPr="00764F3D" w:rsidRDefault="00C50DA6" w:rsidP="00FC539B">
            <w:pPr>
              <w:jc w:val="center"/>
            </w:pPr>
            <w:r w:rsidRPr="00C50DA6">
              <w:t>капитальный ремонт крыши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B06D84">
            <w:pPr>
              <w:jc w:val="center"/>
            </w:pPr>
          </w:p>
          <w:p w:rsidR="00B06D84" w:rsidRDefault="00B06D84" w:rsidP="00B06D84">
            <w:pPr>
              <w:jc w:val="center"/>
            </w:pPr>
          </w:p>
          <w:p w:rsidR="00B06D84" w:rsidRDefault="00B06D84" w:rsidP="00B06D84">
            <w:pPr>
              <w:jc w:val="center"/>
            </w:pPr>
            <w:r w:rsidRPr="001D5FA4">
              <w:t>2025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FC539B"/>
          <w:p w:rsidR="00C50DA6" w:rsidRDefault="00C50DA6" w:rsidP="00FC539B"/>
          <w:p w:rsidR="00C50DA6" w:rsidRPr="00764F3D" w:rsidRDefault="00C50DA6" w:rsidP="00FC539B">
            <w:r>
              <w:t>9 447 612,13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>
            <w:r w:rsidRPr="00F70AF1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>
            <w:r w:rsidRPr="000E69AE">
              <w:t>Тимошина О.Г. -заведующий сектором муниципального хозяйства</w:t>
            </w:r>
          </w:p>
        </w:tc>
      </w:tr>
      <w:tr w:rsidR="00B06D84" w:rsidRPr="00013E78" w:rsidTr="00E962AB">
        <w:trPr>
          <w:trHeight w:val="1117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FC539B">
            <w:pPr>
              <w:jc w:val="center"/>
            </w:pPr>
          </w:p>
          <w:p w:rsidR="00B06D84" w:rsidRDefault="00B06D84" w:rsidP="00FC539B">
            <w:pPr>
              <w:jc w:val="center"/>
            </w:pPr>
          </w:p>
          <w:p w:rsidR="00B06D84" w:rsidRPr="00013E78" w:rsidRDefault="00B06D84" w:rsidP="00FC539B">
            <w:pPr>
              <w:jc w:val="center"/>
            </w:pPr>
            <w:r>
              <w:t>21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CB5841">
            <w:pPr>
              <w:jc w:val="center"/>
            </w:pPr>
          </w:p>
          <w:p w:rsidR="00C50DA6" w:rsidRDefault="00C50DA6" w:rsidP="00CB5841">
            <w:pPr>
              <w:jc w:val="center"/>
            </w:pPr>
          </w:p>
          <w:p w:rsidR="00C50DA6" w:rsidRDefault="00C50DA6" w:rsidP="00CB5841">
            <w:pPr>
              <w:jc w:val="center"/>
            </w:pPr>
            <w:r>
              <w:t>ул. Шахтерская, 10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DA6" w:rsidRDefault="00C50DA6" w:rsidP="0027172B"/>
          <w:p w:rsidR="00C50DA6" w:rsidRPr="00764F3D" w:rsidRDefault="00C50DA6" w:rsidP="00FC539B">
            <w:pPr>
              <w:jc w:val="center"/>
            </w:pPr>
            <w:r w:rsidRPr="00C50DA6">
              <w:t>капитальный ремонт крыши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B06D84">
            <w:pPr>
              <w:jc w:val="center"/>
            </w:pPr>
          </w:p>
          <w:p w:rsidR="00B06D84" w:rsidRDefault="00B06D84" w:rsidP="00B06D84">
            <w:pPr>
              <w:jc w:val="center"/>
            </w:pPr>
          </w:p>
          <w:p w:rsidR="00B06D84" w:rsidRDefault="00B06D84" w:rsidP="00B06D84">
            <w:pPr>
              <w:jc w:val="center"/>
            </w:pPr>
            <w:r w:rsidRPr="001D5FA4">
              <w:t>2025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FC539B"/>
          <w:p w:rsidR="00C50DA6" w:rsidRDefault="00C50DA6" w:rsidP="00FC539B"/>
          <w:p w:rsidR="00C50DA6" w:rsidRPr="00764F3D" w:rsidRDefault="00C50DA6" w:rsidP="00FC539B">
            <w:r>
              <w:t>11 292 213,89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>
            <w:r w:rsidRPr="00F70AF1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>
            <w:r w:rsidRPr="000E69AE">
              <w:t>Тимошина О.Г. -заведующий сектором муниципального хозяйства</w:t>
            </w:r>
          </w:p>
        </w:tc>
      </w:tr>
      <w:tr w:rsidR="00B06D84" w:rsidRPr="00013E78" w:rsidTr="00E962AB">
        <w:trPr>
          <w:trHeight w:val="1074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FC539B">
            <w:pPr>
              <w:jc w:val="center"/>
            </w:pPr>
          </w:p>
          <w:p w:rsidR="00B06D84" w:rsidRDefault="00B06D84" w:rsidP="00FC539B">
            <w:pPr>
              <w:jc w:val="center"/>
            </w:pPr>
          </w:p>
          <w:p w:rsidR="00B06D84" w:rsidRPr="00013E78" w:rsidRDefault="00B06D84" w:rsidP="00FC539B">
            <w:pPr>
              <w:jc w:val="center"/>
            </w:pPr>
            <w:r>
              <w:t>22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CB5841">
            <w:pPr>
              <w:jc w:val="center"/>
            </w:pPr>
          </w:p>
          <w:p w:rsidR="00C50DA6" w:rsidRDefault="00C50DA6" w:rsidP="00CB5841">
            <w:pPr>
              <w:jc w:val="center"/>
            </w:pPr>
          </w:p>
          <w:p w:rsidR="00C50DA6" w:rsidRDefault="00C50DA6" w:rsidP="00CB5841">
            <w:pPr>
              <w:jc w:val="center"/>
            </w:pPr>
            <w:r>
              <w:t>ул. Шахтерская, 11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DA6" w:rsidRPr="00764F3D" w:rsidRDefault="0027172B" w:rsidP="0027172B">
            <w:pPr>
              <w:jc w:val="center"/>
            </w:pPr>
            <w:r>
              <w:t>к</w:t>
            </w:r>
            <w:r w:rsidR="00C50DA6">
              <w:t>апитальный ремонт</w:t>
            </w:r>
            <w:r w:rsidR="00C50DA6" w:rsidRPr="00C50DA6">
              <w:t xml:space="preserve"> системы электроснабжения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DA6" w:rsidRDefault="00C50DA6" w:rsidP="00B06D84">
            <w:pPr>
              <w:jc w:val="center"/>
            </w:pPr>
          </w:p>
          <w:p w:rsidR="00C50DA6" w:rsidRDefault="00C50DA6" w:rsidP="00B06D84">
            <w:pPr>
              <w:jc w:val="center"/>
            </w:pPr>
          </w:p>
          <w:p w:rsidR="00B06D84" w:rsidRDefault="00B06D84" w:rsidP="00B06D84">
            <w:pPr>
              <w:jc w:val="center"/>
            </w:pPr>
            <w:r w:rsidRPr="001D5FA4">
              <w:t>2025 год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 w:rsidP="00FC539B"/>
          <w:p w:rsidR="00C50DA6" w:rsidRDefault="00C50DA6" w:rsidP="00FC539B"/>
          <w:p w:rsidR="00C50DA6" w:rsidRPr="00764F3D" w:rsidRDefault="00C50DA6" w:rsidP="00FC539B">
            <w:r>
              <w:t>4 493 503,07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>
            <w:r w:rsidRPr="00F70AF1">
              <w:t>средства фонда капитального ремонта, сформированного за счет взносов собственников на счете регионального оператора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D84" w:rsidRDefault="00B06D84">
            <w:r w:rsidRPr="000E69AE">
              <w:t>Тимошина О.Г. -заведующий сектором муниципального хозяйства</w:t>
            </w:r>
          </w:p>
        </w:tc>
      </w:tr>
    </w:tbl>
    <w:p w:rsidR="0053374C" w:rsidRPr="00506EEE" w:rsidRDefault="0053374C" w:rsidP="00E962AB">
      <w:pPr>
        <w:tabs>
          <w:tab w:val="left" w:pos="615"/>
          <w:tab w:val="center" w:pos="4677"/>
          <w:tab w:val="right" w:pos="9355"/>
        </w:tabs>
        <w:rPr>
          <w:sz w:val="28"/>
          <w:szCs w:val="28"/>
        </w:rPr>
      </w:pPr>
    </w:p>
    <w:sectPr w:rsidR="0053374C" w:rsidRPr="00506EEE" w:rsidSect="003F1952">
      <w:pgSz w:w="16838" w:h="11906" w:orient="landscape" w:code="9"/>
      <w:pgMar w:top="1701" w:right="1134" w:bottom="567" w:left="1134" w:header="39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1681" w:rsidRDefault="00CE1681">
      <w:r>
        <w:separator/>
      </w:r>
    </w:p>
  </w:endnote>
  <w:endnote w:type="continuationSeparator" w:id="0">
    <w:p w:rsidR="00CE1681" w:rsidRDefault="00CE16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CC"/>
    <w:family w:val="roman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EB4" w:rsidRPr="00844AAA" w:rsidRDefault="00ED6EB4">
    <w:pPr>
      <w:pStyle w:val="a6"/>
      <w:rPr>
        <w:sz w:val="14"/>
      </w:rPr>
    </w:pPr>
    <w:r w:rsidRPr="00844AAA">
      <w:rPr>
        <w:sz w:val="14"/>
      </w:rPr>
      <w:tab/>
    </w:r>
  </w:p>
  <w:p w:rsidR="00ED6EB4" w:rsidRDefault="00ED6EB4">
    <w:pPr>
      <w:pStyle w:val="a6"/>
      <w:jc w:val="right"/>
      <w:rPr>
        <w:sz w:val="14"/>
      </w:rPr>
    </w:pPr>
  </w:p>
  <w:p w:rsidR="00ED6EB4" w:rsidRPr="00EB2152" w:rsidRDefault="00ED6EB4">
    <w:pPr>
      <w:pStyle w:val="a6"/>
      <w:jc w:val="right"/>
      <w:rPr>
        <w:lang w:val="en-US"/>
      </w:rPr>
    </w:pPr>
    <w:r w:rsidRPr="00EB2152">
      <w:fldChar w:fldCharType="begin"/>
    </w:r>
    <w:r w:rsidRPr="00EB2152">
      <w:rPr>
        <w:lang w:val="en-US"/>
      </w:rPr>
      <w:instrText xml:space="preserve"> PAGE </w:instrText>
    </w:r>
    <w:r w:rsidRPr="00EB2152">
      <w:fldChar w:fldCharType="separate"/>
    </w:r>
    <w:r w:rsidR="00CE1681">
      <w:rPr>
        <w:noProof/>
        <w:lang w:val="en-US"/>
      </w:rPr>
      <w:t>1</w:t>
    </w:r>
    <w:r w:rsidRPr="00EB2152">
      <w:fldChar w:fldCharType="end"/>
    </w:r>
    <w:r w:rsidRPr="00EB2152">
      <w:t xml:space="preserve"> </w:t>
    </w:r>
  </w:p>
  <w:p w:rsidR="00ED6EB4" w:rsidRDefault="00ED6EB4"/>
  <w:p w:rsidR="00ED6EB4" w:rsidRDefault="00ED6EB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1681" w:rsidRDefault="00CE1681">
      <w:r>
        <w:separator/>
      </w:r>
    </w:p>
  </w:footnote>
  <w:footnote w:type="continuationSeparator" w:id="0">
    <w:p w:rsidR="00CE1681" w:rsidRDefault="00CE16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E2FAA"/>
    <w:multiLevelType w:val="singleLevel"/>
    <w:tmpl w:val="90963838"/>
    <w:lvl w:ilvl="0">
      <w:start w:val="1"/>
      <w:numFmt w:val="decimal"/>
      <w:lvlText w:val="%1."/>
      <w:legacy w:legacy="1" w:legacySpace="0" w:legacyIndent="1211"/>
      <w:lvlJc w:val="left"/>
    </w:lvl>
  </w:abstractNum>
  <w:abstractNum w:abstractNumId="1">
    <w:nsid w:val="0761503E"/>
    <w:multiLevelType w:val="hybridMultilevel"/>
    <w:tmpl w:val="467A344A"/>
    <w:lvl w:ilvl="0" w:tplc="DED2C4F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D5CF580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EE20FFC0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149C208E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601ED0B4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B61716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30660E30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CA607FC4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E550B928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>
    <w:nsid w:val="376B476D"/>
    <w:multiLevelType w:val="multilevel"/>
    <w:tmpl w:val="E6DE6860"/>
    <w:lvl w:ilvl="0">
      <w:start w:val="1"/>
      <w:numFmt w:val="decimal"/>
      <w:lvlText w:val="%1."/>
      <w:lvlJc w:val="left"/>
      <w:pPr>
        <w:tabs>
          <w:tab w:val="num" w:pos="1020"/>
        </w:tabs>
        <w:ind w:left="1020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39716266"/>
    <w:multiLevelType w:val="multilevel"/>
    <w:tmpl w:val="5F2458A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abstractNum w:abstractNumId="4">
    <w:nsid w:val="46AD1EA0"/>
    <w:multiLevelType w:val="hybridMultilevel"/>
    <w:tmpl w:val="3C946DB0"/>
    <w:lvl w:ilvl="0" w:tplc="D0AE5EC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9738D33A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1476620E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281AF7E8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33F24B4C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2114435A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5388DC72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A0A8BB68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9B6E736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>
    <w:nsid w:val="698865AE"/>
    <w:multiLevelType w:val="hybridMultilevel"/>
    <w:tmpl w:val="CA7205AC"/>
    <w:lvl w:ilvl="0" w:tplc="57F4A300">
      <w:start w:val="4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6">
    <w:nsid w:val="779437A7"/>
    <w:multiLevelType w:val="hybridMultilevel"/>
    <w:tmpl w:val="3F086B56"/>
    <w:lvl w:ilvl="0" w:tplc="EDDCC6B8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7C20"/>
    <w:rsid w:val="000135FF"/>
    <w:rsid w:val="00013E78"/>
    <w:rsid w:val="0002101A"/>
    <w:rsid w:val="00021D70"/>
    <w:rsid w:val="000344D4"/>
    <w:rsid w:val="00040C21"/>
    <w:rsid w:val="00042119"/>
    <w:rsid w:val="00056046"/>
    <w:rsid w:val="00080042"/>
    <w:rsid w:val="00086581"/>
    <w:rsid w:val="00086B6A"/>
    <w:rsid w:val="00087E16"/>
    <w:rsid w:val="00097655"/>
    <w:rsid w:val="000A38C1"/>
    <w:rsid w:val="000B6F3F"/>
    <w:rsid w:val="000C666A"/>
    <w:rsid w:val="000D703B"/>
    <w:rsid w:val="00102528"/>
    <w:rsid w:val="00130BA6"/>
    <w:rsid w:val="00134170"/>
    <w:rsid w:val="00141226"/>
    <w:rsid w:val="0015748B"/>
    <w:rsid w:val="00162686"/>
    <w:rsid w:val="001643E9"/>
    <w:rsid w:val="00190490"/>
    <w:rsid w:val="00191DF6"/>
    <w:rsid w:val="00193839"/>
    <w:rsid w:val="00193BC7"/>
    <w:rsid w:val="001A1A1E"/>
    <w:rsid w:val="001A7065"/>
    <w:rsid w:val="001C12AC"/>
    <w:rsid w:val="001D5BAF"/>
    <w:rsid w:val="001E5C6C"/>
    <w:rsid w:val="001F0876"/>
    <w:rsid w:val="001F7CAD"/>
    <w:rsid w:val="002104AA"/>
    <w:rsid w:val="00217475"/>
    <w:rsid w:val="00232CB2"/>
    <w:rsid w:val="00232D6D"/>
    <w:rsid w:val="00233E12"/>
    <w:rsid w:val="00241D5F"/>
    <w:rsid w:val="0025534F"/>
    <w:rsid w:val="0027172B"/>
    <w:rsid w:val="002A7394"/>
    <w:rsid w:val="002C5B58"/>
    <w:rsid w:val="002C7050"/>
    <w:rsid w:val="002D08BC"/>
    <w:rsid w:val="002D2D62"/>
    <w:rsid w:val="002D4093"/>
    <w:rsid w:val="002D476B"/>
    <w:rsid w:val="00304A4A"/>
    <w:rsid w:val="003078F9"/>
    <w:rsid w:val="00320917"/>
    <w:rsid w:val="0032094B"/>
    <w:rsid w:val="00320F99"/>
    <w:rsid w:val="00326F6E"/>
    <w:rsid w:val="00346241"/>
    <w:rsid w:val="00346A95"/>
    <w:rsid w:val="0037568B"/>
    <w:rsid w:val="00390860"/>
    <w:rsid w:val="003A27DE"/>
    <w:rsid w:val="003A464C"/>
    <w:rsid w:val="003B3E53"/>
    <w:rsid w:val="003B52D8"/>
    <w:rsid w:val="003F09EF"/>
    <w:rsid w:val="003F1952"/>
    <w:rsid w:val="003F1D72"/>
    <w:rsid w:val="003F3219"/>
    <w:rsid w:val="00405D8A"/>
    <w:rsid w:val="00413CBD"/>
    <w:rsid w:val="00432D90"/>
    <w:rsid w:val="00444C40"/>
    <w:rsid w:val="00446556"/>
    <w:rsid w:val="004568E4"/>
    <w:rsid w:val="004757F2"/>
    <w:rsid w:val="00480BBE"/>
    <w:rsid w:val="00482BF6"/>
    <w:rsid w:val="00490370"/>
    <w:rsid w:val="004A06B8"/>
    <w:rsid w:val="004A0EA1"/>
    <w:rsid w:val="004B2917"/>
    <w:rsid w:val="004B640F"/>
    <w:rsid w:val="004E705D"/>
    <w:rsid w:val="00505B80"/>
    <w:rsid w:val="00506564"/>
    <w:rsid w:val="00506965"/>
    <w:rsid w:val="00506EEE"/>
    <w:rsid w:val="00507DD5"/>
    <w:rsid w:val="005134A0"/>
    <w:rsid w:val="005162D6"/>
    <w:rsid w:val="00516EAE"/>
    <w:rsid w:val="0053374C"/>
    <w:rsid w:val="005361B2"/>
    <w:rsid w:val="00544B97"/>
    <w:rsid w:val="005658E9"/>
    <w:rsid w:val="00573433"/>
    <w:rsid w:val="005B7C58"/>
    <w:rsid w:val="005C4AB6"/>
    <w:rsid w:val="005D2469"/>
    <w:rsid w:val="005D55EF"/>
    <w:rsid w:val="005E72F5"/>
    <w:rsid w:val="005F5B11"/>
    <w:rsid w:val="00625ACF"/>
    <w:rsid w:val="0063102E"/>
    <w:rsid w:val="00641F26"/>
    <w:rsid w:val="0066692F"/>
    <w:rsid w:val="00667AD1"/>
    <w:rsid w:val="0069702D"/>
    <w:rsid w:val="006A4064"/>
    <w:rsid w:val="006C03BE"/>
    <w:rsid w:val="006C0508"/>
    <w:rsid w:val="006C7D6D"/>
    <w:rsid w:val="006E057B"/>
    <w:rsid w:val="006E05D3"/>
    <w:rsid w:val="006E7DB6"/>
    <w:rsid w:val="006F5018"/>
    <w:rsid w:val="006F79CA"/>
    <w:rsid w:val="00715C8D"/>
    <w:rsid w:val="00724FEA"/>
    <w:rsid w:val="007427A1"/>
    <w:rsid w:val="007472E3"/>
    <w:rsid w:val="0075795F"/>
    <w:rsid w:val="00764F3D"/>
    <w:rsid w:val="00767FC2"/>
    <w:rsid w:val="007A31B0"/>
    <w:rsid w:val="007C4781"/>
    <w:rsid w:val="007C732C"/>
    <w:rsid w:val="007D0045"/>
    <w:rsid w:val="007D2DA3"/>
    <w:rsid w:val="007F557C"/>
    <w:rsid w:val="0080156A"/>
    <w:rsid w:val="0080341A"/>
    <w:rsid w:val="00811DC6"/>
    <w:rsid w:val="00824A3D"/>
    <w:rsid w:val="00826BE1"/>
    <w:rsid w:val="008321BE"/>
    <w:rsid w:val="00832A77"/>
    <w:rsid w:val="00844AAA"/>
    <w:rsid w:val="00872883"/>
    <w:rsid w:val="008739A9"/>
    <w:rsid w:val="008A14C2"/>
    <w:rsid w:val="008A3F1D"/>
    <w:rsid w:val="008D2786"/>
    <w:rsid w:val="008E0108"/>
    <w:rsid w:val="008E2310"/>
    <w:rsid w:val="008F6EA4"/>
    <w:rsid w:val="00916221"/>
    <w:rsid w:val="009220B6"/>
    <w:rsid w:val="00940406"/>
    <w:rsid w:val="00943C43"/>
    <w:rsid w:val="00943E52"/>
    <w:rsid w:val="009469D2"/>
    <w:rsid w:val="009736B7"/>
    <w:rsid w:val="009B77A2"/>
    <w:rsid w:val="009D0F5B"/>
    <w:rsid w:val="009E21A2"/>
    <w:rsid w:val="009F792E"/>
    <w:rsid w:val="00A05C6B"/>
    <w:rsid w:val="00A23D83"/>
    <w:rsid w:val="00A25FEE"/>
    <w:rsid w:val="00A40C35"/>
    <w:rsid w:val="00A55544"/>
    <w:rsid w:val="00A773B5"/>
    <w:rsid w:val="00A80C39"/>
    <w:rsid w:val="00A8608C"/>
    <w:rsid w:val="00AB4651"/>
    <w:rsid w:val="00AB490E"/>
    <w:rsid w:val="00AE0CDA"/>
    <w:rsid w:val="00AF3079"/>
    <w:rsid w:val="00AF70A0"/>
    <w:rsid w:val="00B03A90"/>
    <w:rsid w:val="00B06D84"/>
    <w:rsid w:val="00B15D0C"/>
    <w:rsid w:val="00B22FEC"/>
    <w:rsid w:val="00B36163"/>
    <w:rsid w:val="00B61C18"/>
    <w:rsid w:val="00B70818"/>
    <w:rsid w:val="00B8172A"/>
    <w:rsid w:val="00B8358E"/>
    <w:rsid w:val="00BB6ED2"/>
    <w:rsid w:val="00BF5A1A"/>
    <w:rsid w:val="00C1529E"/>
    <w:rsid w:val="00C202E1"/>
    <w:rsid w:val="00C244C8"/>
    <w:rsid w:val="00C50DA6"/>
    <w:rsid w:val="00C5339B"/>
    <w:rsid w:val="00C534ED"/>
    <w:rsid w:val="00C8287B"/>
    <w:rsid w:val="00C91BA4"/>
    <w:rsid w:val="00C92690"/>
    <w:rsid w:val="00CA0926"/>
    <w:rsid w:val="00CA3EDB"/>
    <w:rsid w:val="00CB3BD0"/>
    <w:rsid w:val="00CB5841"/>
    <w:rsid w:val="00CC3551"/>
    <w:rsid w:val="00CD35A8"/>
    <w:rsid w:val="00CD7D93"/>
    <w:rsid w:val="00CE1681"/>
    <w:rsid w:val="00CE1AC2"/>
    <w:rsid w:val="00CE740C"/>
    <w:rsid w:val="00CF2AB6"/>
    <w:rsid w:val="00CF6248"/>
    <w:rsid w:val="00D00A75"/>
    <w:rsid w:val="00D0463F"/>
    <w:rsid w:val="00D129B6"/>
    <w:rsid w:val="00D25DED"/>
    <w:rsid w:val="00D33728"/>
    <w:rsid w:val="00D41E71"/>
    <w:rsid w:val="00D44AD2"/>
    <w:rsid w:val="00D46DAB"/>
    <w:rsid w:val="00D55F28"/>
    <w:rsid w:val="00D625DC"/>
    <w:rsid w:val="00D632FF"/>
    <w:rsid w:val="00D6353A"/>
    <w:rsid w:val="00D925C8"/>
    <w:rsid w:val="00DA12BF"/>
    <w:rsid w:val="00DE608F"/>
    <w:rsid w:val="00DF1B73"/>
    <w:rsid w:val="00DF6FC6"/>
    <w:rsid w:val="00E57C9A"/>
    <w:rsid w:val="00E6029D"/>
    <w:rsid w:val="00E736A2"/>
    <w:rsid w:val="00E74057"/>
    <w:rsid w:val="00E77E9F"/>
    <w:rsid w:val="00E84D87"/>
    <w:rsid w:val="00E922A3"/>
    <w:rsid w:val="00E962AB"/>
    <w:rsid w:val="00E9655A"/>
    <w:rsid w:val="00EA0F1C"/>
    <w:rsid w:val="00EB1208"/>
    <w:rsid w:val="00EB2152"/>
    <w:rsid w:val="00ED55E8"/>
    <w:rsid w:val="00ED6EB4"/>
    <w:rsid w:val="00EE764F"/>
    <w:rsid w:val="00EF0422"/>
    <w:rsid w:val="00EF2003"/>
    <w:rsid w:val="00EF6BD4"/>
    <w:rsid w:val="00F4755E"/>
    <w:rsid w:val="00F53E7D"/>
    <w:rsid w:val="00F66E73"/>
    <w:rsid w:val="00F73E9E"/>
    <w:rsid w:val="00F76CA4"/>
    <w:rsid w:val="00F84A30"/>
    <w:rsid w:val="00FA1CBB"/>
    <w:rsid w:val="00FA69DC"/>
    <w:rsid w:val="00FB7A8E"/>
    <w:rsid w:val="00FC139D"/>
    <w:rsid w:val="00FC539B"/>
    <w:rsid w:val="00FD7C20"/>
    <w:rsid w:val="00FE7ADB"/>
    <w:rsid w:val="00FF4C98"/>
    <w:rsid w:val="00FF5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28"/>
      <w:szCs w:val="20"/>
    </w:rPr>
  </w:style>
  <w:style w:type="paragraph" w:styleId="4">
    <w:name w:val="heading 4"/>
    <w:basedOn w:val="a"/>
    <w:next w:val="a"/>
    <w:link w:val="40"/>
    <w:qFormat/>
    <w:rsid w:val="00FD7C2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FD7C20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40">
    <w:name w:val="Заголовок 4 Знак"/>
    <w:link w:val="4"/>
    <w:rsid w:val="00FD7C20"/>
    <w:rPr>
      <w:b/>
      <w:bCs/>
      <w:sz w:val="28"/>
      <w:szCs w:val="28"/>
      <w:lang w:val="ru-RU" w:eastAsia="ru-RU" w:bidi="ar-SA"/>
    </w:rPr>
  </w:style>
  <w:style w:type="paragraph" w:customStyle="1" w:styleId="ConsNormal">
    <w:name w:val="ConsNormal"/>
    <w:rsid w:val="00FD7C20"/>
    <w:pPr>
      <w:autoSpaceDE w:val="0"/>
      <w:autoSpaceDN w:val="0"/>
      <w:adjustRightInd w:val="0"/>
      <w:ind w:firstLine="540"/>
      <w:jc w:val="both"/>
    </w:pPr>
    <w:rPr>
      <w:sz w:val="28"/>
      <w:szCs w:val="28"/>
    </w:rPr>
  </w:style>
  <w:style w:type="character" w:customStyle="1" w:styleId="a7">
    <w:name w:val="Нижний колонтитул Знак"/>
    <w:link w:val="a6"/>
    <w:rsid w:val="00FD7C20"/>
    <w:rPr>
      <w:sz w:val="24"/>
      <w:szCs w:val="24"/>
      <w:lang w:val="ru-RU" w:eastAsia="ru-RU" w:bidi="ar-SA"/>
    </w:rPr>
  </w:style>
  <w:style w:type="character" w:customStyle="1" w:styleId="a4">
    <w:name w:val="Верхний колонтитул Знак"/>
    <w:link w:val="a3"/>
    <w:rsid w:val="00FD7C20"/>
    <w:rPr>
      <w:sz w:val="28"/>
      <w:lang w:val="ru-RU" w:eastAsia="ru-RU" w:bidi="ar-SA"/>
    </w:rPr>
  </w:style>
  <w:style w:type="paragraph" w:styleId="a8">
    <w:name w:val="Balloon Text"/>
    <w:basedOn w:val="a"/>
    <w:link w:val="a9"/>
    <w:rsid w:val="001A1A1E"/>
    <w:rPr>
      <w:rFonts w:ascii="Tahoma" w:hAnsi="Tahoma"/>
      <w:sz w:val="16"/>
      <w:szCs w:val="16"/>
      <w:lang w:val="x-none" w:eastAsia="x-none"/>
    </w:rPr>
  </w:style>
  <w:style w:type="character" w:customStyle="1" w:styleId="a9">
    <w:name w:val="Текст выноски Знак"/>
    <w:link w:val="a8"/>
    <w:rsid w:val="001A1A1E"/>
    <w:rPr>
      <w:rFonts w:ascii="Tahoma" w:hAnsi="Tahoma" w:cs="Tahoma"/>
      <w:sz w:val="16"/>
      <w:szCs w:val="16"/>
    </w:rPr>
  </w:style>
  <w:style w:type="paragraph" w:styleId="aa">
    <w:name w:val="No Spacing"/>
    <w:link w:val="ab"/>
    <w:qFormat/>
    <w:rsid w:val="005F5B11"/>
    <w:rPr>
      <w:rFonts w:ascii="Calibri" w:hAnsi="Calibri"/>
      <w:sz w:val="22"/>
      <w:szCs w:val="22"/>
    </w:rPr>
  </w:style>
  <w:style w:type="character" w:customStyle="1" w:styleId="ab">
    <w:name w:val="Без интервала Знак"/>
    <w:link w:val="aa"/>
    <w:locked/>
    <w:rsid w:val="005F5B11"/>
    <w:rPr>
      <w:rFonts w:ascii="Calibri" w:hAnsi="Calibri"/>
      <w:sz w:val="22"/>
      <w:szCs w:val="22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28"/>
      <w:szCs w:val="20"/>
    </w:rPr>
  </w:style>
  <w:style w:type="paragraph" w:styleId="4">
    <w:name w:val="heading 4"/>
    <w:basedOn w:val="a"/>
    <w:next w:val="a"/>
    <w:link w:val="40"/>
    <w:qFormat/>
    <w:rsid w:val="00FD7C2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FD7C20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40">
    <w:name w:val="Заголовок 4 Знак"/>
    <w:link w:val="4"/>
    <w:rsid w:val="00FD7C20"/>
    <w:rPr>
      <w:b/>
      <w:bCs/>
      <w:sz w:val="28"/>
      <w:szCs w:val="28"/>
      <w:lang w:val="ru-RU" w:eastAsia="ru-RU" w:bidi="ar-SA"/>
    </w:rPr>
  </w:style>
  <w:style w:type="paragraph" w:customStyle="1" w:styleId="ConsNormal">
    <w:name w:val="ConsNormal"/>
    <w:rsid w:val="00FD7C20"/>
    <w:pPr>
      <w:autoSpaceDE w:val="0"/>
      <w:autoSpaceDN w:val="0"/>
      <w:adjustRightInd w:val="0"/>
      <w:ind w:firstLine="540"/>
      <w:jc w:val="both"/>
    </w:pPr>
    <w:rPr>
      <w:sz w:val="28"/>
      <w:szCs w:val="28"/>
    </w:rPr>
  </w:style>
  <w:style w:type="character" w:customStyle="1" w:styleId="a7">
    <w:name w:val="Нижний колонтитул Знак"/>
    <w:link w:val="a6"/>
    <w:rsid w:val="00FD7C20"/>
    <w:rPr>
      <w:sz w:val="24"/>
      <w:szCs w:val="24"/>
      <w:lang w:val="ru-RU" w:eastAsia="ru-RU" w:bidi="ar-SA"/>
    </w:rPr>
  </w:style>
  <w:style w:type="character" w:customStyle="1" w:styleId="a4">
    <w:name w:val="Верхний колонтитул Знак"/>
    <w:link w:val="a3"/>
    <w:rsid w:val="00FD7C20"/>
    <w:rPr>
      <w:sz w:val="28"/>
      <w:lang w:val="ru-RU" w:eastAsia="ru-RU" w:bidi="ar-SA"/>
    </w:rPr>
  </w:style>
  <w:style w:type="paragraph" w:styleId="a8">
    <w:name w:val="Balloon Text"/>
    <w:basedOn w:val="a"/>
    <w:link w:val="a9"/>
    <w:rsid w:val="001A1A1E"/>
    <w:rPr>
      <w:rFonts w:ascii="Tahoma" w:hAnsi="Tahoma"/>
      <w:sz w:val="16"/>
      <w:szCs w:val="16"/>
      <w:lang w:val="x-none" w:eastAsia="x-none"/>
    </w:rPr>
  </w:style>
  <w:style w:type="character" w:customStyle="1" w:styleId="a9">
    <w:name w:val="Текст выноски Знак"/>
    <w:link w:val="a8"/>
    <w:rsid w:val="001A1A1E"/>
    <w:rPr>
      <w:rFonts w:ascii="Tahoma" w:hAnsi="Tahoma" w:cs="Tahoma"/>
      <w:sz w:val="16"/>
      <w:szCs w:val="16"/>
    </w:rPr>
  </w:style>
  <w:style w:type="paragraph" w:styleId="aa">
    <w:name w:val="No Spacing"/>
    <w:link w:val="ab"/>
    <w:qFormat/>
    <w:rsid w:val="005F5B11"/>
    <w:rPr>
      <w:rFonts w:ascii="Calibri" w:hAnsi="Calibri"/>
      <w:sz w:val="22"/>
      <w:szCs w:val="22"/>
    </w:rPr>
  </w:style>
  <w:style w:type="character" w:customStyle="1" w:styleId="ab">
    <w:name w:val="Без интервала Знак"/>
    <w:link w:val="aa"/>
    <w:locked/>
    <w:rsid w:val="005F5B11"/>
    <w:rPr>
      <w:rFonts w:ascii="Calibri" w:hAnsi="Calibri"/>
      <w:sz w:val="22"/>
      <w:szCs w:val="22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51;&#1070;&#1041;&#1054;&#1042;&#1068;_&#1040;&#1051;&#1045;&#1050;&#1057;&#1040;&#1053;&#1044;&#1056;&#1054;&#1042;&#1053;&#1040;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84</TotalTime>
  <Pages>6</Pages>
  <Words>1403</Words>
  <Characters>8002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9387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LUBOV_ALEKSANDROVNA</dc:creator>
  <cp:lastModifiedBy>Гуреева</cp:lastModifiedBy>
  <cp:revision>11</cp:revision>
  <cp:lastPrinted>2024-12-13T05:44:00Z</cp:lastPrinted>
  <dcterms:created xsi:type="dcterms:W3CDTF">2023-12-21T11:25:00Z</dcterms:created>
  <dcterms:modified xsi:type="dcterms:W3CDTF">2025-01-13T08:58:00Z</dcterms:modified>
</cp:coreProperties>
</file>