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8A622A6" w14:textId="77777777" w:rsidR="00177DEC" w:rsidRDefault="00177DEC" w:rsidP="00177DEC">
      <w:pPr>
        <w:spacing w:before="120"/>
        <w:rPr>
          <w:sz w:val="28"/>
          <w:szCs w:val="28"/>
          <w:u w:val="single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48A6270F" wp14:editId="1975BCB0">
            <wp:simplePos x="0" y="0"/>
            <wp:positionH relativeFrom="column">
              <wp:posOffset>2772410</wp:posOffset>
            </wp:positionH>
            <wp:positionV relativeFrom="paragraph">
              <wp:posOffset>177165</wp:posOffset>
            </wp:positionV>
            <wp:extent cx="568325" cy="728980"/>
            <wp:effectExtent l="0" t="0" r="317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8A622A7" w14:textId="77777777" w:rsidR="00177DEC" w:rsidRDefault="00177DEC" w:rsidP="00177DEC">
      <w:pPr>
        <w:spacing w:before="120"/>
        <w:rPr>
          <w:sz w:val="28"/>
          <w:szCs w:val="28"/>
          <w:u w:val="single"/>
        </w:rPr>
      </w:pPr>
    </w:p>
    <w:p w14:paraId="48A622A8" w14:textId="0B3BE66B" w:rsidR="00177DEC" w:rsidRPr="007330AD" w:rsidRDefault="00177DEC" w:rsidP="00177DEC">
      <w:pPr>
        <w:spacing w:before="12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</w:t>
      </w:r>
    </w:p>
    <w:p w14:paraId="48A622A9" w14:textId="77777777" w:rsidR="00177DEC" w:rsidRDefault="00177DEC" w:rsidP="00177DEC">
      <w:pPr>
        <w:jc w:val="center"/>
        <w:rPr>
          <w:spacing w:val="-20"/>
          <w:position w:val="6"/>
          <w:sz w:val="28"/>
          <w:szCs w:val="28"/>
        </w:rPr>
      </w:pPr>
    </w:p>
    <w:p w14:paraId="48A622AA" w14:textId="77777777" w:rsidR="00177DEC" w:rsidRPr="004921F4" w:rsidRDefault="00177DEC" w:rsidP="00177DEC">
      <w:pPr>
        <w:jc w:val="center"/>
        <w:rPr>
          <w:spacing w:val="-20"/>
          <w:position w:val="6"/>
          <w:sz w:val="28"/>
          <w:szCs w:val="28"/>
        </w:rPr>
      </w:pPr>
      <w:r w:rsidRPr="004921F4">
        <w:rPr>
          <w:spacing w:val="-20"/>
          <w:position w:val="6"/>
          <w:sz w:val="28"/>
          <w:szCs w:val="28"/>
        </w:rPr>
        <w:t>РОССИЙСКАЯ ФЕДЕРАЦИЯ</w:t>
      </w:r>
    </w:p>
    <w:p w14:paraId="48A622AB" w14:textId="77777777" w:rsidR="00177DEC" w:rsidRPr="004921F4" w:rsidRDefault="00177DEC" w:rsidP="00177DEC">
      <w:pPr>
        <w:jc w:val="center"/>
        <w:rPr>
          <w:spacing w:val="-20"/>
          <w:position w:val="6"/>
          <w:sz w:val="28"/>
          <w:szCs w:val="28"/>
        </w:rPr>
      </w:pPr>
      <w:r w:rsidRPr="004921F4">
        <w:rPr>
          <w:spacing w:val="-20"/>
          <w:position w:val="6"/>
          <w:sz w:val="28"/>
          <w:szCs w:val="28"/>
        </w:rPr>
        <w:t>РОСТОВСКАЯ ОБЛАСТЬ</w:t>
      </w:r>
    </w:p>
    <w:p w14:paraId="48A622AC" w14:textId="77777777" w:rsidR="00177DEC" w:rsidRPr="004921F4" w:rsidRDefault="00177DEC" w:rsidP="00177DEC">
      <w:pPr>
        <w:jc w:val="center"/>
        <w:rPr>
          <w:spacing w:val="-20"/>
          <w:position w:val="6"/>
          <w:sz w:val="28"/>
          <w:szCs w:val="28"/>
        </w:rPr>
      </w:pPr>
      <w:r w:rsidRPr="004921F4">
        <w:rPr>
          <w:spacing w:val="-20"/>
          <w:position w:val="6"/>
          <w:sz w:val="28"/>
          <w:szCs w:val="28"/>
        </w:rPr>
        <w:t>МУНИЦИПАЛЬНОЕ ОБРАЗОВАНИЕ</w:t>
      </w:r>
    </w:p>
    <w:p w14:paraId="48A622AD" w14:textId="77777777" w:rsidR="00177DEC" w:rsidRPr="004921F4" w:rsidRDefault="00177DEC" w:rsidP="00177DEC">
      <w:pPr>
        <w:jc w:val="center"/>
        <w:rPr>
          <w:b/>
          <w:sz w:val="28"/>
          <w:szCs w:val="28"/>
        </w:rPr>
      </w:pPr>
      <w:r w:rsidRPr="004921F4">
        <w:rPr>
          <w:spacing w:val="-20"/>
          <w:position w:val="6"/>
          <w:sz w:val="28"/>
          <w:szCs w:val="28"/>
        </w:rPr>
        <w:t xml:space="preserve"> «ШОЛОХОВСКОЕ  ГОРОДСКОЕ  ПОСЕЛЕНИЕ»</w:t>
      </w:r>
    </w:p>
    <w:p w14:paraId="48A622AE" w14:textId="77777777" w:rsidR="00177DEC" w:rsidRPr="00100221" w:rsidRDefault="00177DEC" w:rsidP="00177DEC">
      <w:pPr>
        <w:shd w:val="clear" w:color="auto" w:fill="FFFFFF"/>
        <w:jc w:val="center"/>
        <w:rPr>
          <w:spacing w:val="-20"/>
          <w:position w:val="6"/>
          <w:sz w:val="28"/>
          <w:szCs w:val="28"/>
        </w:rPr>
      </w:pPr>
      <w:r w:rsidRPr="004921F4">
        <w:rPr>
          <w:bCs/>
          <w:color w:val="000000"/>
          <w:spacing w:val="-20"/>
          <w:position w:val="6"/>
          <w:sz w:val="28"/>
          <w:szCs w:val="28"/>
        </w:rPr>
        <w:t>АДМИНИСТРАЦИЯ   ШОЛОХОВСКОГО ГОРОДСКОГО  ПОСЕЛЕНИЯ</w:t>
      </w:r>
    </w:p>
    <w:p w14:paraId="48A622AF" w14:textId="77777777" w:rsidR="00177DEC" w:rsidRDefault="00177DEC" w:rsidP="00177DEC">
      <w:pPr>
        <w:keepNext/>
        <w:jc w:val="center"/>
        <w:outlineLvl w:val="0"/>
        <w:rPr>
          <w:b/>
          <w:sz w:val="28"/>
          <w:szCs w:val="28"/>
        </w:rPr>
      </w:pPr>
    </w:p>
    <w:p w14:paraId="48A622B0" w14:textId="77777777" w:rsidR="00177DEC" w:rsidRPr="001D3679" w:rsidRDefault="00177DEC" w:rsidP="00177DEC">
      <w:pPr>
        <w:keepNext/>
        <w:jc w:val="center"/>
        <w:outlineLvl w:val="0"/>
        <w:rPr>
          <w:b/>
          <w:sz w:val="28"/>
          <w:szCs w:val="28"/>
        </w:rPr>
      </w:pPr>
      <w:r w:rsidRPr="001D3679">
        <w:rPr>
          <w:b/>
          <w:sz w:val="28"/>
          <w:szCs w:val="28"/>
        </w:rPr>
        <w:t>ПОСТАНОВЛЕНИЕ</w:t>
      </w:r>
    </w:p>
    <w:p w14:paraId="48A622B1" w14:textId="32195DB4" w:rsidR="00177DEC" w:rsidRPr="00565C6F" w:rsidRDefault="00177DEC" w:rsidP="00177DEC">
      <w:pPr>
        <w:pStyle w:val="af5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Дата"/>
      <w:bookmarkEnd w:id="0"/>
      <w:r w:rsidRPr="00565C6F">
        <w:rPr>
          <w:rFonts w:ascii="Times New Roman" w:hAnsi="Times New Roman" w:cs="Times New Roman"/>
          <w:sz w:val="28"/>
          <w:szCs w:val="28"/>
        </w:rPr>
        <w:t xml:space="preserve">  от </w:t>
      </w:r>
      <w:r w:rsidR="006E2369">
        <w:rPr>
          <w:rFonts w:ascii="Times New Roman" w:hAnsi="Times New Roman" w:cs="Times New Roman"/>
          <w:sz w:val="28"/>
          <w:szCs w:val="28"/>
        </w:rPr>
        <w:t>05</w:t>
      </w:r>
      <w:r w:rsidR="009E7C3B">
        <w:rPr>
          <w:rFonts w:ascii="Times New Roman" w:hAnsi="Times New Roman" w:cs="Times New Roman"/>
          <w:sz w:val="28"/>
          <w:szCs w:val="28"/>
        </w:rPr>
        <w:t>.</w:t>
      </w:r>
      <w:r w:rsidR="0096695A">
        <w:rPr>
          <w:rFonts w:ascii="Times New Roman" w:hAnsi="Times New Roman" w:cs="Times New Roman"/>
          <w:sz w:val="28"/>
          <w:szCs w:val="28"/>
        </w:rPr>
        <w:t>0</w:t>
      </w:r>
      <w:r w:rsidR="006E2369">
        <w:rPr>
          <w:rFonts w:ascii="Times New Roman" w:hAnsi="Times New Roman" w:cs="Times New Roman"/>
          <w:sz w:val="28"/>
          <w:szCs w:val="28"/>
        </w:rPr>
        <w:t>3</w:t>
      </w:r>
      <w:r w:rsidR="009E7C3B">
        <w:rPr>
          <w:rFonts w:ascii="Times New Roman" w:hAnsi="Times New Roman" w:cs="Times New Roman"/>
          <w:sz w:val="28"/>
          <w:szCs w:val="28"/>
        </w:rPr>
        <w:t>.</w:t>
      </w:r>
      <w:r w:rsidRPr="00565C6F">
        <w:rPr>
          <w:rFonts w:ascii="Times New Roman" w:hAnsi="Times New Roman" w:cs="Times New Roman"/>
          <w:sz w:val="28"/>
          <w:szCs w:val="28"/>
        </w:rPr>
        <w:t>202</w:t>
      </w:r>
      <w:r w:rsidR="0096695A">
        <w:rPr>
          <w:rFonts w:ascii="Times New Roman" w:hAnsi="Times New Roman" w:cs="Times New Roman"/>
          <w:sz w:val="28"/>
          <w:szCs w:val="28"/>
        </w:rPr>
        <w:t>5</w:t>
      </w:r>
      <w:r w:rsidRPr="00565C6F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E2369">
        <w:rPr>
          <w:rFonts w:ascii="Times New Roman" w:hAnsi="Times New Roman" w:cs="Times New Roman"/>
          <w:sz w:val="28"/>
          <w:szCs w:val="28"/>
        </w:rPr>
        <w:t>63</w:t>
      </w:r>
    </w:p>
    <w:p w14:paraId="48A622B2" w14:textId="77777777" w:rsidR="00177DEC" w:rsidRPr="004921F4" w:rsidRDefault="00177DEC" w:rsidP="00177DEC">
      <w:pPr>
        <w:jc w:val="center"/>
        <w:rPr>
          <w:sz w:val="28"/>
          <w:szCs w:val="28"/>
        </w:rPr>
      </w:pPr>
      <w:r w:rsidRPr="004921F4">
        <w:rPr>
          <w:sz w:val="28"/>
          <w:szCs w:val="28"/>
        </w:rPr>
        <w:t>р.</w:t>
      </w:r>
      <w:r w:rsidR="005E7148">
        <w:rPr>
          <w:sz w:val="28"/>
          <w:szCs w:val="28"/>
        </w:rPr>
        <w:t xml:space="preserve"> </w:t>
      </w:r>
      <w:r w:rsidRPr="004921F4">
        <w:rPr>
          <w:sz w:val="28"/>
          <w:szCs w:val="28"/>
        </w:rPr>
        <w:t>п. Шолоховский</w:t>
      </w:r>
    </w:p>
    <w:p w14:paraId="48A622B3" w14:textId="77777777" w:rsidR="00177DEC" w:rsidRPr="004921F4" w:rsidRDefault="00177DEC" w:rsidP="00177DEC">
      <w:pPr>
        <w:spacing w:before="120"/>
        <w:jc w:val="center"/>
        <w:rPr>
          <w:b/>
          <w:sz w:val="28"/>
          <w:szCs w:val="28"/>
        </w:rPr>
      </w:pPr>
    </w:p>
    <w:tbl>
      <w:tblPr>
        <w:tblpPr w:leftFromText="180" w:rightFromText="180" w:vertAnchor="text" w:tblpX="41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9854"/>
      </w:tblGrid>
      <w:tr w:rsidR="00177DEC" w:rsidRPr="004921F4" w14:paraId="48A622B5" w14:textId="77777777" w:rsidTr="002468E4">
        <w:trPr>
          <w:trHeight w:val="1133"/>
        </w:trPr>
        <w:tc>
          <w:tcPr>
            <w:tcW w:w="5000" w:type="pct"/>
          </w:tcPr>
          <w:p w14:paraId="48A622B4" w14:textId="77777777" w:rsidR="00177DEC" w:rsidRPr="004921F4" w:rsidRDefault="00177DEC" w:rsidP="002468E4">
            <w:pPr>
              <w:tabs>
                <w:tab w:val="left" w:pos="4395"/>
                <w:tab w:val="left" w:pos="4678"/>
                <w:tab w:val="left" w:pos="4820"/>
              </w:tabs>
              <w:ind w:right="243"/>
              <w:jc w:val="center"/>
              <w:rPr>
                <w:b/>
                <w:spacing w:val="2"/>
                <w:sz w:val="28"/>
                <w:szCs w:val="28"/>
              </w:rPr>
            </w:pPr>
            <w:bookmarkStart w:id="1" w:name="Наименование"/>
            <w:bookmarkEnd w:id="1"/>
            <w:r>
              <w:rPr>
                <w:b/>
                <w:sz w:val="28"/>
                <w:szCs w:val="28"/>
              </w:rPr>
              <w:t>О</w:t>
            </w:r>
            <w:r w:rsidRPr="00FA0B4D">
              <w:rPr>
                <w:b/>
                <w:sz w:val="28"/>
                <w:szCs w:val="28"/>
              </w:rPr>
              <w:t xml:space="preserve"> внесении изменений в постановление Администрации Шолоховского городского поселения от 30.11.2018 № 27</w:t>
            </w:r>
            <w:r>
              <w:rPr>
                <w:b/>
                <w:sz w:val="28"/>
                <w:szCs w:val="28"/>
              </w:rPr>
              <w:t xml:space="preserve">5 </w:t>
            </w:r>
            <w:r w:rsidRPr="004921F4">
              <w:rPr>
                <w:b/>
                <w:sz w:val="28"/>
                <w:szCs w:val="28"/>
              </w:rPr>
              <w:t>«Об утверждении муниципальной программы</w:t>
            </w:r>
            <w:r w:rsidRPr="004921F4">
              <w:rPr>
                <w:b/>
                <w:spacing w:val="2"/>
                <w:sz w:val="28"/>
                <w:szCs w:val="28"/>
              </w:rPr>
              <w:t xml:space="preserve"> Шолоховского городского поселения «Защита населения и территории от чрезвычайных ситуаций, обеспечение пожарной б</w:t>
            </w:r>
            <w:r>
              <w:rPr>
                <w:b/>
                <w:spacing w:val="2"/>
                <w:sz w:val="28"/>
                <w:szCs w:val="28"/>
              </w:rPr>
              <w:t>езопасности</w:t>
            </w:r>
            <w:r w:rsidRPr="004921F4">
              <w:rPr>
                <w:b/>
                <w:spacing w:val="2"/>
                <w:sz w:val="28"/>
                <w:szCs w:val="28"/>
              </w:rPr>
              <w:t>»</w:t>
            </w:r>
          </w:p>
        </w:tc>
      </w:tr>
    </w:tbl>
    <w:p w14:paraId="48A622B6" w14:textId="77777777" w:rsidR="00B97872" w:rsidRPr="00B97872" w:rsidRDefault="00B97872" w:rsidP="00B97872">
      <w:pPr>
        <w:widowControl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B97872">
        <w:rPr>
          <w:sz w:val="28"/>
          <w:szCs w:val="28"/>
        </w:rPr>
        <w:t xml:space="preserve">В целях обеспечения реализации муниципальной программы </w:t>
      </w:r>
      <w:r w:rsidR="0043651B">
        <w:rPr>
          <w:sz w:val="28"/>
          <w:szCs w:val="28"/>
        </w:rPr>
        <w:t>Шолоховского городского поселения</w:t>
      </w:r>
      <w:r w:rsidRPr="00B97872">
        <w:rPr>
          <w:sz w:val="28"/>
          <w:szCs w:val="28"/>
        </w:rPr>
        <w:t xml:space="preserve"> «Защита населения и территории от чрезвычайных ситуаций, обеспечение пожарной безопасности и безопасности людей на водных объектах», Администрация </w:t>
      </w:r>
      <w:r w:rsidR="00177DEC">
        <w:rPr>
          <w:sz w:val="28"/>
          <w:szCs w:val="28"/>
        </w:rPr>
        <w:t>Шолоховского</w:t>
      </w:r>
      <w:r w:rsidRPr="00B97872">
        <w:rPr>
          <w:sz w:val="28"/>
          <w:szCs w:val="28"/>
        </w:rPr>
        <w:t xml:space="preserve"> городского поселения  </w:t>
      </w:r>
      <w:r w:rsidRPr="00B97872">
        <w:rPr>
          <w:rFonts w:eastAsia="Calibri"/>
          <w:sz w:val="28"/>
          <w:szCs w:val="28"/>
          <w:lang w:eastAsia="en-US"/>
        </w:rPr>
        <w:t xml:space="preserve"> </w:t>
      </w:r>
      <w:r w:rsidRPr="00B97872">
        <w:rPr>
          <w:b/>
          <w:spacing w:val="60"/>
          <w:sz w:val="28"/>
          <w:szCs w:val="28"/>
        </w:rPr>
        <w:t>постановляет</w:t>
      </w:r>
      <w:r w:rsidRPr="00B97872">
        <w:rPr>
          <w:rFonts w:eastAsia="Calibri"/>
          <w:sz w:val="28"/>
          <w:szCs w:val="28"/>
          <w:lang w:eastAsia="en-US"/>
        </w:rPr>
        <w:t>:</w:t>
      </w:r>
    </w:p>
    <w:p w14:paraId="48A622B7" w14:textId="77777777" w:rsidR="00B97872" w:rsidRPr="00B97872" w:rsidRDefault="00B97872" w:rsidP="00B97872">
      <w:pPr>
        <w:widowControl w:val="0"/>
        <w:ind w:firstLine="900"/>
        <w:jc w:val="both"/>
        <w:rPr>
          <w:rFonts w:eastAsia="Calibri"/>
          <w:color w:val="FF0000"/>
          <w:sz w:val="28"/>
          <w:szCs w:val="28"/>
          <w:lang w:eastAsia="en-US"/>
        </w:rPr>
      </w:pPr>
    </w:p>
    <w:p w14:paraId="48A622B8" w14:textId="77777777" w:rsidR="00177DEC" w:rsidRPr="004D7D00" w:rsidRDefault="00177DEC" w:rsidP="00177DEC">
      <w:pPr>
        <w:pStyle w:val="af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>1. Внести изменения в постановление Администрации Шолоховского городского поселения от 30.11.2018 №275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безопасности», изложив его в редакции согласно приложению к настоящему постановлению.</w:t>
      </w:r>
    </w:p>
    <w:p w14:paraId="48A622B9" w14:textId="602C08CD" w:rsidR="00B97872" w:rsidRPr="006D188A" w:rsidRDefault="00B97872" w:rsidP="00B97872">
      <w:pPr>
        <w:jc w:val="both"/>
        <w:rPr>
          <w:spacing w:val="-2"/>
          <w:sz w:val="28"/>
          <w:szCs w:val="28"/>
        </w:rPr>
      </w:pPr>
      <w:r w:rsidRPr="00B97872">
        <w:rPr>
          <w:color w:val="FF0000"/>
          <w:spacing w:val="-2"/>
          <w:sz w:val="28"/>
          <w:szCs w:val="28"/>
        </w:rPr>
        <w:tab/>
      </w:r>
      <w:r w:rsidRPr="006D188A">
        <w:rPr>
          <w:spacing w:val="-2"/>
          <w:sz w:val="28"/>
          <w:szCs w:val="28"/>
        </w:rPr>
        <w:t>2. Настоящее постановление вступает в силу со дня его официального опубликования</w:t>
      </w:r>
      <w:r w:rsidR="008A4BBF" w:rsidRPr="006D188A">
        <w:rPr>
          <w:spacing w:val="-2"/>
          <w:sz w:val="28"/>
          <w:szCs w:val="28"/>
        </w:rPr>
        <w:t>.</w:t>
      </w:r>
      <w:r w:rsidRPr="006D188A">
        <w:rPr>
          <w:spacing w:val="-2"/>
          <w:sz w:val="28"/>
          <w:szCs w:val="28"/>
        </w:rPr>
        <w:t xml:space="preserve"> </w:t>
      </w:r>
    </w:p>
    <w:p w14:paraId="48A622BA" w14:textId="77777777" w:rsidR="00B97872" w:rsidRPr="00B97872" w:rsidRDefault="00B97872" w:rsidP="00B97872">
      <w:pPr>
        <w:ind w:firstLine="709"/>
        <w:jc w:val="both"/>
        <w:rPr>
          <w:kern w:val="2"/>
          <w:sz w:val="28"/>
          <w:szCs w:val="28"/>
        </w:rPr>
      </w:pPr>
      <w:r w:rsidRPr="006D188A">
        <w:rPr>
          <w:kern w:val="2"/>
          <w:sz w:val="28"/>
          <w:szCs w:val="28"/>
        </w:rPr>
        <w:t>3. Контроль за выполнением постановления оставляю за собой.</w:t>
      </w:r>
    </w:p>
    <w:p w14:paraId="48A622BB" w14:textId="77777777" w:rsidR="00EE5431" w:rsidRDefault="00EE5431" w:rsidP="00EE5431">
      <w:pPr>
        <w:pStyle w:val="2"/>
        <w:ind w:left="1185"/>
        <w:rPr>
          <w:b w:val="0"/>
          <w:bCs/>
          <w:iCs/>
          <w:color w:val="FF0000"/>
          <w:lang w:val="ru-RU"/>
        </w:rPr>
      </w:pPr>
    </w:p>
    <w:p w14:paraId="213D5B56" w14:textId="77777777" w:rsidR="006D188A" w:rsidRDefault="006D188A" w:rsidP="006D188A">
      <w:pPr>
        <w:rPr>
          <w:lang w:eastAsia="x-none"/>
        </w:rPr>
      </w:pPr>
    </w:p>
    <w:p w14:paraId="49E5C57D" w14:textId="77777777" w:rsidR="006D188A" w:rsidRPr="006D188A" w:rsidRDefault="006D188A" w:rsidP="006D188A">
      <w:pPr>
        <w:rPr>
          <w:lang w:eastAsia="x-none"/>
        </w:rPr>
      </w:pPr>
    </w:p>
    <w:p w14:paraId="48A622BC" w14:textId="77777777" w:rsidR="00177DEC" w:rsidRPr="007330AD" w:rsidRDefault="00177DEC" w:rsidP="008A4BBF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</w:t>
      </w:r>
      <w:r w:rsidRPr="007330AD">
        <w:rPr>
          <w:sz w:val="28"/>
        </w:rPr>
        <w:t>Глав</w:t>
      </w:r>
      <w:r>
        <w:rPr>
          <w:sz w:val="28"/>
        </w:rPr>
        <w:t>а</w:t>
      </w:r>
      <w:r w:rsidRPr="007330AD">
        <w:rPr>
          <w:sz w:val="28"/>
        </w:rPr>
        <w:t xml:space="preserve"> Администрации</w:t>
      </w:r>
    </w:p>
    <w:p w14:paraId="48A622BD" w14:textId="34017B4B" w:rsidR="00177DEC" w:rsidRPr="007330AD" w:rsidRDefault="00177DEC" w:rsidP="008A4BBF">
      <w:pPr>
        <w:tabs>
          <w:tab w:val="left" w:pos="7655"/>
        </w:tabs>
        <w:rPr>
          <w:sz w:val="28"/>
        </w:rPr>
      </w:pPr>
      <w:r w:rsidRPr="007330AD">
        <w:rPr>
          <w:sz w:val="28"/>
        </w:rPr>
        <w:t xml:space="preserve">Шолоховского городского поселения             </w:t>
      </w:r>
      <w:r>
        <w:rPr>
          <w:sz w:val="28"/>
        </w:rPr>
        <w:t xml:space="preserve">               </w:t>
      </w:r>
      <w:r w:rsidRPr="007330AD">
        <w:rPr>
          <w:sz w:val="28"/>
        </w:rPr>
        <w:t xml:space="preserve">            </w:t>
      </w:r>
      <w:r>
        <w:rPr>
          <w:sz w:val="28"/>
        </w:rPr>
        <w:t>О.П. Снисаренко</w:t>
      </w:r>
    </w:p>
    <w:p w14:paraId="48A622BE" w14:textId="77777777" w:rsidR="00177DEC" w:rsidRDefault="00177DEC" w:rsidP="008A4BBF">
      <w:pPr>
        <w:tabs>
          <w:tab w:val="left" w:pos="7655"/>
        </w:tabs>
        <w:rPr>
          <w:kern w:val="2"/>
          <w:sz w:val="28"/>
          <w:szCs w:val="28"/>
        </w:rPr>
      </w:pPr>
    </w:p>
    <w:p w14:paraId="0ED61EAF" w14:textId="77777777" w:rsidR="006D188A" w:rsidRDefault="006D188A" w:rsidP="008A4BBF">
      <w:pPr>
        <w:tabs>
          <w:tab w:val="left" w:pos="7655"/>
        </w:tabs>
        <w:rPr>
          <w:kern w:val="2"/>
          <w:sz w:val="28"/>
          <w:szCs w:val="28"/>
        </w:rPr>
      </w:pPr>
    </w:p>
    <w:p w14:paraId="4763E3FC" w14:textId="77777777" w:rsidR="006D188A" w:rsidRDefault="006D188A" w:rsidP="008A4BBF">
      <w:pPr>
        <w:tabs>
          <w:tab w:val="left" w:pos="7655"/>
        </w:tabs>
        <w:rPr>
          <w:kern w:val="2"/>
          <w:sz w:val="28"/>
          <w:szCs w:val="28"/>
        </w:rPr>
      </w:pPr>
    </w:p>
    <w:p w14:paraId="5E2E0E2A" w14:textId="77777777" w:rsidR="006D188A" w:rsidRDefault="006D188A" w:rsidP="008A4BBF">
      <w:pPr>
        <w:tabs>
          <w:tab w:val="left" w:pos="7655"/>
        </w:tabs>
        <w:rPr>
          <w:kern w:val="2"/>
          <w:sz w:val="28"/>
          <w:szCs w:val="28"/>
        </w:rPr>
      </w:pPr>
    </w:p>
    <w:p w14:paraId="27E2565F" w14:textId="77777777" w:rsidR="006D188A" w:rsidRDefault="006D188A" w:rsidP="008A4BBF">
      <w:pPr>
        <w:tabs>
          <w:tab w:val="left" w:pos="7655"/>
        </w:tabs>
        <w:rPr>
          <w:kern w:val="2"/>
          <w:sz w:val="28"/>
          <w:szCs w:val="28"/>
        </w:rPr>
      </w:pPr>
    </w:p>
    <w:p w14:paraId="48A622C4" w14:textId="5EE9815F" w:rsidR="00A0067E" w:rsidRPr="00A0067E" w:rsidRDefault="00A0067E" w:rsidP="00A0067E">
      <w:pPr>
        <w:widowControl w:val="0"/>
        <w:ind w:left="6236"/>
        <w:jc w:val="center"/>
        <w:rPr>
          <w:sz w:val="28"/>
          <w:szCs w:val="20"/>
        </w:rPr>
      </w:pPr>
      <w:r w:rsidRPr="00A0067E">
        <w:rPr>
          <w:sz w:val="28"/>
          <w:szCs w:val="20"/>
        </w:rPr>
        <w:lastRenderedPageBreak/>
        <w:t>Приложение</w:t>
      </w:r>
    </w:p>
    <w:p w14:paraId="48A622C5" w14:textId="77777777" w:rsidR="00A0067E" w:rsidRPr="00A0067E" w:rsidRDefault="00A0067E" w:rsidP="00A0067E">
      <w:pPr>
        <w:widowControl w:val="0"/>
        <w:ind w:left="6236"/>
        <w:jc w:val="center"/>
        <w:rPr>
          <w:sz w:val="28"/>
          <w:szCs w:val="20"/>
        </w:rPr>
      </w:pPr>
      <w:r w:rsidRPr="00A0067E">
        <w:rPr>
          <w:sz w:val="28"/>
          <w:szCs w:val="20"/>
        </w:rPr>
        <w:t>к постановлению</w:t>
      </w:r>
    </w:p>
    <w:p w14:paraId="48A622C6" w14:textId="77777777" w:rsidR="00A0067E" w:rsidRPr="00A0067E" w:rsidRDefault="00A0067E" w:rsidP="00A0067E">
      <w:pPr>
        <w:widowControl w:val="0"/>
        <w:ind w:left="6236"/>
        <w:jc w:val="center"/>
        <w:rPr>
          <w:sz w:val="28"/>
          <w:szCs w:val="20"/>
        </w:rPr>
      </w:pPr>
      <w:r w:rsidRPr="00A0067E">
        <w:rPr>
          <w:sz w:val="28"/>
          <w:szCs w:val="20"/>
        </w:rPr>
        <w:t xml:space="preserve">Администрации </w:t>
      </w:r>
      <w:r w:rsidR="00177DEC">
        <w:rPr>
          <w:sz w:val="28"/>
          <w:szCs w:val="20"/>
        </w:rPr>
        <w:t>Шолоховского</w:t>
      </w:r>
      <w:r w:rsidRPr="00A0067E">
        <w:rPr>
          <w:sz w:val="28"/>
          <w:szCs w:val="20"/>
        </w:rPr>
        <w:t xml:space="preserve"> городского поселения</w:t>
      </w:r>
    </w:p>
    <w:p w14:paraId="48A622C7" w14:textId="7970DF98" w:rsidR="00A0067E" w:rsidRPr="00A0067E" w:rsidRDefault="00A0067E" w:rsidP="00A0067E">
      <w:pPr>
        <w:widowControl w:val="0"/>
        <w:ind w:left="6236"/>
        <w:jc w:val="center"/>
        <w:rPr>
          <w:sz w:val="28"/>
          <w:szCs w:val="20"/>
        </w:rPr>
      </w:pPr>
      <w:r w:rsidRPr="00A0067E">
        <w:rPr>
          <w:sz w:val="28"/>
          <w:szCs w:val="20"/>
        </w:rPr>
        <w:t xml:space="preserve">от </w:t>
      </w:r>
      <w:r w:rsidR="006E2369">
        <w:rPr>
          <w:sz w:val="28"/>
          <w:szCs w:val="20"/>
        </w:rPr>
        <w:t>05</w:t>
      </w:r>
      <w:r w:rsidR="009E7C3B">
        <w:rPr>
          <w:sz w:val="28"/>
          <w:szCs w:val="20"/>
        </w:rPr>
        <w:t>.</w:t>
      </w:r>
      <w:r w:rsidR="0096695A">
        <w:rPr>
          <w:sz w:val="28"/>
          <w:szCs w:val="20"/>
        </w:rPr>
        <w:t>0</w:t>
      </w:r>
      <w:r w:rsidR="006E2369">
        <w:rPr>
          <w:sz w:val="28"/>
          <w:szCs w:val="20"/>
        </w:rPr>
        <w:t>3</w:t>
      </w:r>
      <w:r w:rsidR="009E7C3B">
        <w:rPr>
          <w:sz w:val="28"/>
          <w:szCs w:val="20"/>
        </w:rPr>
        <w:t>.202</w:t>
      </w:r>
      <w:r w:rsidR="0096695A">
        <w:rPr>
          <w:sz w:val="28"/>
          <w:szCs w:val="20"/>
        </w:rPr>
        <w:t>5</w:t>
      </w:r>
      <w:r w:rsidR="009E7C3B">
        <w:rPr>
          <w:sz w:val="28"/>
          <w:szCs w:val="20"/>
        </w:rPr>
        <w:t>г.</w:t>
      </w:r>
      <w:r w:rsidRPr="00A0067E">
        <w:rPr>
          <w:sz w:val="28"/>
          <w:szCs w:val="20"/>
        </w:rPr>
        <w:t xml:space="preserve"> №</w:t>
      </w:r>
      <w:r w:rsidR="002468E4">
        <w:rPr>
          <w:sz w:val="28"/>
          <w:szCs w:val="20"/>
        </w:rPr>
        <w:t xml:space="preserve"> </w:t>
      </w:r>
      <w:r w:rsidR="006E2369">
        <w:rPr>
          <w:sz w:val="28"/>
          <w:szCs w:val="20"/>
        </w:rPr>
        <w:t>63</w:t>
      </w:r>
    </w:p>
    <w:p w14:paraId="48A622C8" w14:textId="77777777" w:rsidR="00A0067E" w:rsidRDefault="00A0067E" w:rsidP="00A0067E">
      <w:pPr>
        <w:widowControl w:val="0"/>
        <w:ind w:left="6236"/>
        <w:jc w:val="center"/>
        <w:rPr>
          <w:sz w:val="28"/>
          <w:szCs w:val="20"/>
        </w:rPr>
      </w:pPr>
    </w:p>
    <w:p w14:paraId="2DF23932" w14:textId="77777777" w:rsidR="006D188A" w:rsidRPr="00A0067E" w:rsidRDefault="006D188A" w:rsidP="00A0067E">
      <w:pPr>
        <w:widowControl w:val="0"/>
        <w:ind w:left="6236"/>
        <w:jc w:val="center"/>
        <w:rPr>
          <w:sz w:val="28"/>
          <w:szCs w:val="20"/>
        </w:rPr>
      </w:pPr>
    </w:p>
    <w:p w14:paraId="48A622D6" w14:textId="77777777" w:rsidR="00CF389D" w:rsidRPr="0072642E" w:rsidRDefault="00CF389D" w:rsidP="00C160BB">
      <w:pPr>
        <w:spacing w:line="280" w:lineRule="exact"/>
        <w:ind w:left="1185"/>
        <w:jc w:val="right"/>
        <w:rPr>
          <w:color w:val="FF0000"/>
          <w:sz w:val="28"/>
          <w:szCs w:val="28"/>
        </w:rPr>
      </w:pPr>
    </w:p>
    <w:p w14:paraId="48A622D7" w14:textId="77777777"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72642E">
        <w:rPr>
          <w:rStyle w:val="af3"/>
          <w:b w:val="0"/>
          <w:sz w:val="28"/>
          <w:szCs w:val="28"/>
        </w:rPr>
        <w:t>МУНИЦИПАЛЬНАЯ ПРОГРАММА</w:t>
      </w:r>
    </w:p>
    <w:p w14:paraId="48A622D8" w14:textId="77777777" w:rsidR="008F54D2" w:rsidRPr="0072642E" w:rsidRDefault="00635A15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rStyle w:val="af3"/>
          <w:b w:val="0"/>
          <w:sz w:val="28"/>
          <w:szCs w:val="28"/>
        </w:rPr>
      </w:pPr>
      <w:r>
        <w:rPr>
          <w:rStyle w:val="af3"/>
          <w:b w:val="0"/>
          <w:sz w:val="28"/>
          <w:szCs w:val="28"/>
        </w:rPr>
        <w:t xml:space="preserve">Шолоховского </w:t>
      </w:r>
      <w:r w:rsidR="008F54D2" w:rsidRPr="0072642E">
        <w:rPr>
          <w:rStyle w:val="af3"/>
          <w:b w:val="0"/>
          <w:sz w:val="28"/>
          <w:szCs w:val="28"/>
        </w:rPr>
        <w:t>городского поселения</w:t>
      </w:r>
    </w:p>
    <w:p w14:paraId="48A622D9" w14:textId="77777777"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72642E">
        <w:rPr>
          <w:rStyle w:val="af3"/>
          <w:b w:val="0"/>
          <w:sz w:val="28"/>
          <w:szCs w:val="28"/>
        </w:rPr>
        <w:t xml:space="preserve"> «Защита населения и территории</w:t>
      </w:r>
    </w:p>
    <w:p w14:paraId="48A622DA" w14:textId="77777777"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72642E">
        <w:rPr>
          <w:rStyle w:val="af3"/>
          <w:b w:val="0"/>
          <w:sz w:val="28"/>
          <w:szCs w:val="28"/>
        </w:rPr>
        <w:t>от чрезвычайных ситуаций, обеспечение пожарной</w:t>
      </w:r>
    </w:p>
    <w:p w14:paraId="48A622DB" w14:textId="77777777"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72642E">
        <w:rPr>
          <w:rStyle w:val="af3"/>
          <w:b w:val="0"/>
          <w:sz w:val="28"/>
          <w:szCs w:val="28"/>
        </w:rPr>
        <w:t>безопасности»</w:t>
      </w:r>
    </w:p>
    <w:p w14:paraId="48A622DC" w14:textId="77777777" w:rsidR="00C160BB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color w:val="FF0000"/>
          <w:sz w:val="28"/>
          <w:szCs w:val="28"/>
        </w:rPr>
      </w:pPr>
      <w:r w:rsidRPr="0072642E">
        <w:rPr>
          <w:color w:val="FF0000"/>
          <w:sz w:val="28"/>
          <w:szCs w:val="28"/>
        </w:rPr>
        <w:t> </w:t>
      </w:r>
    </w:p>
    <w:p w14:paraId="40890C08" w14:textId="77777777" w:rsidR="006D188A" w:rsidRPr="0072642E" w:rsidRDefault="006D188A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color w:val="FF0000"/>
          <w:sz w:val="28"/>
          <w:szCs w:val="28"/>
        </w:rPr>
      </w:pPr>
    </w:p>
    <w:p w14:paraId="48A622DD" w14:textId="77777777"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2642E">
        <w:rPr>
          <w:sz w:val="28"/>
          <w:szCs w:val="28"/>
        </w:rPr>
        <w:t>I. Стратегические приоритеты</w:t>
      </w:r>
    </w:p>
    <w:p w14:paraId="48A622DE" w14:textId="77777777" w:rsidR="008F54D2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2642E">
        <w:rPr>
          <w:sz w:val="28"/>
          <w:szCs w:val="28"/>
        </w:rPr>
        <w:t xml:space="preserve">муниципальной программы </w:t>
      </w:r>
      <w:r w:rsidR="002D442C">
        <w:rPr>
          <w:sz w:val="28"/>
          <w:szCs w:val="28"/>
        </w:rPr>
        <w:t>Шолоховского</w:t>
      </w:r>
      <w:r w:rsidRPr="0072642E">
        <w:rPr>
          <w:sz w:val="28"/>
          <w:szCs w:val="28"/>
        </w:rPr>
        <w:t xml:space="preserve"> </w:t>
      </w:r>
      <w:r w:rsidR="008F54D2" w:rsidRPr="0072642E">
        <w:rPr>
          <w:sz w:val="28"/>
          <w:szCs w:val="28"/>
        </w:rPr>
        <w:t>городского поселения</w:t>
      </w:r>
    </w:p>
    <w:p w14:paraId="48A622DF" w14:textId="77777777"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2642E">
        <w:rPr>
          <w:sz w:val="28"/>
          <w:szCs w:val="28"/>
        </w:rPr>
        <w:t xml:space="preserve"> «Защита</w:t>
      </w:r>
      <w:r w:rsidR="008F54D2" w:rsidRPr="0072642E">
        <w:rPr>
          <w:sz w:val="28"/>
          <w:szCs w:val="28"/>
        </w:rPr>
        <w:t xml:space="preserve"> </w:t>
      </w:r>
      <w:r w:rsidRPr="0072642E">
        <w:rPr>
          <w:sz w:val="28"/>
          <w:szCs w:val="28"/>
        </w:rPr>
        <w:t>населения и территории от чрезвычайных ситуаций, обеспечение</w:t>
      </w:r>
    </w:p>
    <w:p w14:paraId="48A622E0" w14:textId="77777777"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2642E">
        <w:rPr>
          <w:sz w:val="28"/>
          <w:szCs w:val="28"/>
        </w:rPr>
        <w:t>пожарной безопасности»</w:t>
      </w:r>
    </w:p>
    <w:p w14:paraId="48A622E1" w14:textId="77777777" w:rsidR="00C160BB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color w:val="FF0000"/>
          <w:sz w:val="28"/>
          <w:szCs w:val="28"/>
        </w:rPr>
      </w:pPr>
      <w:r w:rsidRPr="0072642E">
        <w:rPr>
          <w:color w:val="FF0000"/>
          <w:sz w:val="28"/>
          <w:szCs w:val="28"/>
        </w:rPr>
        <w:t> </w:t>
      </w:r>
    </w:p>
    <w:p w14:paraId="649F52B7" w14:textId="77777777" w:rsidR="006D188A" w:rsidRPr="0072642E" w:rsidRDefault="006D188A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color w:val="FF0000"/>
          <w:sz w:val="28"/>
          <w:szCs w:val="28"/>
        </w:rPr>
      </w:pPr>
    </w:p>
    <w:p w14:paraId="48A622E2" w14:textId="77777777"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2642E">
        <w:rPr>
          <w:sz w:val="28"/>
          <w:szCs w:val="28"/>
        </w:rPr>
        <w:t>1. Оценка текущего состояния сферы</w:t>
      </w:r>
    </w:p>
    <w:p w14:paraId="48A622E3" w14:textId="77777777"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2642E">
        <w:rPr>
          <w:sz w:val="28"/>
          <w:szCs w:val="28"/>
        </w:rPr>
        <w:t xml:space="preserve">реализации муниципальной программы </w:t>
      </w:r>
      <w:r w:rsidR="002D442C">
        <w:rPr>
          <w:sz w:val="28"/>
          <w:szCs w:val="28"/>
        </w:rPr>
        <w:t>Шолоховского</w:t>
      </w:r>
      <w:r w:rsidRPr="0072642E">
        <w:rPr>
          <w:sz w:val="28"/>
          <w:szCs w:val="28"/>
        </w:rPr>
        <w:t xml:space="preserve"> </w:t>
      </w:r>
      <w:r w:rsidR="008F54D2" w:rsidRPr="0072642E">
        <w:rPr>
          <w:sz w:val="28"/>
          <w:szCs w:val="28"/>
        </w:rPr>
        <w:t>городского поселения</w:t>
      </w:r>
      <w:r w:rsidRPr="0072642E">
        <w:rPr>
          <w:sz w:val="28"/>
          <w:szCs w:val="28"/>
        </w:rPr>
        <w:t xml:space="preserve"> </w:t>
      </w:r>
    </w:p>
    <w:p w14:paraId="48A622E4" w14:textId="77777777"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2642E">
        <w:rPr>
          <w:sz w:val="28"/>
          <w:szCs w:val="28"/>
        </w:rPr>
        <w:t>«Защита населения и территории от чрезвычайных ситуаций, обеспечение</w:t>
      </w:r>
    </w:p>
    <w:p w14:paraId="48A622E5" w14:textId="77777777"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2642E">
        <w:rPr>
          <w:sz w:val="28"/>
          <w:szCs w:val="28"/>
        </w:rPr>
        <w:t>пожарной безопасности»</w:t>
      </w:r>
    </w:p>
    <w:p w14:paraId="48A622E6" w14:textId="77777777" w:rsidR="00C160BB" w:rsidRDefault="00C160BB" w:rsidP="00C160BB">
      <w:pPr>
        <w:pStyle w:val="af2"/>
        <w:shd w:val="clear" w:color="auto" w:fill="FFFFFF"/>
        <w:spacing w:before="0" w:beforeAutospacing="0" w:after="0" w:afterAutospacing="0"/>
        <w:jc w:val="both"/>
        <w:rPr>
          <w:color w:val="FF0000"/>
          <w:sz w:val="28"/>
          <w:szCs w:val="28"/>
        </w:rPr>
      </w:pPr>
      <w:r w:rsidRPr="0072642E">
        <w:rPr>
          <w:color w:val="FF0000"/>
          <w:sz w:val="28"/>
          <w:szCs w:val="28"/>
        </w:rPr>
        <w:t> </w:t>
      </w:r>
    </w:p>
    <w:p w14:paraId="4F351F14" w14:textId="77777777" w:rsidR="006D188A" w:rsidRPr="0072642E" w:rsidRDefault="006D188A" w:rsidP="00C160BB">
      <w:pPr>
        <w:pStyle w:val="af2"/>
        <w:shd w:val="clear" w:color="auto" w:fill="FFFFFF"/>
        <w:spacing w:before="0" w:beforeAutospacing="0" w:after="0" w:afterAutospacing="0"/>
        <w:jc w:val="both"/>
        <w:rPr>
          <w:color w:val="FF0000"/>
          <w:sz w:val="28"/>
          <w:szCs w:val="28"/>
        </w:rPr>
      </w:pPr>
    </w:p>
    <w:p w14:paraId="48A622E7" w14:textId="54BFE44D"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2642E">
        <w:rPr>
          <w:sz w:val="28"/>
          <w:szCs w:val="28"/>
        </w:rPr>
        <w:t xml:space="preserve">        Муниципальная программа </w:t>
      </w:r>
      <w:r w:rsidR="002D442C">
        <w:rPr>
          <w:sz w:val="28"/>
          <w:szCs w:val="28"/>
        </w:rPr>
        <w:t>Шолоховского</w:t>
      </w:r>
      <w:r w:rsidRPr="0072642E">
        <w:rPr>
          <w:sz w:val="28"/>
          <w:szCs w:val="28"/>
        </w:rPr>
        <w:t xml:space="preserve"> </w:t>
      </w:r>
      <w:r w:rsidR="00AE571D" w:rsidRPr="0072642E">
        <w:rPr>
          <w:sz w:val="28"/>
          <w:szCs w:val="28"/>
        </w:rPr>
        <w:t>городского поселения</w:t>
      </w:r>
      <w:r w:rsidRPr="0072642E">
        <w:rPr>
          <w:sz w:val="28"/>
          <w:szCs w:val="28"/>
        </w:rPr>
        <w:t xml:space="preserve"> «Защита населения и территории от чрезвычайных ситуаций, обеспечение пожарной безопасности» (далее  – муниципальная программа) определяет цели и основные приоритеты в сфере защиты населения и территории от чрезвычайных ситуаций, пожарной безопасности.</w:t>
      </w:r>
    </w:p>
    <w:p w14:paraId="48A622E8" w14:textId="1C825864" w:rsidR="00C160BB" w:rsidRPr="0072642E" w:rsidRDefault="009801A6" w:rsidP="00C160BB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2D442C">
        <w:rPr>
          <w:sz w:val="28"/>
          <w:szCs w:val="28"/>
        </w:rPr>
        <w:t>Шолоховское</w:t>
      </w:r>
      <w:r w:rsidR="007A3EBF" w:rsidRPr="0072642E">
        <w:rPr>
          <w:sz w:val="28"/>
          <w:szCs w:val="28"/>
        </w:rPr>
        <w:t xml:space="preserve"> городское поселение</w:t>
      </w:r>
      <w:r w:rsidR="00C160BB" w:rsidRPr="0072642E">
        <w:rPr>
          <w:sz w:val="28"/>
          <w:szCs w:val="28"/>
        </w:rPr>
        <w:t xml:space="preserve"> подвержен</w:t>
      </w:r>
      <w:r w:rsidR="007A3EBF" w:rsidRPr="0072642E">
        <w:rPr>
          <w:sz w:val="28"/>
          <w:szCs w:val="28"/>
        </w:rPr>
        <w:t>о</w:t>
      </w:r>
      <w:r w:rsidR="00C160BB" w:rsidRPr="0072642E">
        <w:rPr>
          <w:sz w:val="28"/>
          <w:szCs w:val="28"/>
        </w:rPr>
        <w:t xml:space="preserve"> угрозам возникновения чрезвычайных ситуаций природного, техногенного характера и биологической опасности.</w:t>
      </w:r>
    </w:p>
    <w:p w14:paraId="48A622E9" w14:textId="77777777"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2642E">
        <w:rPr>
          <w:sz w:val="28"/>
          <w:szCs w:val="28"/>
        </w:rPr>
        <w:t xml:space="preserve">        В целях оперативного реагирования на чрезвычайные ситуации проведено дооснащение сил и средств современным оборудованием и техникой, создание современных систем оповещения, информирования населения и вызова экстренных служб (система-112).</w:t>
      </w:r>
    </w:p>
    <w:p w14:paraId="48A622EA" w14:textId="77777777"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2642E">
        <w:rPr>
          <w:sz w:val="28"/>
          <w:szCs w:val="28"/>
        </w:rPr>
        <w:t xml:space="preserve">       Для </w:t>
      </w:r>
      <w:r w:rsidR="002D442C">
        <w:rPr>
          <w:sz w:val="28"/>
          <w:szCs w:val="28"/>
        </w:rPr>
        <w:t>Шолоховского</w:t>
      </w:r>
      <w:r w:rsidRPr="0072642E">
        <w:rPr>
          <w:sz w:val="28"/>
          <w:szCs w:val="28"/>
        </w:rPr>
        <w:t xml:space="preserve"> </w:t>
      </w:r>
      <w:r w:rsidR="00DB27CD" w:rsidRPr="0072642E">
        <w:rPr>
          <w:sz w:val="28"/>
          <w:szCs w:val="28"/>
        </w:rPr>
        <w:t>городского поселения</w:t>
      </w:r>
      <w:r w:rsidRPr="0072642E">
        <w:rPr>
          <w:sz w:val="28"/>
          <w:szCs w:val="28"/>
        </w:rPr>
        <w:t xml:space="preserve"> ключевыми являются следующие проблем</w:t>
      </w:r>
      <w:r w:rsidR="00DB27CD" w:rsidRPr="0072642E">
        <w:rPr>
          <w:sz w:val="28"/>
          <w:szCs w:val="28"/>
        </w:rPr>
        <w:t>ы</w:t>
      </w:r>
      <w:r w:rsidRPr="0072642E">
        <w:rPr>
          <w:sz w:val="28"/>
          <w:szCs w:val="28"/>
        </w:rPr>
        <w:t>:</w:t>
      </w:r>
    </w:p>
    <w:p w14:paraId="48A622EB" w14:textId="77777777" w:rsidR="000C2C34" w:rsidRPr="0072642E" w:rsidRDefault="000C2C34" w:rsidP="003A7BEF">
      <w:pPr>
        <w:widowControl w:val="0"/>
        <w:ind w:firstLine="708"/>
        <w:jc w:val="both"/>
        <w:rPr>
          <w:sz w:val="28"/>
          <w:szCs w:val="28"/>
        </w:rPr>
      </w:pPr>
      <w:r w:rsidRPr="0072642E">
        <w:rPr>
          <w:sz w:val="28"/>
          <w:szCs w:val="28"/>
        </w:rPr>
        <w:t xml:space="preserve">- недостаточное оснащение пожарной части и отдельных пожарных постов современной техникой, оборудованием, снаряжением для оперативного </w:t>
      </w:r>
      <w:r w:rsidRPr="0072642E">
        <w:rPr>
          <w:sz w:val="28"/>
          <w:szCs w:val="28"/>
        </w:rPr>
        <w:lastRenderedPageBreak/>
        <w:t xml:space="preserve">реагирования при возникновении чрезвычайных ситуаций на территории </w:t>
      </w:r>
      <w:r w:rsidR="002D442C">
        <w:rPr>
          <w:sz w:val="28"/>
          <w:szCs w:val="28"/>
        </w:rPr>
        <w:t>Шолоховского</w:t>
      </w:r>
      <w:r w:rsidRPr="0072642E">
        <w:rPr>
          <w:sz w:val="28"/>
          <w:szCs w:val="28"/>
        </w:rPr>
        <w:t xml:space="preserve"> </w:t>
      </w:r>
      <w:r w:rsidR="003A7BEF" w:rsidRPr="0072642E">
        <w:rPr>
          <w:sz w:val="28"/>
          <w:szCs w:val="28"/>
        </w:rPr>
        <w:t>городского поселения</w:t>
      </w:r>
      <w:r w:rsidRPr="0072642E">
        <w:rPr>
          <w:sz w:val="28"/>
          <w:szCs w:val="28"/>
        </w:rPr>
        <w:t xml:space="preserve"> и обеспечения полного охвата территории противопожарным прикрытием</w:t>
      </w:r>
      <w:r w:rsidR="003A7BEF" w:rsidRPr="0072642E">
        <w:rPr>
          <w:sz w:val="28"/>
          <w:szCs w:val="28"/>
        </w:rPr>
        <w:t>;</w:t>
      </w:r>
    </w:p>
    <w:p w14:paraId="48A622EC" w14:textId="77777777" w:rsidR="00C160BB" w:rsidRPr="0072642E" w:rsidRDefault="00C160BB" w:rsidP="003A7BEF">
      <w:pPr>
        <w:pStyle w:val="af2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2642E">
        <w:rPr>
          <w:sz w:val="28"/>
          <w:szCs w:val="28"/>
        </w:rPr>
        <w:t xml:space="preserve">- недостаточный охват системой оповещения и экстренного информирования населения при возникновении чрезвычайных ситуаций природного, техногенного характера и биологической опасности на территории </w:t>
      </w:r>
      <w:r w:rsidR="002D442C">
        <w:rPr>
          <w:sz w:val="28"/>
          <w:szCs w:val="28"/>
        </w:rPr>
        <w:t xml:space="preserve">Шолоховского </w:t>
      </w:r>
      <w:r w:rsidR="003A7BEF" w:rsidRPr="0072642E">
        <w:rPr>
          <w:sz w:val="28"/>
          <w:szCs w:val="28"/>
        </w:rPr>
        <w:t>городского поселения</w:t>
      </w:r>
      <w:r w:rsidR="00B81230" w:rsidRPr="0072642E">
        <w:rPr>
          <w:sz w:val="28"/>
          <w:szCs w:val="28"/>
        </w:rPr>
        <w:t>;</w:t>
      </w:r>
    </w:p>
    <w:p w14:paraId="48A622ED" w14:textId="77777777" w:rsidR="00B81230" w:rsidRPr="0072642E" w:rsidRDefault="00B81230" w:rsidP="003A7BEF">
      <w:pPr>
        <w:pStyle w:val="af2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2642E">
        <w:rPr>
          <w:sz w:val="28"/>
          <w:szCs w:val="28"/>
        </w:rPr>
        <w:t xml:space="preserve">- недостаточное обеспечение противопожарным прикрытием в соответствии с установленными временными нормативами прибытия первого подразделения пожарной охраны к месту вызова. </w:t>
      </w:r>
    </w:p>
    <w:p w14:paraId="48A622EE" w14:textId="77777777"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2642E">
        <w:rPr>
          <w:sz w:val="28"/>
          <w:szCs w:val="28"/>
        </w:rPr>
        <w:t xml:space="preserve">      С целью снижения масштаба последствий и количества пострадавших при возникновении крупномасштабных чрезвычайных ситуаций необходима современная система оповещения и экстренного информирования населения </w:t>
      </w:r>
      <w:r w:rsidR="002D442C">
        <w:rPr>
          <w:sz w:val="28"/>
          <w:szCs w:val="28"/>
        </w:rPr>
        <w:t>Шолоховского</w:t>
      </w:r>
      <w:r w:rsidR="000C2C34" w:rsidRPr="0072642E">
        <w:rPr>
          <w:sz w:val="28"/>
          <w:szCs w:val="28"/>
        </w:rPr>
        <w:t xml:space="preserve"> </w:t>
      </w:r>
      <w:r w:rsidR="002751C2" w:rsidRPr="0072642E">
        <w:rPr>
          <w:sz w:val="28"/>
          <w:szCs w:val="28"/>
        </w:rPr>
        <w:t>городского поселения</w:t>
      </w:r>
      <w:r w:rsidRPr="0072642E">
        <w:rPr>
          <w:sz w:val="28"/>
          <w:szCs w:val="28"/>
        </w:rPr>
        <w:t>.</w:t>
      </w:r>
    </w:p>
    <w:p w14:paraId="48A622EF" w14:textId="77777777" w:rsidR="00C160BB" w:rsidRDefault="00C160BB" w:rsidP="00C160BB">
      <w:pPr>
        <w:spacing w:line="280" w:lineRule="exact"/>
        <w:ind w:left="1185"/>
        <w:jc w:val="both"/>
        <w:rPr>
          <w:color w:val="FF0000"/>
          <w:sz w:val="28"/>
          <w:szCs w:val="28"/>
          <w:highlight w:val="yellow"/>
        </w:rPr>
      </w:pPr>
    </w:p>
    <w:p w14:paraId="43F631FC" w14:textId="77777777" w:rsidR="006D188A" w:rsidRPr="00B97872" w:rsidRDefault="006D188A" w:rsidP="00C160BB">
      <w:pPr>
        <w:spacing w:line="280" w:lineRule="exact"/>
        <w:ind w:left="1185"/>
        <w:jc w:val="both"/>
        <w:rPr>
          <w:color w:val="FF0000"/>
          <w:sz w:val="28"/>
          <w:szCs w:val="28"/>
          <w:highlight w:val="yellow"/>
        </w:rPr>
      </w:pPr>
    </w:p>
    <w:p w14:paraId="48A622F0" w14:textId="77777777" w:rsidR="00865CDE" w:rsidRPr="00FC3EB8" w:rsidRDefault="00CF389D" w:rsidP="00CF389D">
      <w:pPr>
        <w:pStyle w:val="Default"/>
        <w:jc w:val="center"/>
        <w:rPr>
          <w:color w:val="auto"/>
          <w:sz w:val="28"/>
          <w:szCs w:val="28"/>
        </w:rPr>
      </w:pPr>
      <w:r w:rsidRPr="00FC3EB8">
        <w:rPr>
          <w:color w:val="auto"/>
          <w:sz w:val="28"/>
          <w:szCs w:val="28"/>
        </w:rPr>
        <w:t>2. Описание приоритетов и целей</w:t>
      </w:r>
      <w:r w:rsidR="00844980">
        <w:rPr>
          <w:color w:val="auto"/>
          <w:sz w:val="28"/>
          <w:szCs w:val="28"/>
        </w:rPr>
        <w:t xml:space="preserve"> </w:t>
      </w:r>
      <w:r w:rsidRPr="00FC3EB8">
        <w:rPr>
          <w:color w:val="auto"/>
          <w:sz w:val="28"/>
          <w:szCs w:val="28"/>
        </w:rPr>
        <w:t xml:space="preserve">муниципальной </w:t>
      </w:r>
      <w:r w:rsidR="00844980">
        <w:rPr>
          <w:color w:val="auto"/>
          <w:sz w:val="28"/>
          <w:szCs w:val="28"/>
        </w:rPr>
        <w:t>политики</w:t>
      </w:r>
    </w:p>
    <w:p w14:paraId="48A622F1" w14:textId="77777777" w:rsidR="00CF389D" w:rsidRPr="00FC3EB8" w:rsidRDefault="002D442C" w:rsidP="00CF389D">
      <w:pPr>
        <w:pStyle w:val="Default"/>
        <w:jc w:val="center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Шолоховского</w:t>
      </w:r>
      <w:r w:rsidR="00CF389D" w:rsidRPr="00FC3EB8">
        <w:rPr>
          <w:color w:val="auto"/>
          <w:sz w:val="28"/>
          <w:szCs w:val="28"/>
        </w:rPr>
        <w:t xml:space="preserve"> </w:t>
      </w:r>
      <w:r w:rsidR="00865CDE" w:rsidRPr="00FC3EB8">
        <w:rPr>
          <w:color w:val="auto"/>
          <w:sz w:val="28"/>
          <w:szCs w:val="28"/>
        </w:rPr>
        <w:t>городского поселения</w:t>
      </w:r>
    </w:p>
    <w:p w14:paraId="48A622F2" w14:textId="77777777" w:rsidR="00CF389D" w:rsidRPr="00FC3EB8" w:rsidRDefault="00CF389D" w:rsidP="00CF389D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FC3EB8">
        <w:rPr>
          <w:sz w:val="28"/>
          <w:szCs w:val="28"/>
        </w:rPr>
        <w:t>в сфере реализации муниципальной программы</w:t>
      </w:r>
    </w:p>
    <w:p w14:paraId="48A622F3" w14:textId="77777777" w:rsidR="00CF389D" w:rsidRDefault="00CF389D" w:rsidP="00CF389D">
      <w:pPr>
        <w:pStyle w:val="af2"/>
        <w:shd w:val="clear" w:color="auto" w:fill="FFFFFF"/>
        <w:spacing w:before="0" w:beforeAutospacing="0" w:after="0" w:afterAutospacing="0"/>
        <w:jc w:val="both"/>
        <w:rPr>
          <w:color w:val="FF0000"/>
        </w:rPr>
      </w:pPr>
      <w:r w:rsidRPr="00FC3EB8">
        <w:rPr>
          <w:color w:val="FF0000"/>
        </w:rPr>
        <w:t> </w:t>
      </w:r>
    </w:p>
    <w:p w14:paraId="56E863B7" w14:textId="77777777" w:rsidR="006D188A" w:rsidRPr="00FC3EB8" w:rsidRDefault="006D188A" w:rsidP="00CF389D">
      <w:pPr>
        <w:pStyle w:val="af2"/>
        <w:shd w:val="clear" w:color="auto" w:fill="FFFFFF"/>
        <w:spacing w:before="0" w:beforeAutospacing="0" w:after="0" w:afterAutospacing="0"/>
        <w:jc w:val="both"/>
        <w:rPr>
          <w:color w:val="FF0000"/>
        </w:rPr>
      </w:pPr>
    </w:p>
    <w:p w14:paraId="48A622F4" w14:textId="77777777" w:rsidR="00CF389D" w:rsidRPr="00FC3EB8" w:rsidRDefault="00865CDE" w:rsidP="00865CDE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FC3EB8">
        <w:rPr>
          <w:sz w:val="28"/>
          <w:szCs w:val="28"/>
        </w:rPr>
        <w:t xml:space="preserve">       </w:t>
      </w:r>
      <w:r w:rsidR="00CF389D" w:rsidRPr="00FC3EB8">
        <w:rPr>
          <w:sz w:val="28"/>
          <w:szCs w:val="28"/>
        </w:rPr>
        <w:t>Основными приоритетами являются:</w:t>
      </w:r>
    </w:p>
    <w:p w14:paraId="48A622F5" w14:textId="77777777" w:rsidR="00CF389D" w:rsidRPr="00FC3EB8" w:rsidRDefault="00CF389D" w:rsidP="00CF389D">
      <w:pPr>
        <w:jc w:val="both"/>
        <w:rPr>
          <w:bCs/>
          <w:sz w:val="28"/>
          <w:szCs w:val="28"/>
        </w:rPr>
      </w:pPr>
      <w:r w:rsidRPr="00FC3EB8">
        <w:rPr>
          <w:bCs/>
          <w:sz w:val="28"/>
          <w:szCs w:val="28"/>
        </w:rPr>
        <w:t xml:space="preserve">        повышени</w:t>
      </w:r>
      <w:r w:rsidR="00D85782" w:rsidRPr="00FC3EB8">
        <w:rPr>
          <w:bCs/>
          <w:sz w:val="28"/>
          <w:szCs w:val="28"/>
        </w:rPr>
        <w:t>е</w:t>
      </w:r>
      <w:r w:rsidRPr="00FC3EB8">
        <w:rPr>
          <w:bCs/>
          <w:sz w:val="28"/>
          <w:szCs w:val="28"/>
        </w:rPr>
        <w:t xml:space="preserve"> уровня защищенности населения и территории </w:t>
      </w:r>
      <w:r w:rsidR="002D442C">
        <w:rPr>
          <w:bCs/>
          <w:sz w:val="28"/>
          <w:szCs w:val="28"/>
        </w:rPr>
        <w:t>Шолоховского</w:t>
      </w:r>
      <w:r w:rsidRPr="00FC3EB8">
        <w:rPr>
          <w:bCs/>
          <w:sz w:val="28"/>
          <w:szCs w:val="28"/>
        </w:rPr>
        <w:t xml:space="preserve"> </w:t>
      </w:r>
      <w:r w:rsidR="00865CDE" w:rsidRPr="00FC3EB8">
        <w:rPr>
          <w:bCs/>
          <w:sz w:val="28"/>
          <w:szCs w:val="28"/>
        </w:rPr>
        <w:t>городского поселения</w:t>
      </w:r>
      <w:r w:rsidRPr="00FC3EB8">
        <w:rPr>
          <w:bCs/>
          <w:sz w:val="28"/>
          <w:szCs w:val="28"/>
        </w:rPr>
        <w:t xml:space="preserve"> от чрезвычайных ситуаций, пожарной безопасности</w:t>
      </w:r>
      <w:r w:rsidR="005F110E">
        <w:rPr>
          <w:bCs/>
          <w:sz w:val="28"/>
          <w:szCs w:val="28"/>
        </w:rPr>
        <w:t>,</w:t>
      </w:r>
      <w:r w:rsidRPr="00FC3EB8">
        <w:rPr>
          <w:bCs/>
          <w:sz w:val="28"/>
          <w:szCs w:val="28"/>
        </w:rPr>
        <w:t xml:space="preserve"> а также общественной безопасности, правопорядка и безопасности среды обитания;</w:t>
      </w:r>
    </w:p>
    <w:p w14:paraId="48A622F6" w14:textId="77777777" w:rsidR="00CF389D" w:rsidRPr="00FC3EB8" w:rsidRDefault="00CF389D" w:rsidP="00CF389D">
      <w:pPr>
        <w:jc w:val="both"/>
        <w:rPr>
          <w:bCs/>
          <w:sz w:val="28"/>
          <w:szCs w:val="28"/>
        </w:rPr>
      </w:pPr>
      <w:r w:rsidRPr="00FC3EB8">
        <w:rPr>
          <w:bCs/>
          <w:sz w:val="28"/>
          <w:szCs w:val="28"/>
        </w:rPr>
        <w:t xml:space="preserve">      создание материальных резервов для ликвидации чрезвычайных ситуаций и повышение подготовленности к первоочередному жизнеобеспечению пострадавших в чрезвычайных ситуациях;</w:t>
      </w:r>
    </w:p>
    <w:p w14:paraId="48A622F7" w14:textId="5523F8F3" w:rsidR="00CF389D" w:rsidRDefault="00CF389D" w:rsidP="00CF389D">
      <w:pPr>
        <w:jc w:val="both"/>
        <w:rPr>
          <w:bCs/>
          <w:sz w:val="28"/>
          <w:szCs w:val="28"/>
        </w:rPr>
      </w:pPr>
      <w:r w:rsidRPr="00FC3EB8">
        <w:rPr>
          <w:bCs/>
          <w:sz w:val="28"/>
          <w:szCs w:val="28"/>
        </w:rPr>
        <w:t xml:space="preserve">      предупреждение и пресечение нарушений требований пожарной безопасности, дооснащение добровольных пожарных </w:t>
      </w:r>
      <w:r w:rsidRPr="00FC3EB8">
        <w:rPr>
          <w:sz w:val="28"/>
          <w:szCs w:val="28"/>
        </w:rPr>
        <w:t>пожарным оборудования и снаряжением</w:t>
      </w:r>
      <w:r w:rsidRPr="00FC3EB8">
        <w:rPr>
          <w:bCs/>
          <w:sz w:val="28"/>
          <w:szCs w:val="28"/>
        </w:rPr>
        <w:t xml:space="preserve">, обучение населения мерам пожарной безопасности, правилам поведения при возникновении чрезвычайных ситуаций, </w:t>
      </w:r>
      <w:r w:rsidRPr="00FC3EB8">
        <w:rPr>
          <w:rFonts w:eastAsia="Calibri"/>
          <w:sz w:val="28"/>
          <w:szCs w:val="28"/>
          <w:lang w:eastAsia="en-US"/>
        </w:rPr>
        <w:t>стимулирование добровольных пожарных старшин</w:t>
      </w:r>
      <w:r w:rsidR="00072742">
        <w:rPr>
          <w:bCs/>
          <w:sz w:val="28"/>
          <w:szCs w:val="28"/>
        </w:rPr>
        <w:t>.</w:t>
      </w:r>
    </w:p>
    <w:p w14:paraId="3F8C4CB8" w14:textId="77777777" w:rsidR="00072742" w:rsidRDefault="00072742" w:rsidP="00CF389D">
      <w:pPr>
        <w:jc w:val="both"/>
        <w:rPr>
          <w:bCs/>
          <w:sz w:val="28"/>
          <w:szCs w:val="28"/>
        </w:rPr>
      </w:pPr>
    </w:p>
    <w:p w14:paraId="2C465526" w14:textId="77777777" w:rsidR="006D188A" w:rsidRPr="00FC3EB8" w:rsidRDefault="006D188A" w:rsidP="00CF389D">
      <w:pPr>
        <w:jc w:val="both"/>
        <w:rPr>
          <w:bCs/>
          <w:sz w:val="28"/>
          <w:szCs w:val="28"/>
        </w:rPr>
      </w:pPr>
    </w:p>
    <w:p w14:paraId="48A622F8" w14:textId="77777777" w:rsidR="005F110E" w:rsidRDefault="005F110E" w:rsidP="005F110E">
      <w:pPr>
        <w:pStyle w:val="af2"/>
        <w:shd w:val="clear" w:color="auto" w:fill="FFFFFF"/>
        <w:spacing w:before="0" w:beforeAutospacing="0" w:after="0" w:afterAutospacing="0"/>
        <w:jc w:val="center"/>
        <w:rPr>
          <w:color w:val="020B22"/>
          <w:sz w:val="28"/>
          <w:szCs w:val="28"/>
        </w:rPr>
      </w:pPr>
      <w:r>
        <w:rPr>
          <w:color w:val="020B22"/>
          <w:sz w:val="28"/>
          <w:szCs w:val="28"/>
        </w:rPr>
        <w:t>3. Сведения о взаимосвязи со стратегическими приоритетами,</w:t>
      </w:r>
    </w:p>
    <w:p w14:paraId="48A622F9" w14:textId="77777777" w:rsidR="005F110E" w:rsidRDefault="005F110E" w:rsidP="005F110E">
      <w:pPr>
        <w:pStyle w:val="af2"/>
        <w:shd w:val="clear" w:color="auto" w:fill="FFFFFF"/>
        <w:spacing w:before="0" w:beforeAutospacing="0" w:after="0" w:afterAutospacing="0"/>
        <w:jc w:val="center"/>
        <w:rPr>
          <w:color w:val="020B22"/>
          <w:sz w:val="28"/>
          <w:szCs w:val="28"/>
        </w:rPr>
      </w:pPr>
      <w:r>
        <w:rPr>
          <w:color w:val="020B22"/>
          <w:sz w:val="28"/>
          <w:szCs w:val="28"/>
        </w:rPr>
        <w:t>целями и показателями государственных программ Ростовской области</w:t>
      </w:r>
    </w:p>
    <w:p w14:paraId="48A622FA" w14:textId="77777777" w:rsidR="005F110E" w:rsidRDefault="005F110E" w:rsidP="005F110E">
      <w:pPr>
        <w:pStyle w:val="af2"/>
        <w:shd w:val="clear" w:color="auto" w:fill="FFFFFF"/>
        <w:spacing w:before="0" w:beforeAutospacing="0" w:after="0" w:afterAutospacing="0"/>
        <w:jc w:val="both"/>
      </w:pPr>
      <w:r>
        <w:t> </w:t>
      </w:r>
    </w:p>
    <w:p w14:paraId="48A622FB" w14:textId="77777777" w:rsidR="005F110E" w:rsidRDefault="005F110E" w:rsidP="005F110E">
      <w:pPr>
        <w:pStyle w:val="2"/>
        <w:shd w:val="clear" w:color="auto" w:fill="FFFFFF"/>
        <w:jc w:val="both"/>
        <w:textAlignment w:val="baseline"/>
        <w:rPr>
          <w:b w:val="0"/>
          <w:szCs w:val="28"/>
        </w:rPr>
      </w:pPr>
      <w:r>
        <w:rPr>
          <w:b w:val="0"/>
        </w:rPr>
        <w:t xml:space="preserve">       </w:t>
      </w:r>
      <w:r>
        <w:rPr>
          <w:b w:val="0"/>
          <w:szCs w:val="28"/>
        </w:rPr>
        <w:t xml:space="preserve">Взаимосвязь с государственной программой Ростовской области «Защита населения и территории от чрезвычайных ситуаций, обеспечение пожарной безопасности и безопасности людей на водных объектах», утвержденной Постановлением Правительства Ростовской области от 17.10.2018 № 647, </w:t>
      </w:r>
      <w:r>
        <w:rPr>
          <w:b w:val="0"/>
          <w:szCs w:val="28"/>
          <w:lang w:val="ru-RU"/>
        </w:rPr>
        <w:t>отсутствует</w:t>
      </w:r>
      <w:r>
        <w:rPr>
          <w:b w:val="0"/>
          <w:szCs w:val="28"/>
        </w:rPr>
        <w:t xml:space="preserve">. </w:t>
      </w:r>
    </w:p>
    <w:p w14:paraId="48A622FC" w14:textId="77777777" w:rsidR="005F110E" w:rsidRDefault="005F110E" w:rsidP="00CF389D">
      <w:pPr>
        <w:pStyle w:val="af2"/>
        <w:shd w:val="clear" w:color="auto" w:fill="FFFFFF"/>
        <w:spacing w:before="0" w:beforeAutospacing="0" w:after="0" w:afterAutospacing="0"/>
        <w:jc w:val="center"/>
      </w:pPr>
    </w:p>
    <w:p w14:paraId="76C8FC70" w14:textId="2E9D90F6" w:rsidR="00FA3F71" w:rsidRDefault="001505F3" w:rsidP="001505F3">
      <w:pPr>
        <w:pStyle w:val="af2"/>
        <w:shd w:val="clear" w:color="auto" w:fill="FFFFFF"/>
        <w:spacing w:before="0" w:beforeAutospacing="0" w:after="0" w:afterAutospacing="0"/>
        <w:ind w:left="1428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4. </w:t>
      </w:r>
      <w:r w:rsidR="00CF389D" w:rsidRPr="006A5EA2">
        <w:rPr>
          <w:sz w:val="28"/>
          <w:szCs w:val="28"/>
        </w:rPr>
        <w:t>Задачи муниципального управления,</w:t>
      </w:r>
    </w:p>
    <w:p w14:paraId="48A622FF" w14:textId="06AB5AD9" w:rsidR="00CF389D" w:rsidRPr="006A5EA2" w:rsidRDefault="00CF389D" w:rsidP="00FA3F71">
      <w:pPr>
        <w:pStyle w:val="af2"/>
        <w:shd w:val="clear" w:color="auto" w:fill="FFFFFF"/>
        <w:spacing w:before="0" w:beforeAutospacing="0" w:after="0" w:afterAutospacing="0"/>
        <w:ind w:left="1068"/>
        <w:jc w:val="center"/>
        <w:rPr>
          <w:sz w:val="28"/>
          <w:szCs w:val="28"/>
        </w:rPr>
      </w:pPr>
      <w:r w:rsidRPr="006A5EA2">
        <w:rPr>
          <w:sz w:val="28"/>
          <w:szCs w:val="28"/>
        </w:rPr>
        <w:t>способы их эффективного решения в сфере реализации</w:t>
      </w:r>
      <w:r w:rsidR="00D60426">
        <w:rPr>
          <w:sz w:val="28"/>
          <w:szCs w:val="28"/>
        </w:rPr>
        <w:t xml:space="preserve"> </w:t>
      </w:r>
      <w:r w:rsidRPr="006A5EA2">
        <w:rPr>
          <w:sz w:val="28"/>
          <w:szCs w:val="28"/>
        </w:rPr>
        <w:t>муниципальной программы</w:t>
      </w:r>
    </w:p>
    <w:p w14:paraId="48A62300" w14:textId="77777777" w:rsidR="00CF389D" w:rsidRPr="006A5EA2" w:rsidRDefault="00CF389D" w:rsidP="00CF389D">
      <w:pPr>
        <w:pStyle w:val="Default"/>
        <w:jc w:val="center"/>
        <w:rPr>
          <w:color w:val="auto"/>
          <w:sz w:val="28"/>
          <w:szCs w:val="28"/>
        </w:rPr>
      </w:pPr>
    </w:p>
    <w:p w14:paraId="48A62301" w14:textId="77777777" w:rsidR="00CF389D" w:rsidRPr="006A5EA2" w:rsidRDefault="00CF389D" w:rsidP="005F110E">
      <w:pPr>
        <w:pStyle w:val="af2"/>
        <w:shd w:val="clear" w:color="auto" w:fill="FFFFFF"/>
        <w:tabs>
          <w:tab w:val="left" w:pos="567"/>
        </w:tabs>
        <w:spacing w:before="0" w:beforeAutospacing="0" w:after="0" w:afterAutospacing="0"/>
        <w:jc w:val="both"/>
        <w:rPr>
          <w:sz w:val="28"/>
          <w:szCs w:val="28"/>
        </w:rPr>
      </w:pPr>
      <w:r w:rsidRPr="006A5EA2">
        <w:rPr>
          <w:sz w:val="28"/>
          <w:szCs w:val="28"/>
        </w:rPr>
        <w:t xml:space="preserve">              Реализация указанных основных приоритетов и целей осуществляется в соответствии со следующими правовыми актами:</w:t>
      </w:r>
    </w:p>
    <w:p w14:paraId="48A62302" w14:textId="77777777" w:rsidR="00CF389D" w:rsidRPr="006A5EA2" w:rsidRDefault="00CF389D" w:rsidP="00CF389D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A5EA2">
        <w:rPr>
          <w:sz w:val="28"/>
          <w:szCs w:val="28"/>
        </w:rPr>
        <w:t xml:space="preserve">       Указом Президента Российской Федерации от 13.11.2012 № 1522 «О создании комплексной системы экстренного оповещения населения об угрозе возникновения или о возникновении чрезвычайных ситуаций»;</w:t>
      </w:r>
    </w:p>
    <w:p w14:paraId="48A62303" w14:textId="77777777" w:rsidR="00CF389D" w:rsidRPr="006A5EA2" w:rsidRDefault="00CF389D" w:rsidP="00CF389D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A5EA2">
        <w:rPr>
          <w:sz w:val="28"/>
          <w:szCs w:val="28"/>
        </w:rPr>
        <w:t xml:space="preserve">       Федеральным законом от 21.12.1994 № 68-ФЗ «О защите населения и территорий от чрезвычайных ситуаций природного и техногенного характера»;</w:t>
      </w:r>
    </w:p>
    <w:p w14:paraId="48A62304" w14:textId="77777777" w:rsidR="00CF389D" w:rsidRPr="006A5EA2" w:rsidRDefault="00CF389D" w:rsidP="00CF389D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A5EA2">
        <w:rPr>
          <w:sz w:val="28"/>
          <w:szCs w:val="28"/>
        </w:rPr>
        <w:t xml:space="preserve">       Федеральным законом от 21.12.1994 № 69-ФЗ «О пожарной безопасности»;</w:t>
      </w:r>
    </w:p>
    <w:p w14:paraId="48A62305" w14:textId="77777777" w:rsidR="00CF389D" w:rsidRPr="006A5EA2" w:rsidRDefault="00CF389D" w:rsidP="00CF389D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A5EA2">
        <w:rPr>
          <w:sz w:val="28"/>
          <w:szCs w:val="28"/>
        </w:rPr>
        <w:t xml:space="preserve">       Федеральным законом от 22.07.2008 № 123-ФЗ «Технический регламент о требованиях пожарной безопасности»;</w:t>
      </w:r>
    </w:p>
    <w:p w14:paraId="48A62306" w14:textId="77777777" w:rsidR="00CF389D" w:rsidRPr="009C65AC" w:rsidRDefault="00CF389D" w:rsidP="00CF389D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A5EA2">
        <w:rPr>
          <w:sz w:val="28"/>
          <w:szCs w:val="28"/>
        </w:rPr>
        <w:t xml:space="preserve">       Областным законом </w:t>
      </w:r>
      <w:hyperlink r:id="rId10" w:history="1">
        <w:r w:rsidRPr="009C65AC">
          <w:rPr>
            <w:rStyle w:val="af4"/>
            <w:color w:val="auto"/>
            <w:sz w:val="28"/>
            <w:szCs w:val="28"/>
            <w:u w:val="none"/>
          </w:rPr>
          <w:t>от 25.11.2004 № 202-ЗС</w:t>
        </w:r>
      </w:hyperlink>
      <w:r w:rsidRPr="009C65AC">
        <w:rPr>
          <w:sz w:val="28"/>
          <w:szCs w:val="28"/>
        </w:rPr>
        <w:t> «О пожарной безопасности»;</w:t>
      </w:r>
    </w:p>
    <w:p w14:paraId="48A62307" w14:textId="77777777" w:rsidR="00CF389D" w:rsidRDefault="00CF389D" w:rsidP="00CF389D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9C65AC">
        <w:rPr>
          <w:sz w:val="28"/>
          <w:szCs w:val="28"/>
        </w:rPr>
        <w:t xml:space="preserve">       Областным законом </w:t>
      </w:r>
      <w:hyperlink r:id="rId11" w:history="1">
        <w:r w:rsidRPr="009C65AC">
          <w:rPr>
            <w:rStyle w:val="af4"/>
            <w:color w:val="auto"/>
            <w:sz w:val="28"/>
            <w:szCs w:val="28"/>
            <w:u w:val="none"/>
          </w:rPr>
          <w:t>от 29.12.2004 № 256-ЗС</w:t>
        </w:r>
      </w:hyperlink>
      <w:r w:rsidRPr="006A5EA2">
        <w:rPr>
          <w:sz w:val="28"/>
          <w:szCs w:val="28"/>
        </w:rPr>
        <w:t> «О защите населения и территорий от чрезвычайных ситуаций межмуниципального и регионального характера».</w:t>
      </w:r>
    </w:p>
    <w:p w14:paraId="48A62309" w14:textId="77777777" w:rsidR="000D56B8" w:rsidRPr="0023669F" w:rsidRDefault="00CF389D" w:rsidP="00CF389D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3669F">
        <w:rPr>
          <w:sz w:val="28"/>
          <w:szCs w:val="28"/>
        </w:rPr>
        <w:t xml:space="preserve">       К концу реализации муниципальной программы ее цели планируются к достижению посредством следующих показателей, отражающих конечный социально-экономический эффект от реализации муниципальной программы: </w:t>
      </w:r>
    </w:p>
    <w:p w14:paraId="48A6230A" w14:textId="77777777" w:rsidR="000D56B8" w:rsidRPr="00675811" w:rsidRDefault="000D56B8" w:rsidP="000D56B8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3669F">
        <w:rPr>
          <w:color w:val="FF0000"/>
          <w:sz w:val="28"/>
          <w:szCs w:val="28"/>
        </w:rPr>
        <w:t xml:space="preserve">      </w:t>
      </w:r>
      <w:r w:rsidR="00996D73" w:rsidRPr="00675811">
        <w:rPr>
          <w:sz w:val="28"/>
          <w:szCs w:val="28"/>
        </w:rPr>
        <w:t>снижение численности населения, пострадавшего в чрезвычайных ситуациях на 4,9 процента к 2023 году</w:t>
      </w:r>
      <w:r w:rsidRPr="00675811">
        <w:rPr>
          <w:sz w:val="28"/>
          <w:szCs w:val="28"/>
        </w:rPr>
        <w:t>;</w:t>
      </w:r>
    </w:p>
    <w:p w14:paraId="48A6230B" w14:textId="77777777" w:rsidR="000D56B8" w:rsidRPr="00675811" w:rsidRDefault="000D56B8" w:rsidP="000D56B8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  <w:r w:rsidRPr="00675811">
        <w:rPr>
          <w:sz w:val="28"/>
          <w:szCs w:val="28"/>
        </w:rPr>
        <w:t xml:space="preserve">повышение уровня пожарной безопасности путем обеспечения </w:t>
      </w:r>
      <w:r w:rsidR="00AB51B2" w:rsidRPr="00675811">
        <w:rPr>
          <w:sz w:val="28"/>
          <w:szCs w:val="28"/>
        </w:rPr>
        <w:t>населения</w:t>
      </w:r>
      <w:r w:rsidRPr="00675811">
        <w:rPr>
          <w:sz w:val="28"/>
          <w:szCs w:val="28"/>
        </w:rPr>
        <w:t xml:space="preserve"> первичными средствами пожаротушения, обеспечения населения противопожарным прикрытием в соответствии с установленными временными нормативами прибытия первого подразделения пожарной охраны к месту вызова </w:t>
      </w:r>
      <w:r w:rsidR="00925F3A">
        <w:rPr>
          <w:sz w:val="28"/>
          <w:szCs w:val="28"/>
        </w:rPr>
        <w:t>–</w:t>
      </w:r>
      <w:r w:rsidRPr="00675811">
        <w:rPr>
          <w:sz w:val="28"/>
          <w:szCs w:val="28"/>
        </w:rPr>
        <w:t xml:space="preserve"> </w:t>
      </w:r>
      <w:r w:rsidR="00675811" w:rsidRPr="00675811">
        <w:rPr>
          <w:sz w:val="28"/>
          <w:szCs w:val="28"/>
        </w:rPr>
        <w:t>99</w:t>
      </w:r>
      <w:r w:rsidR="00925F3A">
        <w:rPr>
          <w:sz w:val="28"/>
          <w:szCs w:val="28"/>
        </w:rPr>
        <w:t>,6</w:t>
      </w:r>
      <w:r w:rsidRPr="00675811">
        <w:rPr>
          <w:sz w:val="28"/>
          <w:szCs w:val="28"/>
        </w:rPr>
        <w:t xml:space="preserve"> процентов от количества населения </w:t>
      </w:r>
      <w:r w:rsidR="002D442C">
        <w:rPr>
          <w:bCs/>
          <w:sz w:val="28"/>
          <w:szCs w:val="28"/>
        </w:rPr>
        <w:t>Шолоховского</w:t>
      </w:r>
      <w:r w:rsidRPr="00675811">
        <w:rPr>
          <w:sz w:val="28"/>
          <w:szCs w:val="28"/>
        </w:rPr>
        <w:t xml:space="preserve"> </w:t>
      </w:r>
      <w:r w:rsidR="00AB51B2" w:rsidRPr="00675811">
        <w:rPr>
          <w:sz w:val="28"/>
          <w:szCs w:val="28"/>
        </w:rPr>
        <w:t>городского поселения</w:t>
      </w:r>
      <w:r w:rsidRPr="00675811">
        <w:rPr>
          <w:sz w:val="28"/>
          <w:szCs w:val="28"/>
        </w:rPr>
        <w:t>;</w:t>
      </w:r>
    </w:p>
    <w:p w14:paraId="48A6230C" w14:textId="77777777" w:rsidR="000D56B8" w:rsidRDefault="000D56B8" w:rsidP="000D56B8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  <w:r w:rsidRPr="00675811">
        <w:rPr>
          <w:sz w:val="28"/>
          <w:szCs w:val="28"/>
        </w:rPr>
        <w:t xml:space="preserve">модернизация муниципальной системы оповещения населения </w:t>
      </w:r>
      <w:r w:rsidR="005F110E">
        <w:rPr>
          <w:sz w:val="28"/>
          <w:szCs w:val="28"/>
        </w:rPr>
        <w:t xml:space="preserve">Шолоховского </w:t>
      </w:r>
      <w:r w:rsidRPr="00675811">
        <w:rPr>
          <w:sz w:val="28"/>
          <w:szCs w:val="28"/>
        </w:rPr>
        <w:t xml:space="preserve"> </w:t>
      </w:r>
      <w:r w:rsidR="008A6E4B" w:rsidRPr="00675811">
        <w:rPr>
          <w:sz w:val="28"/>
          <w:szCs w:val="28"/>
        </w:rPr>
        <w:t>городского поселения</w:t>
      </w:r>
      <w:r w:rsidRPr="00675811">
        <w:rPr>
          <w:sz w:val="28"/>
          <w:szCs w:val="28"/>
        </w:rPr>
        <w:t xml:space="preserve"> </w:t>
      </w:r>
      <w:r w:rsidR="00355719">
        <w:rPr>
          <w:sz w:val="28"/>
          <w:szCs w:val="28"/>
        </w:rPr>
        <w:t>–</w:t>
      </w:r>
      <w:r w:rsidRPr="00675811">
        <w:rPr>
          <w:sz w:val="28"/>
          <w:szCs w:val="28"/>
        </w:rPr>
        <w:t xml:space="preserve"> </w:t>
      </w:r>
      <w:r w:rsidR="00116E14">
        <w:rPr>
          <w:sz w:val="28"/>
          <w:szCs w:val="28"/>
        </w:rPr>
        <w:t>99</w:t>
      </w:r>
      <w:r w:rsidR="00355719">
        <w:rPr>
          <w:sz w:val="28"/>
          <w:szCs w:val="28"/>
        </w:rPr>
        <w:t>,0</w:t>
      </w:r>
      <w:r w:rsidRPr="00675811">
        <w:rPr>
          <w:sz w:val="28"/>
          <w:szCs w:val="28"/>
        </w:rPr>
        <w:t xml:space="preserve"> процентов от оповещаемого населения действующей муниципальной системой оповещения, </w:t>
      </w:r>
      <w:r w:rsidR="00675811" w:rsidRPr="00675811">
        <w:rPr>
          <w:sz w:val="28"/>
          <w:szCs w:val="28"/>
        </w:rPr>
        <w:t>99</w:t>
      </w:r>
      <w:r w:rsidR="00355719">
        <w:rPr>
          <w:sz w:val="28"/>
          <w:szCs w:val="28"/>
        </w:rPr>
        <w:t>,0</w:t>
      </w:r>
      <w:r w:rsidRPr="00675811">
        <w:rPr>
          <w:sz w:val="28"/>
          <w:szCs w:val="28"/>
        </w:rPr>
        <w:t xml:space="preserve"> процентов от количества населения </w:t>
      </w:r>
      <w:r w:rsidR="002D442C">
        <w:rPr>
          <w:bCs/>
          <w:sz w:val="28"/>
          <w:szCs w:val="28"/>
        </w:rPr>
        <w:t>Шолоховского</w:t>
      </w:r>
      <w:r w:rsidRPr="00675811">
        <w:rPr>
          <w:sz w:val="28"/>
          <w:szCs w:val="28"/>
        </w:rPr>
        <w:t xml:space="preserve"> </w:t>
      </w:r>
      <w:r w:rsidR="008A6E4B" w:rsidRPr="00675811">
        <w:rPr>
          <w:sz w:val="28"/>
          <w:szCs w:val="28"/>
        </w:rPr>
        <w:t>городского поселения</w:t>
      </w:r>
      <w:r w:rsidRPr="00675811">
        <w:rPr>
          <w:sz w:val="28"/>
          <w:szCs w:val="28"/>
        </w:rPr>
        <w:t>.</w:t>
      </w:r>
    </w:p>
    <w:p w14:paraId="75A36FED" w14:textId="77777777" w:rsidR="00FA3F71" w:rsidRDefault="00FA3F71" w:rsidP="000D56B8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</w:p>
    <w:p w14:paraId="04597062" w14:textId="77777777" w:rsidR="00FA3F71" w:rsidRPr="009958A7" w:rsidRDefault="00FA3F71" w:rsidP="000D56B8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</w:p>
    <w:p w14:paraId="76F61E4A" w14:textId="77777777" w:rsidR="00EC5B2A" w:rsidRDefault="00EC5B2A" w:rsidP="00D60426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  <w:sectPr w:rsidR="00EC5B2A" w:rsidSect="00077C89">
          <w:footerReference w:type="default" r:id="rId12"/>
          <w:headerReference w:type="first" r:id="rId13"/>
          <w:pgSz w:w="11906" w:h="16838" w:code="9"/>
          <w:pgMar w:top="1134" w:right="567" w:bottom="1134" w:left="1701" w:header="709" w:footer="709" w:gutter="0"/>
          <w:cols w:space="708"/>
          <w:titlePg/>
          <w:docGrid w:linePitch="381"/>
        </w:sectPr>
      </w:pPr>
    </w:p>
    <w:p w14:paraId="48A62310" w14:textId="339A26C0" w:rsidR="00CF389D" w:rsidRPr="009958A7" w:rsidRDefault="00CF389D" w:rsidP="00D60426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9958A7">
        <w:rPr>
          <w:sz w:val="28"/>
          <w:szCs w:val="28"/>
        </w:rPr>
        <w:lastRenderedPageBreak/>
        <w:t>II. П</w:t>
      </w:r>
      <w:r w:rsidR="002153D3">
        <w:rPr>
          <w:sz w:val="28"/>
          <w:szCs w:val="28"/>
        </w:rPr>
        <w:t>АСПОРТ</w:t>
      </w:r>
    </w:p>
    <w:p w14:paraId="48A62311" w14:textId="77777777" w:rsidR="00822592" w:rsidRPr="009958A7" w:rsidRDefault="00CF389D" w:rsidP="00CF389D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9958A7">
        <w:rPr>
          <w:sz w:val="28"/>
          <w:szCs w:val="28"/>
        </w:rPr>
        <w:t xml:space="preserve">муниципальной программы </w:t>
      </w:r>
      <w:r w:rsidR="002D442C">
        <w:rPr>
          <w:bCs/>
          <w:sz w:val="28"/>
          <w:szCs w:val="28"/>
        </w:rPr>
        <w:t>Шолоховского</w:t>
      </w:r>
      <w:r w:rsidR="002D442C" w:rsidRPr="009958A7">
        <w:rPr>
          <w:sz w:val="28"/>
          <w:szCs w:val="28"/>
        </w:rPr>
        <w:t xml:space="preserve"> </w:t>
      </w:r>
      <w:r w:rsidR="00822592" w:rsidRPr="009958A7">
        <w:rPr>
          <w:sz w:val="28"/>
          <w:szCs w:val="28"/>
        </w:rPr>
        <w:t>городского поселения</w:t>
      </w:r>
    </w:p>
    <w:p w14:paraId="48A62312" w14:textId="77777777" w:rsidR="00CF389D" w:rsidRPr="009958A7" w:rsidRDefault="00CF389D" w:rsidP="00CF389D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9958A7">
        <w:rPr>
          <w:sz w:val="28"/>
          <w:szCs w:val="28"/>
        </w:rPr>
        <w:t xml:space="preserve"> «Защита населения и территории</w:t>
      </w:r>
      <w:r w:rsidR="00BE70CD" w:rsidRPr="009958A7">
        <w:rPr>
          <w:sz w:val="28"/>
          <w:szCs w:val="28"/>
        </w:rPr>
        <w:t xml:space="preserve"> </w:t>
      </w:r>
      <w:r w:rsidRPr="009958A7">
        <w:rPr>
          <w:sz w:val="28"/>
          <w:szCs w:val="28"/>
        </w:rPr>
        <w:t>от чрезвычайных ситуаций, обеспечение пожарной безоп</w:t>
      </w:r>
      <w:r w:rsidR="002D442C">
        <w:rPr>
          <w:sz w:val="28"/>
          <w:szCs w:val="28"/>
        </w:rPr>
        <w:t>асности</w:t>
      </w:r>
      <w:r w:rsidRPr="009958A7">
        <w:rPr>
          <w:sz w:val="28"/>
          <w:szCs w:val="28"/>
        </w:rPr>
        <w:t>»</w:t>
      </w:r>
    </w:p>
    <w:p w14:paraId="23D191C0" w14:textId="77777777" w:rsidR="002D6AD8" w:rsidRPr="00F924FD" w:rsidRDefault="002D6AD8" w:rsidP="002D6AD8">
      <w:pPr>
        <w:widowControl w:val="0"/>
        <w:spacing w:line="264" w:lineRule="auto"/>
        <w:jc w:val="center"/>
        <w:rPr>
          <w:sz w:val="28"/>
        </w:rPr>
      </w:pPr>
    </w:p>
    <w:p w14:paraId="39D144A6" w14:textId="77777777" w:rsidR="002D6AD8" w:rsidRPr="00F924FD" w:rsidRDefault="002D6AD8" w:rsidP="002D6AD8">
      <w:pPr>
        <w:widowControl w:val="0"/>
        <w:spacing w:line="264" w:lineRule="auto"/>
        <w:jc w:val="center"/>
        <w:rPr>
          <w:sz w:val="28"/>
        </w:rPr>
      </w:pPr>
      <w:r w:rsidRPr="00F924FD">
        <w:rPr>
          <w:sz w:val="28"/>
        </w:rPr>
        <w:t>1. Основные положения</w:t>
      </w:r>
    </w:p>
    <w:p w14:paraId="2C435C3D" w14:textId="77777777" w:rsidR="002D6AD8" w:rsidRPr="00F924FD" w:rsidRDefault="002D6AD8" w:rsidP="002D6AD8">
      <w:pPr>
        <w:widowControl w:val="0"/>
        <w:spacing w:line="264" w:lineRule="auto"/>
        <w:jc w:val="center"/>
        <w:rPr>
          <w:sz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798"/>
        <w:gridCol w:w="4974"/>
        <w:gridCol w:w="487"/>
        <w:gridCol w:w="8527"/>
      </w:tblGrid>
      <w:tr w:rsidR="002D6AD8" w:rsidRPr="00F924FD" w14:paraId="0759A29F" w14:textId="77777777" w:rsidTr="0049057C">
        <w:tc>
          <w:tcPr>
            <w:tcW w:w="787" w:type="dxa"/>
          </w:tcPr>
          <w:p w14:paraId="2F365206" w14:textId="77777777" w:rsidR="002D6AD8" w:rsidRPr="00F924FD" w:rsidRDefault="002D6AD8" w:rsidP="0049057C">
            <w:pPr>
              <w:widowControl w:val="0"/>
              <w:spacing w:line="264" w:lineRule="auto"/>
              <w:jc w:val="center"/>
              <w:rPr>
                <w:sz w:val="28"/>
              </w:rPr>
            </w:pPr>
            <w:r w:rsidRPr="00F924FD">
              <w:rPr>
                <w:sz w:val="28"/>
              </w:rPr>
              <w:t>1.1.</w:t>
            </w:r>
          </w:p>
        </w:tc>
        <w:tc>
          <w:tcPr>
            <w:tcW w:w="4901" w:type="dxa"/>
            <w:shd w:val="clear" w:color="auto" w:fill="auto"/>
          </w:tcPr>
          <w:p w14:paraId="51F57D0E" w14:textId="77777777" w:rsidR="002D6AD8" w:rsidRPr="00F924FD" w:rsidRDefault="002D6AD8" w:rsidP="0049057C">
            <w:pPr>
              <w:widowControl w:val="0"/>
              <w:spacing w:line="264" w:lineRule="auto"/>
              <w:rPr>
                <w:sz w:val="28"/>
              </w:rPr>
            </w:pPr>
            <w:r w:rsidRPr="00F924FD">
              <w:rPr>
                <w:sz w:val="28"/>
              </w:rPr>
              <w:t xml:space="preserve">Куратор </w:t>
            </w:r>
            <w:r>
              <w:rPr>
                <w:sz w:val="28"/>
              </w:rPr>
              <w:t>муниципальной</w:t>
            </w:r>
            <w:r w:rsidRPr="00F924FD">
              <w:rPr>
                <w:sz w:val="28"/>
              </w:rPr>
              <w:t xml:space="preserve"> программы </w:t>
            </w:r>
          </w:p>
        </w:tc>
        <w:tc>
          <w:tcPr>
            <w:tcW w:w="480" w:type="dxa"/>
          </w:tcPr>
          <w:p w14:paraId="51CB69DC" w14:textId="77777777" w:rsidR="002D6AD8" w:rsidRPr="00F924FD" w:rsidRDefault="002D6AD8" w:rsidP="0049057C">
            <w:pPr>
              <w:widowControl w:val="0"/>
              <w:spacing w:line="264" w:lineRule="auto"/>
              <w:jc w:val="center"/>
              <w:rPr>
                <w:sz w:val="28"/>
              </w:rPr>
            </w:pPr>
            <w:r w:rsidRPr="00F924FD">
              <w:rPr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14:paraId="03A90CB8" w14:textId="1C0C3962" w:rsidR="002D6AD8" w:rsidRPr="00A109B4" w:rsidRDefault="002D6AD8" w:rsidP="0049057C">
            <w:pPr>
              <w:widowControl w:val="0"/>
              <w:spacing w:line="264" w:lineRule="auto"/>
              <w:jc w:val="both"/>
              <w:rPr>
                <w:sz w:val="28"/>
                <w:szCs w:val="28"/>
              </w:rPr>
            </w:pPr>
            <w:r w:rsidRPr="00A109B4">
              <w:rPr>
                <w:sz w:val="28"/>
                <w:szCs w:val="28"/>
              </w:rPr>
              <w:t xml:space="preserve">Глава Администрации Шолоховского городского поселения </w:t>
            </w:r>
            <w:r w:rsidR="00A109B4">
              <w:rPr>
                <w:sz w:val="28"/>
                <w:szCs w:val="28"/>
              </w:rPr>
              <w:t xml:space="preserve">                  </w:t>
            </w:r>
            <w:r w:rsidRPr="00A109B4">
              <w:rPr>
                <w:sz w:val="28"/>
                <w:szCs w:val="28"/>
              </w:rPr>
              <w:t xml:space="preserve"> О.П. Снисаренко</w:t>
            </w:r>
          </w:p>
        </w:tc>
      </w:tr>
      <w:tr w:rsidR="002D6AD8" w:rsidRPr="00F924FD" w14:paraId="45E07E8B" w14:textId="77777777" w:rsidTr="0049057C">
        <w:tc>
          <w:tcPr>
            <w:tcW w:w="787" w:type="dxa"/>
          </w:tcPr>
          <w:p w14:paraId="14C074F2" w14:textId="77777777" w:rsidR="002D6AD8" w:rsidRPr="00F924FD" w:rsidRDefault="002D6AD8" w:rsidP="0049057C">
            <w:pPr>
              <w:widowControl w:val="0"/>
              <w:spacing w:line="264" w:lineRule="auto"/>
              <w:jc w:val="center"/>
              <w:rPr>
                <w:sz w:val="28"/>
              </w:rPr>
            </w:pPr>
            <w:r w:rsidRPr="00F924FD">
              <w:rPr>
                <w:sz w:val="28"/>
              </w:rPr>
              <w:t>1.2.</w:t>
            </w:r>
          </w:p>
        </w:tc>
        <w:tc>
          <w:tcPr>
            <w:tcW w:w="4901" w:type="dxa"/>
            <w:shd w:val="clear" w:color="auto" w:fill="auto"/>
          </w:tcPr>
          <w:p w14:paraId="365330D2" w14:textId="77777777" w:rsidR="002D6AD8" w:rsidRPr="00F924FD" w:rsidRDefault="002D6AD8" w:rsidP="0049057C">
            <w:pPr>
              <w:widowControl w:val="0"/>
              <w:spacing w:line="264" w:lineRule="auto"/>
              <w:rPr>
                <w:sz w:val="28"/>
              </w:rPr>
            </w:pPr>
            <w:r w:rsidRPr="00F924FD">
              <w:rPr>
                <w:sz w:val="28"/>
              </w:rPr>
              <w:t xml:space="preserve">Ответственный исполнитель </w:t>
            </w:r>
            <w:r>
              <w:rPr>
                <w:sz w:val="28"/>
              </w:rPr>
              <w:t xml:space="preserve">муниципальной </w:t>
            </w:r>
            <w:r w:rsidRPr="00F924FD">
              <w:rPr>
                <w:sz w:val="28"/>
              </w:rPr>
              <w:t xml:space="preserve"> программы </w:t>
            </w:r>
          </w:p>
        </w:tc>
        <w:tc>
          <w:tcPr>
            <w:tcW w:w="480" w:type="dxa"/>
          </w:tcPr>
          <w:p w14:paraId="3084B804" w14:textId="77777777" w:rsidR="002D6AD8" w:rsidRPr="00F924FD" w:rsidRDefault="002D6AD8" w:rsidP="0049057C">
            <w:pPr>
              <w:widowControl w:val="0"/>
              <w:spacing w:line="264" w:lineRule="auto"/>
              <w:jc w:val="center"/>
              <w:rPr>
                <w:sz w:val="28"/>
              </w:rPr>
            </w:pPr>
            <w:r w:rsidRPr="00F924FD">
              <w:rPr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14:paraId="5F09541F" w14:textId="77777777" w:rsidR="004A5E11" w:rsidRPr="00A109B4" w:rsidRDefault="004A5E11" w:rsidP="004A5E11">
            <w:pPr>
              <w:pStyle w:val="af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09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Инспектор по земельным</w:t>
            </w:r>
          </w:p>
          <w:p w14:paraId="6E942F1E" w14:textId="03ED22B9" w:rsidR="002D6AD8" w:rsidRPr="00A109B4" w:rsidRDefault="004A5E11" w:rsidP="004A5E11">
            <w:pPr>
              <w:widowControl w:val="0"/>
              <w:spacing w:line="264" w:lineRule="auto"/>
              <w:jc w:val="both"/>
              <w:rPr>
                <w:sz w:val="28"/>
                <w:szCs w:val="28"/>
              </w:rPr>
            </w:pPr>
            <w:r w:rsidRPr="00A109B4">
              <w:rPr>
                <w:sz w:val="28"/>
                <w:szCs w:val="28"/>
              </w:rPr>
              <w:t xml:space="preserve">и имущественным отношениям </w:t>
            </w:r>
            <w:proofErr w:type="spellStart"/>
            <w:r w:rsidRPr="00A109B4">
              <w:rPr>
                <w:sz w:val="28"/>
                <w:szCs w:val="28"/>
              </w:rPr>
              <w:t>Елисаветская</w:t>
            </w:r>
            <w:proofErr w:type="spellEnd"/>
            <w:r w:rsidRPr="00A109B4">
              <w:rPr>
                <w:sz w:val="28"/>
                <w:szCs w:val="28"/>
              </w:rPr>
              <w:t xml:space="preserve"> Е.В.</w:t>
            </w:r>
          </w:p>
        </w:tc>
      </w:tr>
      <w:tr w:rsidR="002D6AD8" w:rsidRPr="00F924FD" w14:paraId="299D0A49" w14:textId="77777777" w:rsidTr="0049057C">
        <w:tc>
          <w:tcPr>
            <w:tcW w:w="787" w:type="dxa"/>
          </w:tcPr>
          <w:p w14:paraId="50638305" w14:textId="77777777" w:rsidR="002D6AD8" w:rsidRPr="00F924FD" w:rsidRDefault="002D6AD8" w:rsidP="0049057C">
            <w:pPr>
              <w:widowControl w:val="0"/>
              <w:spacing w:line="264" w:lineRule="auto"/>
              <w:jc w:val="center"/>
              <w:rPr>
                <w:sz w:val="28"/>
              </w:rPr>
            </w:pPr>
            <w:r w:rsidRPr="00F924FD">
              <w:rPr>
                <w:sz w:val="28"/>
              </w:rPr>
              <w:t>1.3.</w:t>
            </w:r>
          </w:p>
        </w:tc>
        <w:tc>
          <w:tcPr>
            <w:tcW w:w="4901" w:type="dxa"/>
            <w:shd w:val="clear" w:color="auto" w:fill="auto"/>
          </w:tcPr>
          <w:p w14:paraId="14A63F92" w14:textId="77777777" w:rsidR="002D6AD8" w:rsidRPr="00F924FD" w:rsidRDefault="002D6AD8" w:rsidP="0049057C">
            <w:pPr>
              <w:widowControl w:val="0"/>
              <w:spacing w:line="264" w:lineRule="auto"/>
              <w:rPr>
                <w:sz w:val="28"/>
              </w:rPr>
            </w:pPr>
            <w:r w:rsidRPr="00F924FD">
              <w:rPr>
                <w:sz w:val="28"/>
              </w:rPr>
              <w:t xml:space="preserve">Срок реализации </w:t>
            </w:r>
            <w:r>
              <w:rPr>
                <w:sz w:val="28"/>
              </w:rPr>
              <w:t>муниципальной</w:t>
            </w:r>
            <w:r w:rsidRPr="00F924FD">
              <w:rPr>
                <w:sz w:val="28"/>
              </w:rPr>
              <w:t xml:space="preserve">  программы </w:t>
            </w:r>
          </w:p>
        </w:tc>
        <w:tc>
          <w:tcPr>
            <w:tcW w:w="480" w:type="dxa"/>
          </w:tcPr>
          <w:p w14:paraId="48E174F8" w14:textId="77777777" w:rsidR="002D6AD8" w:rsidRPr="00F924FD" w:rsidRDefault="002D6AD8" w:rsidP="0049057C">
            <w:pPr>
              <w:widowControl w:val="0"/>
              <w:spacing w:line="264" w:lineRule="auto"/>
              <w:jc w:val="center"/>
              <w:rPr>
                <w:sz w:val="28"/>
              </w:rPr>
            </w:pPr>
            <w:r w:rsidRPr="00F924FD">
              <w:rPr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14:paraId="0C511907" w14:textId="77777777" w:rsidR="002D6AD8" w:rsidRPr="00A109B4" w:rsidRDefault="002D6AD8" w:rsidP="0049057C">
            <w:pPr>
              <w:widowControl w:val="0"/>
              <w:spacing w:line="264" w:lineRule="auto"/>
              <w:jc w:val="both"/>
              <w:rPr>
                <w:sz w:val="28"/>
                <w:szCs w:val="28"/>
              </w:rPr>
            </w:pPr>
            <w:r w:rsidRPr="00A109B4">
              <w:rPr>
                <w:sz w:val="28"/>
                <w:szCs w:val="28"/>
              </w:rPr>
              <w:t>этап I: 2019 – 2024 годы;</w:t>
            </w:r>
          </w:p>
          <w:p w14:paraId="1E39C73C" w14:textId="77777777" w:rsidR="002D6AD8" w:rsidRPr="00A109B4" w:rsidRDefault="002D6AD8" w:rsidP="0049057C">
            <w:pPr>
              <w:widowControl w:val="0"/>
              <w:spacing w:line="264" w:lineRule="auto"/>
              <w:jc w:val="both"/>
              <w:rPr>
                <w:sz w:val="28"/>
                <w:szCs w:val="28"/>
              </w:rPr>
            </w:pPr>
            <w:r w:rsidRPr="00A109B4">
              <w:rPr>
                <w:sz w:val="28"/>
                <w:szCs w:val="28"/>
              </w:rPr>
              <w:t>этап II: 2025 – 2030 годы</w:t>
            </w:r>
          </w:p>
        </w:tc>
      </w:tr>
      <w:tr w:rsidR="002D6AD8" w:rsidRPr="00F924FD" w14:paraId="09A6E7F8" w14:textId="77777777" w:rsidTr="0049057C">
        <w:tc>
          <w:tcPr>
            <w:tcW w:w="787" w:type="dxa"/>
          </w:tcPr>
          <w:p w14:paraId="08A062EC" w14:textId="77777777" w:rsidR="002D6AD8" w:rsidRPr="00F924FD" w:rsidRDefault="002D6AD8" w:rsidP="0049057C">
            <w:pPr>
              <w:widowControl w:val="0"/>
              <w:spacing w:line="264" w:lineRule="auto"/>
              <w:jc w:val="center"/>
              <w:rPr>
                <w:sz w:val="28"/>
              </w:rPr>
            </w:pPr>
            <w:r w:rsidRPr="00F924FD">
              <w:rPr>
                <w:sz w:val="28"/>
              </w:rPr>
              <w:t>1.4.</w:t>
            </w:r>
          </w:p>
        </w:tc>
        <w:tc>
          <w:tcPr>
            <w:tcW w:w="4901" w:type="dxa"/>
            <w:shd w:val="clear" w:color="auto" w:fill="auto"/>
          </w:tcPr>
          <w:p w14:paraId="0BFFA764" w14:textId="77777777" w:rsidR="002D6AD8" w:rsidRPr="00F924FD" w:rsidRDefault="002D6AD8" w:rsidP="0049057C">
            <w:pPr>
              <w:widowControl w:val="0"/>
              <w:spacing w:line="264" w:lineRule="auto"/>
              <w:rPr>
                <w:sz w:val="28"/>
              </w:rPr>
            </w:pPr>
            <w:r w:rsidRPr="00F924FD">
              <w:rPr>
                <w:sz w:val="28"/>
              </w:rPr>
              <w:t xml:space="preserve">Цели </w:t>
            </w:r>
            <w:r>
              <w:rPr>
                <w:sz w:val="28"/>
              </w:rPr>
              <w:t>муниципальной</w:t>
            </w:r>
            <w:r w:rsidRPr="00F924FD">
              <w:rPr>
                <w:sz w:val="28"/>
              </w:rPr>
              <w:t xml:space="preserve"> программы </w:t>
            </w:r>
          </w:p>
        </w:tc>
        <w:tc>
          <w:tcPr>
            <w:tcW w:w="480" w:type="dxa"/>
          </w:tcPr>
          <w:p w14:paraId="69C56EE2" w14:textId="77777777" w:rsidR="002D6AD8" w:rsidRPr="00F924FD" w:rsidRDefault="002D6AD8" w:rsidP="0049057C">
            <w:pPr>
              <w:widowControl w:val="0"/>
              <w:spacing w:line="264" w:lineRule="auto"/>
              <w:jc w:val="center"/>
              <w:rPr>
                <w:sz w:val="28"/>
              </w:rPr>
            </w:pPr>
            <w:r w:rsidRPr="00F924FD">
              <w:rPr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14:paraId="6FA68DE5" w14:textId="77777777" w:rsidR="004A5E11" w:rsidRPr="00A109B4" w:rsidRDefault="004A5E11" w:rsidP="004A5E11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A109B4">
              <w:rPr>
                <w:sz w:val="28"/>
                <w:szCs w:val="28"/>
              </w:rPr>
              <w:t xml:space="preserve">повышение уровня пожарной безопасности путем обеспечения населения первичными средствами пожаротушения, </w:t>
            </w:r>
          </w:p>
          <w:p w14:paraId="4D3BC950" w14:textId="639E6E38" w:rsidR="002D6AD8" w:rsidRPr="00A109B4" w:rsidRDefault="004A5E11" w:rsidP="004A5E11">
            <w:pPr>
              <w:widowControl w:val="0"/>
              <w:spacing w:line="264" w:lineRule="auto"/>
              <w:jc w:val="both"/>
              <w:rPr>
                <w:sz w:val="28"/>
                <w:szCs w:val="28"/>
              </w:rPr>
            </w:pPr>
            <w:r w:rsidRPr="00A109B4">
              <w:rPr>
                <w:sz w:val="28"/>
                <w:szCs w:val="28"/>
              </w:rPr>
              <w:t xml:space="preserve">модернизация муниципальной системы оповещения населения </w:t>
            </w:r>
            <w:r w:rsidRPr="00A109B4">
              <w:rPr>
                <w:bCs/>
                <w:sz w:val="28"/>
                <w:szCs w:val="28"/>
              </w:rPr>
              <w:t>Шолоховского</w:t>
            </w:r>
            <w:r w:rsidRPr="00A109B4">
              <w:rPr>
                <w:sz w:val="28"/>
                <w:szCs w:val="28"/>
              </w:rPr>
              <w:t xml:space="preserve"> городского поселения – 99,0 процентов от оповещаемого населения действующей муниципальной системой оповещения, 99,0 процентов от количества населения Шолоховского городского поселения.</w:t>
            </w:r>
          </w:p>
        </w:tc>
      </w:tr>
      <w:tr w:rsidR="002D6AD8" w:rsidRPr="00F924FD" w14:paraId="49D84120" w14:textId="77777777" w:rsidTr="0049057C">
        <w:tc>
          <w:tcPr>
            <w:tcW w:w="787" w:type="dxa"/>
          </w:tcPr>
          <w:p w14:paraId="631DC9C4" w14:textId="77777777" w:rsidR="002D6AD8" w:rsidRPr="00F924FD" w:rsidRDefault="002D6AD8" w:rsidP="0049057C">
            <w:pPr>
              <w:widowControl w:val="0"/>
              <w:spacing w:line="264" w:lineRule="auto"/>
              <w:jc w:val="center"/>
              <w:rPr>
                <w:sz w:val="28"/>
              </w:rPr>
            </w:pPr>
            <w:r w:rsidRPr="00F924FD">
              <w:rPr>
                <w:sz w:val="28"/>
              </w:rPr>
              <w:t>1.5.</w:t>
            </w:r>
          </w:p>
        </w:tc>
        <w:tc>
          <w:tcPr>
            <w:tcW w:w="4901" w:type="dxa"/>
            <w:shd w:val="clear" w:color="auto" w:fill="auto"/>
          </w:tcPr>
          <w:p w14:paraId="08D258A5" w14:textId="77777777" w:rsidR="002D6AD8" w:rsidRPr="00F924FD" w:rsidRDefault="002D6AD8" w:rsidP="0049057C">
            <w:pPr>
              <w:widowControl w:val="0"/>
              <w:spacing w:line="264" w:lineRule="auto"/>
              <w:rPr>
                <w:sz w:val="28"/>
              </w:rPr>
            </w:pPr>
            <w:r w:rsidRPr="00F924FD">
              <w:rPr>
                <w:sz w:val="28"/>
              </w:rPr>
              <w:t xml:space="preserve">Параметры финансового обеспечения </w:t>
            </w:r>
            <w:r>
              <w:rPr>
                <w:sz w:val="28"/>
              </w:rPr>
              <w:t>муниципальной</w:t>
            </w:r>
            <w:r w:rsidRPr="00F924FD">
              <w:rPr>
                <w:sz w:val="28"/>
              </w:rPr>
              <w:t xml:space="preserve"> программы</w:t>
            </w:r>
          </w:p>
        </w:tc>
        <w:tc>
          <w:tcPr>
            <w:tcW w:w="480" w:type="dxa"/>
          </w:tcPr>
          <w:p w14:paraId="089F6FC3" w14:textId="77777777" w:rsidR="002D6AD8" w:rsidRPr="00F924FD" w:rsidRDefault="002D6AD8" w:rsidP="0049057C">
            <w:pPr>
              <w:widowControl w:val="0"/>
              <w:spacing w:line="264" w:lineRule="auto"/>
              <w:jc w:val="center"/>
              <w:rPr>
                <w:sz w:val="28"/>
              </w:rPr>
            </w:pPr>
            <w:r w:rsidRPr="00F924FD">
              <w:rPr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14:paraId="41E8AEBE" w14:textId="77777777" w:rsidR="004A5E11" w:rsidRPr="00A109B4" w:rsidRDefault="004A5E11" w:rsidP="004A5E11">
            <w:pPr>
              <w:pStyle w:val="af2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A109B4">
              <w:rPr>
                <w:sz w:val="28"/>
                <w:szCs w:val="28"/>
              </w:rPr>
              <w:t xml:space="preserve">общий объем финансирования муниципальной программы </w:t>
            </w:r>
            <w:r w:rsidRPr="00A109B4">
              <w:rPr>
                <w:bCs/>
                <w:sz w:val="28"/>
                <w:szCs w:val="28"/>
              </w:rPr>
              <w:t xml:space="preserve">7177,6 </w:t>
            </w:r>
            <w:r w:rsidRPr="00A109B4">
              <w:rPr>
                <w:sz w:val="28"/>
                <w:szCs w:val="28"/>
              </w:rPr>
              <w:t>тыс. рублей, в том числе:</w:t>
            </w:r>
          </w:p>
          <w:p w14:paraId="16848B90" w14:textId="77777777" w:rsidR="004A5E11" w:rsidRPr="00A109B4" w:rsidRDefault="004A5E11" w:rsidP="004A5E11">
            <w:pPr>
              <w:pStyle w:val="af2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A109B4">
              <w:rPr>
                <w:sz w:val="28"/>
                <w:szCs w:val="28"/>
              </w:rPr>
              <w:t>2019 – 2024 годы – 4411,1 тыс. рублей;</w:t>
            </w:r>
          </w:p>
          <w:p w14:paraId="6ADA0AAB" w14:textId="75EAD34C" w:rsidR="002D6AD8" w:rsidRPr="00A109B4" w:rsidRDefault="004A5E11" w:rsidP="004A5E11">
            <w:pPr>
              <w:widowControl w:val="0"/>
              <w:spacing w:line="264" w:lineRule="auto"/>
              <w:jc w:val="both"/>
              <w:rPr>
                <w:sz w:val="28"/>
                <w:szCs w:val="28"/>
              </w:rPr>
            </w:pPr>
            <w:r w:rsidRPr="00A109B4">
              <w:rPr>
                <w:sz w:val="28"/>
                <w:szCs w:val="28"/>
              </w:rPr>
              <w:t>2025 – 2030 годы – 2766,5 тыс. рублей</w:t>
            </w:r>
          </w:p>
        </w:tc>
      </w:tr>
      <w:tr w:rsidR="002D6AD8" w:rsidRPr="00F924FD" w14:paraId="32ECF8B7" w14:textId="77777777" w:rsidTr="0049057C">
        <w:tc>
          <w:tcPr>
            <w:tcW w:w="787" w:type="dxa"/>
          </w:tcPr>
          <w:p w14:paraId="08473DF9" w14:textId="77777777" w:rsidR="002D6AD8" w:rsidRPr="00F924FD" w:rsidRDefault="002D6AD8" w:rsidP="0049057C">
            <w:pPr>
              <w:widowControl w:val="0"/>
              <w:spacing w:line="264" w:lineRule="auto"/>
              <w:jc w:val="center"/>
              <w:rPr>
                <w:sz w:val="28"/>
              </w:rPr>
            </w:pPr>
            <w:r w:rsidRPr="00F924FD">
              <w:rPr>
                <w:sz w:val="28"/>
              </w:rPr>
              <w:t>1.6.</w:t>
            </w:r>
          </w:p>
        </w:tc>
        <w:tc>
          <w:tcPr>
            <w:tcW w:w="4901" w:type="dxa"/>
            <w:shd w:val="clear" w:color="auto" w:fill="auto"/>
          </w:tcPr>
          <w:p w14:paraId="302128AA" w14:textId="77777777" w:rsidR="002D6AD8" w:rsidRPr="00F924FD" w:rsidRDefault="002D6AD8" w:rsidP="0049057C">
            <w:pPr>
              <w:widowControl w:val="0"/>
              <w:spacing w:line="264" w:lineRule="auto"/>
              <w:rPr>
                <w:sz w:val="28"/>
              </w:rPr>
            </w:pPr>
            <w:r w:rsidRPr="00F924FD">
              <w:rPr>
                <w:sz w:val="28"/>
              </w:rPr>
              <w:t>Связь с национальными целями развития Российской Федерации, государственными программами</w:t>
            </w:r>
            <w:r>
              <w:rPr>
                <w:sz w:val="28"/>
              </w:rPr>
              <w:t xml:space="preserve"> Ростовской области</w:t>
            </w:r>
          </w:p>
        </w:tc>
        <w:tc>
          <w:tcPr>
            <w:tcW w:w="480" w:type="dxa"/>
          </w:tcPr>
          <w:p w14:paraId="0321C5DF" w14:textId="77777777" w:rsidR="002D6AD8" w:rsidRPr="00F924FD" w:rsidRDefault="002D6AD8" w:rsidP="0049057C">
            <w:pPr>
              <w:widowControl w:val="0"/>
              <w:spacing w:line="264" w:lineRule="auto"/>
              <w:jc w:val="center"/>
              <w:rPr>
                <w:sz w:val="28"/>
              </w:rPr>
            </w:pPr>
            <w:r w:rsidRPr="00F924FD">
              <w:rPr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14:paraId="3700FE11" w14:textId="4B49F9AD" w:rsidR="002D6AD8" w:rsidRPr="00A109B4" w:rsidRDefault="00A109B4" w:rsidP="00A109B4">
            <w:pPr>
              <w:widowControl w:val="0"/>
              <w:spacing w:line="264" w:lineRule="auto"/>
              <w:rPr>
                <w:sz w:val="28"/>
                <w:szCs w:val="28"/>
              </w:rPr>
            </w:pPr>
            <w:r w:rsidRPr="00A109B4">
              <w:rPr>
                <w:sz w:val="28"/>
                <w:szCs w:val="28"/>
              </w:rPr>
              <w:t>-</w:t>
            </w:r>
          </w:p>
          <w:p w14:paraId="41B0B3C2" w14:textId="705BED48" w:rsidR="00A109B4" w:rsidRPr="00A109B4" w:rsidRDefault="00A109B4" w:rsidP="00A109B4">
            <w:pPr>
              <w:widowControl w:val="0"/>
              <w:spacing w:line="264" w:lineRule="auto"/>
              <w:rPr>
                <w:sz w:val="28"/>
                <w:szCs w:val="28"/>
              </w:rPr>
            </w:pPr>
          </w:p>
        </w:tc>
      </w:tr>
    </w:tbl>
    <w:p w14:paraId="48A6234A" w14:textId="77777777" w:rsidR="006C1136" w:rsidRPr="00B97872" w:rsidRDefault="006C1136" w:rsidP="006C1136">
      <w:pPr>
        <w:tabs>
          <w:tab w:val="left" w:pos="3261"/>
          <w:tab w:val="left" w:pos="5387"/>
        </w:tabs>
        <w:rPr>
          <w:color w:val="FF0000"/>
          <w:highlight w:val="yellow"/>
        </w:rPr>
      </w:pPr>
    </w:p>
    <w:p w14:paraId="48A6234B" w14:textId="77777777" w:rsidR="006C1136" w:rsidRPr="00B97872" w:rsidRDefault="006C1136" w:rsidP="006C1136">
      <w:pPr>
        <w:rPr>
          <w:color w:val="FF0000"/>
          <w:highlight w:val="yellow"/>
        </w:rPr>
        <w:sectPr w:rsidR="006C1136" w:rsidRPr="00B97872" w:rsidSect="00EC5B2A">
          <w:pgSz w:w="16838" w:h="11906" w:orient="landscape" w:code="9"/>
          <w:pgMar w:top="1701" w:right="1134" w:bottom="567" w:left="1134" w:header="709" w:footer="709" w:gutter="0"/>
          <w:cols w:space="708"/>
          <w:titlePg/>
          <w:docGrid w:linePitch="381"/>
        </w:sectPr>
      </w:pPr>
    </w:p>
    <w:p w14:paraId="48A6234C" w14:textId="77777777" w:rsidR="006C1136" w:rsidRPr="00B97872" w:rsidRDefault="006C1136" w:rsidP="006C1136">
      <w:pPr>
        <w:rPr>
          <w:color w:val="FF0000"/>
          <w:sz w:val="28"/>
          <w:szCs w:val="28"/>
          <w:highlight w:val="yellow"/>
        </w:rPr>
      </w:pPr>
    </w:p>
    <w:p w14:paraId="48A6234D" w14:textId="77777777" w:rsidR="006C1136" w:rsidRPr="002A146C" w:rsidRDefault="006C1136" w:rsidP="006C1136">
      <w:pPr>
        <w:jc w:val="center"/>
        <w:rPr>
          <w:sz w:val="28"/>
          <w:szCs w:val="28"/>
        </w:rPr>
      </w:pPr>
      <w:r w:rsidRPr="002A146C">
        <w:rPr>
          <w:sz w:val="28"/>
          <w:szCs w:val="28"/>
        </w:rPr>
        <w:t>2. Показатели муниципальной программы</w:t>
      </w:r>
    </w:p>
    <w:p w14:paraId="48A6234E" w14:textId="77777777" w:rsidR="006C1136" w:rsidRDefault="006C1136" w:rsidP="006C1136">
      <w:pPr>
        <w:jc w:val="center"/>
      </w:pPr>
    </w:p>
    <w:tbl>
      <w:tblPr>
        <w:tblW w:w="15693" w:type="dxa"/>
        <w:tblInd w:w="-277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0"/>
        <w:gridCol w:w="1408"/>
        <w:gridCol w:w="9"/>
        <w:gridCol w:w="993"/>
        <w:gridCol w:w="1134"/>
        <w:gridCol w:w="992"/>
        <w:gridCol w:w="1134"/>
        <w:gridCol w:w="850"/>
        <w:gridCol w:w="709"/>
        <w:gridCol w:w="567"/>
        <w:gridCol w:w="142"/>
        <w:gridCol w:w="142"/>
        <w:gridCol w:w="283"/>
        <w:gridCol w:w="284"/>
        <w:gridCol w:w="141"/>
        <w:gridCol w:w="142"/>
        <w:gridCol w:w="567"/>
        <w:gridCol w:w="284"/>
        <w:gridCol w:w="567"/>
        <w:gridCol w:w="1275"/>
        <w:gridCol w:w="1276"/>
        <w:gridCol w:w="1134"/>
        <w:gridCol w:w="841"/>
        <w:gridCol w:w="28"/>
        <w:gridCol w:w="30"/>
        <w:gridCol w:w="51"/>
      </w:tblGrid>
      <w:tr w:rsidR="00933595" w:rsidRPr="002A146C" w14:paraId="48A6235D" w14:textId="77777777" w:rsidTr="006C2B48">
        <w:trPr>
          <w:gridAfter w:val="2"/>
          <w:wAfter w:w="81" w:type="dxa"/>
          <w:trHeight w:val="820"/>
        </w:trPr>
        <w:tc>
          <w:tcPr>
            <w:tcW w:w="71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4F" w14:textId="77777777" w:rsidR="00933595" w:rsidRPr="002A146C" w:rsidRDefault="00933595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N</w:t>
            </w:r>
          </w:p>
          <w:p w14:paraId="48A62350" w14:textId="77777777" w:rsidR="00933595" w:rsidRPr="002A146C" w:rsidRDefault="00933595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п/п</w:t>
            </w:r>
          </w:p>
        </w:tc>
        <w:tc>
          <w:tcPr>
            <w:tcW w:w="1408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51" w14:textId="77777777" w:rsidR="00933595" w:rsidRPr="002A146C" w:rsidRDefault="00933595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Наименование показателя</w:t>
            </w:r>
          </w:p>
        </w:tc>
        <w:tc>
          <w:tcPr>
            <w:tcW w:w="100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52" w14:textId="77777777" w:rsidR="00933595" w:rsidRPr="002A146C" w:rsidRDefault="00933595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Уровень показателя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53" w14:textId="77777777" w:rsidR="00933595" w:rsidRPr="002A146C" w:rsidRDefault="00933595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54" w14:textId="77777777" w:rsidR="00933595" w:rsidRPr="002A146C" w:rsidRDefault="00933595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Единица измерения (по </w:t>
            </w:r>
            <w:hyperlink r:id="rId14" w:anchor="7D20K3" w:history="1">
              <w:r w:rsidRPr="002A146C">
                <w:rPr>
                  <w:rStyle w:val="af4"/>
                  <w:color w:val="auto"/>
                </w:rPr>
                <w:t>ОКЕИ</w:t>
              </w:r>
            </w:hyperlink>
            <w:r w:rsidRPr="002A146C">
              <w:t>)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55" w14:textId="77777777" w:rsidR="00933595" w:rsidRPr="002A146C" w:rsidRDefault="00933595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Вид показателя</w:t>
            </w:r>
          </w:p>
        </w:tc>
        <w:tc>
          <w:tcPr>
            <w:tcW w:w="155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56" w14:textId="77777777" w:rsidR="00933595" w:rsidRPr="002A146C" w:rsidRDefault="00933595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Базовое значение показателя</w:t>
            </w:r>
          </w:p>
        </w:tc>
        <w:tc>
          <w:tcPr>
            <w:tcW w:w="3119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57" w14:textId="77777777" w:rsidR="00933595" w:rsidRPr="002A146C" w:rsidRDefault="00933595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Значения показателей</w:t>
            </w:r>
          </w:p>
        </w:tc>
        <w:tc>
          <w:tcPr>
            <w:tcW w:w="1275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58" w14:textId="77777777" w:rsidR="00933595" w:rsidRPr="002A146C" w:rsidRDefault="00933595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Документ</w:t>
            </w:r>
          </w:p>
        </w:tc>
        <w:tc>
          <w:tcPr>
            <w:tcW w:w="1276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59" w14:textId="77777777" w:rsidR="00933595" w:rsidRPr="002A146C" w:rsidRDefault="00933595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Ответственный за достижение показателя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5A" w14:textId="77777777" w:rsidR="00933595" w:rsidRPr="002A146C" w:rsidRDefault="00933595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Связь с показателями национальных целей</w:t>
            </w:r>
          </w:p>
        </w:tc>
        <w:tc>
          <w:tcPr>
            <w:tcW w:w="84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5B" w14:textId="77777777" w:rsidR="00933595" w:rsidRPr="002A146C" w:rsidRDefault="00933595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Информационная система</w:t>
            </w:r>
          </w:p>
        </w:tc>
        <w:tc>
          <w:tcPr>
            <w:tcW w:w="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8A6235C" w14:textId="77777777" w:rsidR="00933595" w:rsidRPr="002A146C" w:rsidRDefault="00933595" w:rsidP="00925809"/>
        </w:tc>
      </w:tr>
      <w:tr w:rsidR="0049057C" w:rsidRPr="002A146C" w14:paraId="48A6236E" w14:textId="77777777" w:rsidTr="006C2B48">
        <w:trPr>
          <w:gridAfter w:val="3"/>
          <w:wAfter w:w="109" w:type="dxa"/>
          <w:trHeight w:val="146"/>
        </w:trPr>
        <w:tc>
          <w:tcPr>
            <w:tcW w:w="710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5E" w14:textId="77777777" w:rsidR="00933595" w:rsidRPr="002A146C" w:rsidRDefault="00933595" w:rsidP="00F42FE7">
            <w:pPr>
              <w:jc w:val="center"/>
            </w:pPr>
          </w:p>
        </w:tc>
        <w:tc>
          <w:tcPr>
            <w:tcW w:w="1408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5F" w14:textId="77777777" w:rsidR="00933595" w:rsidRPr="002A146C" w:rsidRDefault="00933595" w:rsidP="00F42FE7">
            <w:pPr>
              <w:jc w:val="center"/>
            </w:pPr>
          </w:p>
        </w:tc>
        <w:tc>
          <w:tcPr>
            <w:tcW w:w="1002" w:type="dxa"/>
            <w:gridSpan w:val="2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60" w14:textId="77777777" w:rsidR="00933595" w:rsidRPr="002A146C" w:rsidRDefault="00933595" w:rsidP="00F42FE7">
            <w:pPr>
              <w:jc w:val="center"/>
            </w:pPr>
          </w:p>
        </w:tc>
        <w:tc>
          <w:tcPr>
            <w:tcW w:w="1134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61" w14:textId="77777777" w:rsidR="00933595" w:rsidRPr="002A146C" w:rsidRDefault="00933595" w:rsidP="00F42FE7">
            <w:pPr>
              <w:jc w:val="center"/>
            </w:pPr>
          </w:p>
        </w:tc>
        <w:tc>
          <w:tcPr>
            <w:tcW w:w="992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62" w14:textId="77777777" w:rsidR="00933595" w:rsidRPr="002A146C" w:rsidRDefault="00933595" w:rsidP="00F42FE7">
            <w:pPr>
              <w:jc w:val="center"/>
            </w:pPr>
          </w:p>
        </w:tc>
        <w:tc>
          <w:tcPr>
            <w:tcW w:w="1134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63" w14:textId="77777777" w:rsidR="00933595" w:rsidRPr="002A146C" w:rsidRDefault="00933595" w:rsidP="00F42FE7">
            <w:pPr>
              <w:jc w:val="center"/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64" w14:textId="77777777" w:rsidR="00933595" w:rsidRPr="002A146C" w:rsidRDefault="00933595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значение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65" w14:textId="77777777" w:rsidR="00933595" w:rsidRPr="002A146C" w:rsidRDefault="00933595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год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66" w14:textId="18752242" w:rsidR="00933595" w:rsidRPr="006C2B48" w:rsidRDefault="00933595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18"/>
                <w:szCs w:val="18"/>
              </w:rPr>
            </w:pPr>
            <w:r w:rsidRPr="006C2B48">
              <w:rPr>
                <w:sz w:val="18"/>
                <w:szCs w:val="18"/>
              </w:rPr>
              <w:t>2025</w:t>
            </w:r>
          </w:p>
        </w:tc>
        <w:tc>
          <w:tcPr>
            <w:tcW w:w="70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67" w14:textId="73242F45" w:rsidR="00933595" w:rsidRPr="006C2B48" w:rsidRDefault="00933595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18"/>
                <w:szCs w:val="18"/>
              </w:rPr>
            </w:pPr>
            <w:r w:rsidRPr="006C2B48">
              <w:rPr>
                <w:sz w:val="18"/>
                <w:szCs w:val="18"/>
              </w:rPr>
              <w:t>2026</w:t>
            </w:r>
          </w:p>
        </w:tc>
        <w:tc>
          <w:tcPr>
            <w:tcW w:w="85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68" w14:textId="74D789DC" w:rsidR="00933595" w:rsidRPr="006C2B48" w:rsidRDefault="00933595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18"/>
                <w:szCs w:val="18"/>
              </w:rPr>
            </w:pPr>
            <w:r w:rsidRPr="006C2B48">
              <w:rPr>
                <w:sz w:val="18"/>
                <w:szCs w:val="18"/>
              </w:rPr>
              <w:t>2027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69" w14:textId="0B19E5E9" w:rsidR="00933595" w:rsidRPr="002A146C" w:rsidRDefault="00933595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2A146C">
              <w:rPr>
                <w:sz w:val="20"/>
                <w:szCs w:val="20"/>
              </w:rPr>
              <w:t>2030</w:t>
            </w:r>
          </w:p>
        </w:tc>
        <w:tc>
          <w:tcPr>
            <w:tcW w:w="1275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6A" w14:textId="77777777" w:rsidR="00933595" w:rsidRPr="002A146C" w:rsidRDefault="00933595" w:rsidP="00F42FE7">
            <w:pPr>
              <w:jc w:val="center"/>
            </w:pPr>
          </w:p>
        </w:tc>
        <w:tc>
          <w:tcPr>
            <w:tcW w:w="1276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6B" w14:textId="77777777" w:rsidR="00933595" w:rsidRPr="002A146C" w:rsidRDefault="00933595" w:rsidP="00F42FE7">
            <w:pPr>
              <w:jc w:val="center"/>
            </w:pPr>
          </w:p>
        </w:tc>
        <w:tc>
          <w:tcPr>
            <w:tcW w:w="1134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6C" w14:textId="77777777" w:rsidR="00933595" w:rsidRPr="002A146C" w:rsidRDefault="00933595" w:rsidP="00F42FE7">
            <w:pPr>
              <w:jc w:val="center"/>
            </w:pPr>
          </w:p>
        </w:tc>
        <w:tc>
          <w:tcPr>
            <w:tcW w:w="841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6D" w14:textId="77777777" w:rsidR="00933595" w:rsidRPr="002A146C" w:rsidRDefault="00933595" w:rsidP="00F42FE7">
            <w:pPr>
              <w:jc w:val="center"/>
            </w:pPr>
          </w:p>
        </w:tc>
      </w:tr>
      <w:tr w:rsidR="00382E40" w:rsidRPr="002A146C" w14:paraId="48A62372" w14:textId="77777777" w:rsidTr="0049057C">
        <w:trPr>
          <w:trHeight w:val="146"/>
        </w:trPr>
        <w:tc>
          <w:tcPr>
            <w:tcW w:w="15584" w:type="dxa"/>
            <w:gridSpan w:val="2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36F" w14:textId="77777777" w:rsidR="00355719" w:rsidRDefault="006C1136" w:rsidP="002951B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 xml:space="preserve">1. Цель муниципальной программы </w:t>
            </w:r>
          </w:p>
          <w:p w14:paraId="48A62370" w14:textId="430C1429" w:rsidR="006C1136" w:rsidRPr="002A146C" w:rsidRDefault="006C1136" w:rsidP="0049057C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2A146C">
              <w:t xml:space="preserve">«Снижение </w:t>
            </w:r>
            <w:r w:rsidR="002951BF" w:rsidRPr="002A146C">
              <w:t>численности населения, пострадавшего в чрезвычайных ситуациях</w:t>
            </w:r>
            <w:r w:rsidRPr="002A146C">
              <w:t xml:space="preserve"> </w:t>
            </w:r>
            <w:r w:rsidR="00DE235E" w:rsidRPr="002A146C">
              <w:t xml:space="preserve">в </w:t>
            </w:r>
            <w:r w:rsidRPr="002A146C">
              <w:t>2030 году на 4,9 процента к 2023 году»</w:t>
            </w:r>
          </w:p>
        </w:tc>
        <w:tc>
          <w:tcPr>
            <w:tcW w:w="1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8A62371" w14:textId="77777777" w:rsidR="006C1136" w:rsidRPr="002A146C" w:rsidRDefault="006C1136" w:rsidP="00925809">
            <w:pPr>
              <w:rPr>
                <w:color w:val="FF0000"/>
              </w:rPr>
            </w:pPr>
          </w:p>
        </w:tc>
      </w:tr>
      <w:tr w:rsidR="0049057C" w:rsidRPr="002A146C" w14:paraId="48A62384" w14:textId="77777777" w:rsidTr="006C2B48">
        <w:trPr>
          <w:gridAfter w:val="2"/>
          <w:wAfter w:w="81" w:type="dxa"/>
          <w:trHeight w:val="553"/>
        </w:trPr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73" w14:textId="77777777" w:rsidR="006C1136" w:rsidRPr="002A146C" w:rsidRDefault="006C1136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1.1.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74" w14:textId="77777777" w:rsidR="006C1136" w:rsidRPr="002A146C" w:rsidRDefault="006C1136" w:rsidP="006226BC">
            <w:pPr>
              <w:autoSpaceDE w:val="0"/>
              <w:autoSpaceDN w:val="0"/>
              <w:adjustRightInd w:val="0"/>
              <w:jc w:val="center"/>
            </w:pPr>
            <w:r w:rsidRPr="002A146C">
              <w:rPr>
                <w:shd w:val="clear" w:color="auto" w:fill="FFFFFF"/>
              </w:rPr>
              <w:t xml:space="preserve">Количество пострадавших </w:t>
            </w:r>
            <w:r w:rsidR="006226BC" w:rsidRPr="002A146C">
              <w:t>при пожарах, чрезвычайных ситуациях и происшествиях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75" w14:textId="77777777" w:rsidR="006C1136" w:rsidRPr="002A146C" w:rsidRDefault="00A768B5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МП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76" w14:textId="77777777" w:rsidR="006C1136" w:rsidRPr="002A146C" w:rsidRDefault="006C1136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убывание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77" w14:textId="77777777" w:rsidR="006C1136" w:rsidRPr="002A146C" w:rsidRDefault="006C1136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человек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78" w14:textId="77777777" w:rsidR="006C1136" w:rsidRPr="002A146C" w:rsidRDefault="006C1136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ведомственный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79" w14:textId="77777777" w:rsidR="006C1136" w:rsidRPr="00A768B5" w:rsidRDefault="00A768B5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A768B5"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7A" w14:textId="77777777" w:rsidR="006C1136" w:rsidRPr="00A768B5" w:rsidRDefault="006C1136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A768B5">
              <w:t>2023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7B" w14:textId="77777777" w:rsidR="006C1136" w:rsidRPr="00A768B5" w:rsidRDefault="00A768B5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A768B5">
              <w:t>0</w:t>
            </w:r>
          </w:p>
        </w:tc>
        <w:tc>
          <w:tcPr>
            <w:tcW w:w="70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7C" w14:textId="77777777" w:rsidR="006C1136" w:rsidRPr="00A768B5" w:rsidRDefault="00A768B5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A768B5">
              <w:t>0</w:t>
            </w:r>
          </w:p>
        </w:tc>
        <w:tc>
          <w:tcPr>
            <w:tcW w:w="85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7D" w14:textId="77777777" w:rsidR="006C1136" w:rsidRPr="00A768B5" w:rsidRDefault="00A768B5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A768B5">
              <w:t>0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7E" w14:textId="77777777" w:rsidR="006C1136" w:rsidRPr="00A768B5" w:rsidRDefault="00A768B5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A768B5"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7F" w14:textId="77777777" w:rsidR="006C1136" w:rsidRPr="002A146C" w:rsidRDefault="00A768B5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Стратегия социально-экономического развития Шолоховского городского поселения Белокалитвинского района до 2030 года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80" w14:textId="77777777" w:rsidR="006C1136" w:rsidRPr="002A146C" w:rsidRDefault="00A768B5" w:rsidP="00E15D9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 xml:space="preserve">Сектор по земельным и имущественным отношениям </w:t>
            </w:r>
            <w:r w:rsidR="002A146C" w:rsidRPr="00A768B5">
              <w:t>Администраци</w:t>
            </w:r>
            <w:r>
              <w:t>и</w:t>
            </w:r>
            <w:r w:rsidR="002A146C" w:rsidRPr="00A768B5">
              <w:t xml:space="preserve"> </w:t>
            </w:r>
            <w:r w:rsidR="00E15D94" w:rsidRPr="00A768B5">
              <w:t>Шолоховского</w:t>
            </w:r>
            <w:r w:rsidR="00E15D94">
              <w:t xml:space="preserve"> </w:t>
            </w:r>
            <w:r w:rsidR="002A146C" w:rsidRPr="002A146C">
              <w:t>городского поселения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81" w14:textId="77777777" w:rsidR="006C1136" w:rsidRPr="002A146C" w:rsidRDefault="006C1136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отсутствует</w:t>
            </w:r>
          </w:p>
        </w:tc>
        <w:tc>
          <w:tcPr>
            <w:tcW w:w="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82" w14:textId="77777777" w:rsidR="006C1136" w:rsidRPr="002A146C" w:rsidRDefault="006C1136" w:rsidP="003D2942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информационная система отсутствует</w:t>
            </w:r>
          </w:p>
        </w:tc>
        <w:tc>
          <w:tcPr>
            <w:tcW w:w="28" w:type="dxa"/>
            <w:shd w:val="clear" w:color="auto" w:fill="auto"/>
            <w:vAlign w:val="bottom"/>
          </w:tcPr>
          <w:p w14:paraId="48A62383" w14:textId="77777777" w:rsidR="006C1136" w:rsidRPr="002A146C" w:rsidRDefault="006C1136" w:rsidP="00925809">
            <w:pPr>
              <w:rPr>
                <w:color w:val="FF0000"/>
              </w:rPr>
            </w:pPr>
          </w:p>
        </w:tc>
      </w:tr>
      <w:tr w:rsidR="00382E40" w:rsidRPr="008C75CB" w14:paraId="48A62387" w14:textId="77777777" w:rsidTr="0049057C">
        <w:trPr>
          <w:gridAfter w:val="1"/>
          <w:wAfter w:w="51" w:type="dxa"/>
          <w:trHeight w:val="922"/>
        </w:trPr>
        <w:tc>
          <w:tcPr>
            <w:tcW w:w="15584" w:type="dxa"/>
            <w:gridSpan w:val="2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385" w14:textId="77777777" w:rsidR="009F4274" w:rsidRPr="008C75CB" w:rsidRDefault="009F4274" w:rsidP="00355719">
            <w:pPr>
              <w:pStyle w:val="formattext"/>
              <w:shd w:val="clear" w:color="auto" w:fill="FFFFFF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8C75CB">
              <w:t xml:space="preserve">2. Цель муниципальной программы «Повышение уровня пожарной безопасности путем обеспечения </w:t>
            </w:r>
            <w:r w:rsidR="00405591" w:rsidRPr="008C75CB">
              <w:t>населения</w:t>
            </w:r>
            <w:r w:rsidRPr="008C75CB">
              <w:t xml:space="preserve"> первичными средствами пожаротушения, обеспечения населения противопожарным прикрытием в соответствии с установленными временными нормативами прибытия первого подразделения пожарной охраны к месту вызова </w:t>
            </w:r>
            <w:r w:rsidR="00355719">
              <w:t>–</w:t>
            </w:r>
            <w:r w:rsidRPr="008C75CB">
              <w:t xml:space="preserve"> </w:t>
            </w:r>
            <w:r w:rsidR="00355719">
              <w:t>99,6</w:t>
            </w:r>
            <w:r w:rsidRPr="008C75CB">
              <w:t xml:space="preserve"> процентов от количества населения Белокалитвинского </w:t>
            </w:r>
            <w:r w:rsidR="00405591" w:rsidRPr="008C75CB">
              <w:t>городского поселения</w:t>
            </w:r>
            <w:r w:rsidRPr="008C75CB">
              <w:t>»</w:t>
            </w:r>
          </w:p>
        </w:tc>
        <w:tc>
          <w:tcPr>
            <w:tcW w:w="58" w:type="dxa"/>
            <w:gridSpan w:val="2"/>
            <w:shd w:val="clear" w:color="auto" w:fill="auto"/>
            <w:vAlign w:val="bottom"/>
          </w:tcPr>
          <w:p w14:paraId="48A62386" w14:textId="77777777" w:rsidR="009F4274" w:rsidRPr="008C75CB" w:rsidRDefault="009F4274" w:rsidP="009F4274">
            <w:pPr>
              <w:jc w:val="center"/>
              <w:rPr>
                <w:color w:val="FF0000"/>
              </w:rPr>
            </w:pPr>
          </w:p>
        </w:tc>
      </w:tr>
      <w:tr w:rsidR="0049057C" w:rsidRPr="00B97872" w14:paraId="48A62399" w14:textId="77777777" w:rsidTr="006C2B48">
        <w:trPr>
          <w:gridAfter w:val="2"/>
          <w:wAfter w:w="81" w:type="dxa"/>
          <w:trHeight w:val="146"/>
        </w:trPr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88" w14:textId="77777777" w:rsidR="00A768B5" w:rsidRPr="008C75CB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C75CB">
              <w:t>2.1.</w:t>
            </w:r>
          </w:p>
        </w:tc>
        <w:tc>
          <w:tcPr>
            <w:tcW w:w="1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89" w14:textId="77777777" w:rsidR="00A768B5" w:rsidRPr="008C75CB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C75CB">
              <w:t xml:space="preserve">Доля </w:t>
            </w:r>
            <w:r w:rsidRPr="008C75CB">
              <w:lastRenderedPageBreak/>
              <w:t xml:space="preserve">населения </w:t>
            </w:r>
            <w:r>
              <w:t xml:space="preserve">Шолоховского </w:t>
            </w:r>
            <w:r w:rsidRPr="008C75CB">
              <w:t>городского поселения, обеспеченного противопожарным прикрытием в соответствии с установленными временными нормативами прибытия первого подразделения пожарной охраны к месту вызова</w:t>
            </w:r>
          </w:p>
        </w:tc>
        <w:tc>
          <w:tcPr>
            <w:tcW w:w="10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8A" w14:textId="77777777" w:rsidR="00A768B5" w:rsidRPr="008C75CB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lastRenderedPageBreak/>
              <w:t>МП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8B" w14:textId="77777777" w:rsidR="00A768B5" w:rsidRPr="008C75CB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C75CB">
              <w:t>возраст</w:t>
            </w:r>
            <w:r w:rsidRPr="008C75CB">
              <w:lastRenderedPageBreak/>
              <w:t>ание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8C" w14:textId="77777777" w:rsidR="00A768B5" w:rsidRPr="008C75CB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C75CB">
              <w:lastRenderedPageBreak/>
              <w:t>проце</w:t>
            </w:r>
            <w:r w:rsidRPr="008C75CB">
              <w:lastRenderedPageBreak/>
              <w:t>нтов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8D" w14:textId="77777777" w:rsidR="00A768B5" w:rsidRPr="008C75CB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C75CB">
              <w:lastRenderedPageBreak/>
              <w:t>ведомст</w:t>
            </w:r>
            <w:r w:rsidRPr="008C75CB">
              <w:lastRenderedPageBreak/>
              <w:t>венный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8E" w14:textId="77777777" w:rsidR="00A768B5" w:rsidRPr="00814D2A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14D2A">
              <w:rPr>
                <w:sz w:val="20"/>
                <w:szCs w:val="20"/>
              </w:rPr>
              <w:lastRenderedPageBreak/>
              <w:t>99,6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8F" w14:textId="77777777" w:rsidR="00A768B5" w:rsidRPr="00814D2A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14D2A">
              <w:rPr>
                <w:sz w:val="20"/>
                <w:szCs w:val="20"/>
              </w:rPr>
              <w:t>2023</w:t>
            </w:r>
          </w:p>
        </w:tc>
        <w:tc>
          <w:tcPr>
            <w:tcW w:w="85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90" w14:textId="77777777" w:rsidR="00A768B5" w:rsidRPr="00814D2A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14D2A">
              <w:rPr>
                <w:sz w:val="20"/>
                <w:szCs w:val="20"/>
              </w:rPr>
              <w:t>99,6</w:t>
            </w:r>
          </w:p>
        </w:tc>
        <w:tc>
          <w:tcPr>
            <w:tcW w:w="70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91" w14:textId="77777777" w:rsidR="00A768B5" w:rsidRPr="00814D2A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14D2A">
              <w:rPr>
                <w:sz w:val="20"/>
                <w:szCs w:val="20"/>
              </w:rPr>
              <w:t>99,6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92" w14:textId="77777777" w:rsidR="00A768B5" w:rsidRPr="00814D2A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14D2A">
              <w:rPr>
                <w:sz w:val="20"/>
                <w:szCs w:val="20"/>
              </w:rPr>
              <w:t>99,6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93" w14:textId="77777777" w:rsidR="00A768B5" w:rsidRPr="00814D2A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99,6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94" w14:textId="77777777" w:rsidR="00A768B5" w:rsidRPr="002A146C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Стратеги</w:t>
            </w:r>
            <w:r>
              <w:lastRenderedPageBreak/>
              <w:t>я социально-экономического развития Шолоховского городского поселения Белокалитвинского района до 2030 года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95" w14:textId="77777777" w:rsidR="00A768B5" w:rsidRPr="002A146C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lastRenderedPageBreak/>
              <w:t xml:space="preserve">Сектор </w:t>
            </w:r>
            <w:r>
              <w:lastRenderedPageBreak/>
              <w:t xml:space="preserve">по земельным и имущественным отношениям </w:t>
            </w:r>
            <w:r w:rsidRPr="00A768B5">
              <w:t>Администраци</w:t>
            </w:r>
            <w:r>
              <w:t>и</w:t>
            </w:r>
            <w:r w:rsidRPr="00A768B5">
              <w:t xml:space="preserve"> Шолоховского</w:t>
            </w:r>
            <w:r>
              <w:t xml:space="preserve"> </w:t>
            </w:r>
            <w:r w:rsidRPr="002A146C">
              <w:t>городского поселения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96" w14:textId="77777777" w:rsidR="00A768B5" w:rsidRPr="008C75CB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C75CB">
              <w:lastRenderedPageBreak/>
              <w:t>отсутст</w:t>
            </w:r>
            <w:r w:rsidRPr="008C75CB">
              <w:lastRenderedPageBreak/>
              <w:t>вует</w:t>
            </w:r>
          </w:p>
        </w:tc>
        <w:tc>
          <w:tcPr>
            <w:tcW w:w="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97" w14:textId="77777777" w:rsidR="00A768B5" w:rsidRPr="008C75CB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C75CB">
              <w:lastRenderedPageBreak/>
              <w:t>инфо</w:t>
            </w:r>
            <w:r w:rsidRPr="008C75CB">
              <w:lastRenderedPageBreak/>
              <w:t>рмационная система отсутствует"</w:t>
            </w:r>
          </w:p>
        </w:tc>
        <w:tc>
          <w:tcPr>
            <w:tcW w:w="28" w:type="dxa"/>
            <w:shd w:val="clear" w:color="auto" w:fill="auto"/>
            <w:vAlign w:val="bottom"/>
          </w:tcPr>
          <w:p w14:paraId="48A62398" w14:textId="77777777" w:rsidR="00A768B5" w:rsidRPr="00B97872" w:rsidRDefault="00A768B5" w:rsidP="00A768B5">
            <w:pPr>
              <w:rPr>
                <w:color w:val="FF0000"/>
                <w:highlight w:val="yellow"/>
              </w:rPr>
            </w:pPr>
          </w:p>
        </w:tc>
      </w:tr>
      <w:tr w:rsidR="00382E40" w:rsidRPr="00B97872" w14:paraId="48A6239C" w14:textId="77777777" w:rsidTr="0049057C">
        <w:trPr>
          <w:gridAfter w:val="1"/>
          <w:wAfter w:w="51" w:type="dxa"/>
          <w:trHeight w:val="54"/>
        </w:trPr>
        <w:tc>
          <w:tcPr>
            <w:tcW w:w="15584" w:type="dxa"/>
            <w:gridSpan w:val="2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39A" w14:textId="77777777" w:rsidR="006C1136" w:rsidRPr="0084432B" w:rsidRDefault="009F4274" w:rsidP="00E15D94">
            <w:pPr>
              <w:autoSpaceDE w:val="0"/>
              <w:autoSpaceDN w:val="0"/>
              <w:adjustRightInd w:val="0"/>
              <w:jc w:val="center"/>
            </w:pPr>
            <w:r w:rsidRPr="0084432B">
              <w:lastRenderedPageBreak/>
              <w:t>3</w:t>
            </w:r>
            <w:r w:rsidR="006C1136" w:rsidRPr="0084432B">
              <w:t>. Цель муниципальной программы «</w:t>
            </w:r>
            <w:r w:rsidRPr="0084432B">
              <w:t xml:space="preserve">Модернизация муниципальной системы оповещения населения </w:t>
            </w:r>
            <w:r w:rsidR="00E15D94">
              <w:t>Шолоховско</w:t>
            </w:r>
            <w:r w:rsidRPr="0084432B">
              <w:t xml:space="preserve">го </w:t>
            </w:r>
            <w:r w:rsidR="00EE70DB" w:rsidRPr="0084432B">
              <w:t>городского поселения</w:t>
            </w:r>
            <w:r w:rsidRPr="0084432B">
              <w:t xml:space="preserve"> - 100 процентов от оповещаемого населения действующей муниципальной системой оповещения, </w:t>
            </w:r>
            <w:r w:rsidR="00864B90">
              <w:t>99,0</w:t>
            </w:r>
            <w:r w:rsidRPr="0084432B">
              <w:t xml:space="preserve"> процентов от количества населения </w:t>
            </w:r>
            <w:r w:rsidR="00E15D94">
              <w:t>Шолоховского</w:t>
            </w:r>
            <w:r w:rsidRPr="0084432B">
              <w:t xml:space="preserve"> </w:t>
            </w:r>
            <w:r w:rsidR="00EE70DB" w:rsidRPr="0084432B">
              <w:t>городского поселения</w:t>
            </w:r>
            <w:r w:rsidRPr="0084432B">
              <w:t>»</w:t>
            </w:r>
          </w:p>
        </w:tc>
        <w:tc>
          <w:tcPr>
            <w:tcW w:w="58" w:type="dxa"/>
            <w:gridSpan w:val="2"/>
            <w:shd w:val="clear" w:color="auto" w:fill="auto"/>
            <w:vAlign w:val="bottom"/>
          </w:tcPr>
          <w:p w14:paraId="48A6239B" w14:textId="77777777" w:rsidR="006C1136" w:rsidRPr="00B97872" w:rsidRDefault="006C1136" w:rsidP="009F4274">
            <w:pPr>
              <w:jc w:val="center"/>
              <w:rPr>
                <w:color w:val="FF0000"/>
                <w:highlight w:val="yellow"/>
              </w:rPr>
            </w:pPr>
          </w:p>
        </w:tc>
      </w:tr>
      <w:tr w:rsidR="002D6D0B" w:rsidRPr="00B97872" w14:paraId="48A623AE" w14:textId="77777777" w:rsidTr="006C2B48">
        <w:trPr>
          <w:gridAfter w:val="2"/>
          <w:wAfter w:w="81" w:type="dxa"/>
          <w:cantSplit/>
          <w:trHeight w:val="1134"/>
        </w:trPr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9D" w14:textId="77777777" w:rsidR="00A27F2D" w:rsidRPr="0084432B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4432B">
              <w:lastRenderedPageBreak/>
              <w:t>3.1.</w:t>
            </w:r>
          </w:p>
        </w:tc>
        <w:tc>
          <w:tcPr>
            <w:tcW w:w="1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9E" w14:textId="77777777" w:rsidR="00A27F2D" w:rsidRPr="0084432B" w:rsidRDefault="00A27F2D" w:rsidP="00A27F2D">
            <w:pPr>
              <w:autoSpaceDE w:val="0"/>
              <w:autoSpaceDN w:val="0"/>
              <w:adjustRightInd w:val="0"/>
              <w:jc w:val="center"/>
              <w:rPr>
                <w:shd w:val="clear" w:color="auto" w:fill="FFFFFF"/>
              </w:rPr>
            </w:pPr>
            <w:r w:rsidRPr="0084432B">
              <w:t xml:space="preserve">Доля населения </w:t>
            </w:r>
            <w:r>
              <w:t xml:space="preserve">Шолоховского </w:t>
            </w:r>
            <w:r w:rsidRPr="0084432B">
              <w:t>городского поселения, охваченного автоматизированными техническими средствами оповещения</w:t>
            </w:r>
          </w:p>
        </w:tc>
        <w:tc>
          <w:tcPr>
            <w:tcW w:w="10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9F" w14:textId="77777777" w:rsidR="00A27F2D" w:rsidRPr="0084432B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МП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A0" w14:textId="77777777" w:rsidR="00A27F2D" w:rsidRPr="0084432B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4432B">
              <w:t>возрастание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A1" w14:textId="77777777" w:rsidR="00A27F2D" w:rsidRPr="0084432B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4432B">
              <w:t>процентов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A2" w14:textId="77777777" w:rsidR="00A27F2D" w:rsidRPr="0084432B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4432B">
              <w:t>ведомственный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A3" w14:textId="77777777" w:rsidR="00A27F2D" w:rsidRPr="00940D0E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940D0E">
              <w:rPr>
                <w:sz w:val="20"/>
                <w:szCs w:val="20"/>
              </w:rPr>
              <w:t>98,3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textDirection w:val="btLr"/>
            <w:vAlign w:val="center"/>
          </w:tcPr>
          <w:p w14:paraId="48A623A4" w14:textId="77777777" w:rsidR="00A27F2D" w:rsidRPr="00940D0E" w:rsidRDefault="00A27F2D" w:rsidP="00A27F2D">
            <w:pPr>
              <w:pStyle w:val="formattext"/>
              <w:spacing w:before="0" w:beforeAutospacing="0" w:after="0" w:afterAutospacing="0"/>
              <w:ind w:left="113" w:right="113"/>
              <w:jc w:val="center"/>
              <w:textAlignment w:val="baseline"/>
              <w:rPr>
                <w:sz w:val="20"/>
                <w:szCs w:val="20"/>
              </w:rPr>
            </w:pPr>
            <w:r w:rsidRPr="00940D0E">
              <w:rPr>
                <w:sz w:val="20"/>
                <w:szCs w:val="20"/>
              </w:rPr>
              <w:t>2023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A5" w14:textId="77777777" w:rsidR="00A27F2D" w:rsidRPr="00940D0E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940D0E">
              <w:rPr>
                <w:sz w:val="20"/>
                <w:szCs w:val="20"/>
              </w:rPr>
              <w:t>98,3</w:t>
            </w:r>
          </w:p>
        </w:tc>
        <w:tc>
          <w:tcPr>
            <w:tcW w:w="56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A6" w14:textId="77777777" w:rsidR="00A27F2D" w:rsidRPr="00E4256A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E4256A">
              <w:rPr>
                <w:sz w:val="20"/>
                <w:szCs w:val="20"/>
              </w:rPr>
              <w:t>98,5</w:t>
            </w:r>
          </w:p>
        </w:tc>
        <w:tc>
          <w:tcPr>
            <w:tcW w:w="56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A7" w14:textId="77777777" w:rsidR="00A27F2D" w:rsidRPr="00E4256A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E4256A">
              <w:rPr>
                <w:sz w:val="20"/>
                <w:szCs w:val="20"/>
              </w:rPr>
              <w:t>98,7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A8" w14:textId="77777777" w:rsidR="00A27F2D" w:rsidRPr="00E4256A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E4256A">
              <w:rPr>
                <w:sz w:val="20"/>
                <w:szCs w:val="20"/>
              </w:rPr>
              <w:t>99,0</w:t>
            </w:r>
          </w:p>
        </w:tc>
        <w:tc>
          <w:tcPr>
            <w:tcW w:w="18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A9" w14:textId="77777777" w:rsidR="00A27F2D" w:rsidRPr="002A146C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Стратегия социально-экономического развития Шолоховского городского поселения Белокалитвинского района до 2030 года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AA" w14:textId="77777777" w:rsidR="00A27F2D" w:rsidRPr="002A146C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 xml:space="preserve">Сектор по земельным и имущественным отношениям </w:t>
            </w:r>
            <w:r w:rsidRPr="00A768B5">
              <w:t>Администраци</w:t>
            </w:r>
            <w:r>
              <w:t>и</w:t>
            </w:r>
            <w:r w:rsidRPr="00A768B5">
              <w:t xml:space="preserve"> Шолоховского</w:t>
            </w:r>
            <w:r>
              <w:t xml:space="preserve"> </w:t>
            </w:r>
            <w:r w:rsidRPr="002A146C">
              <w:t>городского поселения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AB" w14:textId="77777777" w:rsidR="00A27F2D" w:rsidRPr="0084432B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4432B">
              <w:t>отсутствует</w:t>
            </w:r>
          </w:p>
        </w:tc>
        <w:tc>
          <w:tcPr>
            <w:tcW w:w="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AC" w14:textId="77777777" w:rsidR="00A27F2D" w:rsidRPr="0084432B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4432B">
              <w:t>информационная система отсутствует"</w:t>
            </w:r>
          </w:p>
        </w:tc>
        <w:tc>
          <w:tcPr>
            <w:tcW w:w="28" w:type="dxa"/>
            <w:shd w:val="clear" w:color="auto" w:fill="auto"/>
            <w:vAlign w:val="bottom"/>
          </w:tcPr>
          <w:p w14:paraId="48A623AD" w14:textId="77777777" w:rsidR="00A27F2D" w:rsidRPr="00B97872" w:rsidRDefault="00A27F2D" w:rsidP="00A27F2D">
            <w:pPr>
              <w:rPr>
                <w:color w:val="FF0000"/>
                <w:highlight w:val="yellow"/>
              </w:rPr>
            </w:pPr>
          </w:p>
        </w:tc>
      </w:tr>
    </w:tbl>
    <w:p w14:paraId="48A623AF" w14:textId="77777777" w:rsidR="006C1136" w:rsidRPr="00B97872" w:rsidRDefault="006C1136" w:rsidP="006C1136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FF0000"/>
          <w:highlight w:val="yellow"/>
        </w:rPr>
      </w:pPr>
    </w:p>
    <w:p w14:paraId="48A623B0" w14:textId="77777777" w:rsidR="006C1136" w:rsidRPr="00541A95" w:rsidRDefault="006C1136" w:rsidP="00B1117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</w:pPr>
      <w:r w:rsidRPr="00541A95">
        <w:t>Примечание.</w:t>
      </w:r>
    </w:p>
    <w:p w14:paraId="48A623B1" w14:textId="77777777" w:rsidR="006C1136" w:rsidRPr="00541A95" w:rsidRDefault="006C1136" w:rsidP="00B1117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</w:pPr>
      <w:r w:rsidRPr="00541A95">
        <w:t>Используемые сокращения:</w:t>
      </w:r>
    </w:p>
    <w:p w14:paraId="48A623B2" w14:textId="77777777" w:rsidR="006C1136" w:rsidRPr="00541A95" w:rsidRDefault="00A27F2D" w:rsidP="00B1117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</w:pPr>
      <w:r>
        <w:t>МП</w:t>
      </w:r>
      <w:r w:rsidR="006C1136" w:rsidRPr="00541A95">
        <w:t xml:space="preserve"> </w:t>
      </w:r>
      <w:r>
        <w:t>–</w:t>
      </w:r>
      <w:r w:rsidR="006C1136" w:rsidRPr="00541A95">
        <w:t xml:space="preserve"> </w:t>
      </w:r>
      <w:r>
        <w:t>муниципальная программа</w:t>
      </w:r>
      <w:r w:rsidR="006C1136" w:rsidRPr="00541A95">
        <w:t xml:space="preserve">; </w:t>
      </w:r>
    </w:p>
    <w:p w14:paraId="48A623B4" w14:textId="18632986" w:rsidR="00A27F2D" w:rsidRDefault="007E18D1" w:rsidP="00A27F2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</w:pPr>
      <w:hyperlink r:id="rId15" w:anchor="7D20K3" w:history="1">
        <w:r w:rsidR="006C1136" w:rsidRPr="00541A95">
          <w:rPr>
            <w:rStyle w:val="af4"/>
            <w:color w:val="auto"/>
          </w:rPr>
          <w:t>ОКЕИ</w:t>
        </w:r>
      </w:hyperlink>
      <w:r w:rsidR="006C1136" w:rsidRPr="00541A95">
        <w:t> </w:t>
      </w:r>
      <w:r w:rsidR="00A27F2D">
        <w:t>–</w:t>
      </w:r>
      <w:r w:rsidR="006C1136" w:rsidRPr="00541A95">
        <w:t> </w:t>
      </w:r>
      <w:hyperlink r:id="rId16" w:anchor="7D20K3" w:history="1">
        <w:r w:rsidR="006C1136" w:rsidRPr="00A27F2D">
          <w:rPr>
            <w:rStyle w:val="af4"/>
            <w:color w:val="auto"/>
            <w:u w:val="none"/>
          </w:rPr>
          <w:t>Общероссийский</w:t>
        </w:r>
        <w:r w:rsidR="00A27F2D" w:rsidRPr="00A27F2D">
          <w:rPr>
            <w:rStyle w:val="af4"/>
            <w:color w:val="auto"/>
            <w:u w:val="none"/>
          </w:rPr>
          <w:t xml:space="preserve"> </w:t>
        </w:r>
        <w:r w:rsidR="006C1136" w:rsidRPr="00A27F2D">
          <w:rPr>
            <w:rStyle w:val="af4"/>
            <w:color w:val="auto"/>
            <w:u w:val="none"/>
          </w:rPr>
          <w:t>классификатор</w:t>
        </w:r>
        <w:r w:rsidR="00A27F2D" w:rsidRPr="00A27F2D">
          <w:rPr>
            <w:rStyle w:val="af4"/>
            <w:color w:val="auto"/>
            <w:u w:val="none"/>
          </w:rPr>
          <w:t xml:space="preserve"> </w:t>
        </w:r>
        <w:r w:rsidR="006C1136" w:rsidRPr="00A27F2D">
          <w:rPr>
            <w:rStyle w:val="af4"/>
            <w:color w:val="auto"/>
            <w:u w:val="none"/>
          </w:rPr>
          <w:t>единиц</w:t>
        </w:r>
        <w:r w:rsidR="00A27F2D" w:rsidRPr="00A27F2D">
          <w:rPr>
            <w:rStyle w:val="af4"/>
            <w:color w:val="auto"/>
            <w:u w:val="none"/>
          </w:rPr>
          <w:t xml:space="preserve"> </w:t>
        </w:r>
        <w:r w:rsidR="006C1136" w:rsidRPr="00A27F2D">
          <w:rPr>
            <w:rStyle w:val="af4"/>
            <w:color w:val="auto"/>
            <w:u w:val="none"/>
          </w:rPr>
          <w:t>измерения</w:t>
        </w:r>
      </w:hyperlink>
      <w:r w:rsidR="006C1136" w:rsidRPr="00A27F2D">
        <w:t>;</w:t>
      </w:r>
    </w:p>
    <w:p w14:paraId="48A623B5" w14:textId="77777777" w:rsidR="00A27F2D" w:rsidRPr="00A27F2D" w:rsidRDefault="00A27F2D" w:rsidP="00A27F2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sectPr w:rsidR="00A27F2D" w:rsidRPr="00A27F2D" w:rsidSect="00EC5B2A">
          <w:pgSz w:w="16838" w:h="11906" w:orient="landscape" w:code="9"/>
          <w:pgMar w:top="1701" w:right="1134" w:bottom="567" w:left="1134" w:header="709" w:footer="709" w:gutter="0"/>
          <w:cols w:space="708"/>
          <w:titlePg/>
          <w:docGrid w:linePitch="381"/>
        </w:sectPr>
      </w:pPr>
    </w:p>
    <w:p w14:paraId="66CC1F4B" w14:textId="77777777" w:rsidR="000E44E2" w:rsidRDefault="00A2428C" w:rsidP="00A2428C">
      <w:pPr>
        <w:pStyle w:val="4"/>
        <w:shd w:val="clear" w:color="auto" w:fill="FFFFFF"/>
        <w:spacing w:before="0" w:after="24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  <w:r w:rsidRPr="00541A95">
        <w:rPr>
          <w:rFonts w:ascii="Times New Roman" w:hAnsi="Times New Roman"/>
          <w:b w:val="0"/>
          <w:i w:val="0"/>
          <w:color w:val="auto"/>
          <w:sz w:val="28"/>
          <w:szCs w:val="28"/>
        </w:rPr>
        <w:lastRenderedPageBreak/>
        <w:t>3. Перечень структурных элементов муниципальной программы</w:t>
      </w:r>
      <w:r w:rsidRPr="00541A95">
        <w:rPr>
          <w:rFonts w:ascii="Times New Roman" w:hAnsi="Times New Roman"/>
          <w:b w:val="0"/>
          <w:i w:val="0"/>
          <w:color w:val="auto"/>
          <w:sz w:val="28"/>
          <w:szCs w:val="28"/>
        </w:rPr>
        <w:br/>
      </w:r>
    </w:p>
    <w:tbl>
      <w:tblPr>
        <w:tblW w:w="0" w:type="auto"/>
        <w:tblInd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8"/>
        <w:gridCol w:w="4974"/>
        <w:gridCol w:w="4678"/>
        <w:gridCol w:w="4111"/>
      </w:tblGrid>
      <w:tr w:rsidR="009767F3" w:rsidRPr="00541A95" w14:paraId="48A623C1" w14:textId="77777777" w:rsidTr="001F1A35"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BC" w14:textId="77777777" w:rsidR="00A2428C" w:rsidRPr="00541A95" w:rsidRDefault="00A2428C" w:rsidP="009767F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N</w:t>
            </w:r>
          </w:p>
          <w:p w14:paraId="48A623BD" w14:textId="77777777" w:rsidR="00A2428C" w:rsidRPr="00541A95" w:rsidRDefault="00A2428C" w:rsidP="009767F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п/п</w:t>
            </w:r>
          </w:p>
        </w:tc>
        <w:tc>
          <w:tcPr>
            <w:tcW w:w="49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BE" w14:textId="77777777" w:rsidR="00A2428C" w:rsidRPr="00541A95" w:rsidRDefault="00A2428C" w:rsidP="009767F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Задача структурного элемента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BF" w14:textId="77777777" w:rsidR="00A2428C" w:rsidRPr="00541A95" w:rsidRDefault="00A2428C" w:rsidP="009767F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C0" w14:textId="77777777" w:rsidR="00A2428C" w:rsidRPr="00541A95" w:rsidRDefault="00A2428C" w:rsidP="009767F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Связь с показателями</w:t>
            </w:r>
          </w:p>
        </w:tc>
      </w:tr>
      <w:tr w:rsidR="00382E40" w:rsidRPr="00541A95" w14:paraId="48A623C3" w14:textId="77777777" w:rsidTr="001F1A35">
        <w:tc>
          <w:tcPr>
            <w:tcW w:w="1460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3C2" w14:textId="77777777" w:rsidR="00A2428C" w:rsidRPr="00541A95" w:rsidRDefault="006C2CC8" w:rsidP="00925809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541A95">
              <w:t>1</w:t>
            </w:r>
            <w:r w:rsidR="00A2428C" w:rsidRPr="00541A95">
              <w:t>. Комплексы процессных мероприятий</w:t>
            </w:r>
          </w:p>
        </w:tc>
      </w:tr>
      <w:tr w:rsidR="00382E40" w:rsidRPr="00541A95" w14:paraId="48A623C5" w14:textId="77777777" w:rsidTr="001F1A35">
        <w:tc>
          <w:tcPr>
            <w:tcW w:w="1460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3C4" w14:textId="77777777" w:rsidR="00A2428C" w:rsidRPr="00541A95" w:rsidRDefault="006C2CC8" w:rsidP="006C2CC8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541A95">
              <w:t>1</w:t>
            </w:r>
            <w:r w:rsidR="00A2428C" w:rsidRPr="00541A95">
              <w:t xml:space="preserve">.1. Комплекс процессных мероприятий </w:t>
            </w:r>
            <w:r w:rsidR="00A2428C" w:rsidRPr="00541A95">
              <w:rPr>
                <w:bCs/>
              </w:rPr>
              <w:t>«</w:t>
            </w:r>
            <w:r w:rsidRPr="00541A95">
              <w:t>Пожарная безопасность</w:t>
            </w:r>
            <w:r w:rsidR="00A2428C" w:rsidRPr="00541A95">
              <w:t xml:space="preserve">» </w:t>
            </w:r>
          </w:p>
        </w:tc>
      </w:tr>
      <w:tr w:rsidR="00382E40" w:rsidRPr="00541A95" w14:paraId="48A623C8" w14:textId="77777777" w:rsidTr="001F1A35">
        <w:tc>
          <w:tcPr>
            <w:tcW w:w="1460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3C6" w14:textId="77777777" w:rsidR="00A2428C" w:rsidRPr="00541A95" w:rsidRDefault="00A2428C" w:rsidP="00925809">
            <w:pPr>
              <w:spacing w:line="216" w:lineRule="auto"/>
              <w:jc w:val="both"/>
            </w:pPr>
            <w:r w:rsidRPr="00541A95">
              <w:t xml:space="preserve">Ответственный за реализацию: </w:t>
            </w:r>
            <w:r w:rsidR="00A27F2D">
              <w:t xml:space="preserve">сектор по земельным и имущественным отношениям </w:t>
            </w:r>
            <w:r w:rsidR="00076067" w:rsidRPr="00541A95">
              <w:t>Администрация</w:t>
            </w:r>
            <w:r w:rsidR="00E15D94">
              <w:t xml:space="preserve"> Шолоховского</w:t>
            </w:r>
            <w:r w:rsidR="00076067" w:rsidRPr="00541A95">
              <w:t xml:space="preserve"> городского поселения</w:t>
            </w:r>
          </w:p>
          <w:p w14:paraId="48A623C7" w14:textId="77777777" w:rsidR="00A2428C" w:rsidRPr="00541A95" w:rsidRDefault="00A2428C" w:rsidP="00925809">
            <w:pPr>
              <w:pStyle w:val="formattext"/>
              <w:spacing w:before="0" w:beforeAutospacing="0" w:after="0" w:afterAutospacing="0"/>
              <w:textAlignment w:val="baseline"/>
            </w:pPr>
            <w:r w:rsidRPr="00541A95">
              <w:t>Срок реализации: 2025 - 2030 годы</w:t>
            </w:r>
          </w:p>
        </w:tc>
      </w:tr>
      <w:tr w:rsidR="004E4979" w:rsidRPr="00541A95" w14:paraId="48A623D0" w14:textId="77777777" w:rsidTr="001F1A35"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C9" w14:textId="77777777" w:rsidR="004E4979" w:rsidRPr="00541A95" w:rsidRDefault="004E4979" w:rsidP="004E497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1.1.1.</w:t>
            </w:r>
          </w:p>
        </w:tc>
        <w:tc>
          <w:tcPr>
            <w:tcW w:w="49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CA" w14:textId="77777777" w:rsidR="004E4979" w:rsidRPr="00541A95" w:rsidRDefault="0051795B" w:rsidP="004E497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1795B">
              <w:t xml:space="preserve">Выполнены мероприятия по обеспечению пожарной безопасности 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CB" w14:textId="77777777" w:rsidR="004E4979" w:rsidRPr="00541A95" w:rsidRDefault="004E4979" w:rsidP="007D4C7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предупреждение, снижение рисков возникновения и масштабов пожаров и чрезвычайных ситуаций, обусловленных пожарами природного и техногенного характера;</w:t>
            </w:r>
          </w:p>
          <w:p w14:paraId="48A623CC" w14:textId="77777777" w:rsidR="004E4979" w:rsidRPr="00541A95" w:rsidRDefault="004E4979" w:rsidP="007D4C7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обеспечение защиты населения от пожаров природного и техногенного характера</w:t>
            </w:r>
          </w:p>
          <w:p w14:paraId="48A623CD" w14:textId="77777777" w:rsidR="004E4979" w:rsidRPr="00541A95" w:rsidRDefault="004E4979" w:rsidP="007D4C7F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CE" w14:textId="77777777" w:rsidR="004E4979" w:rsidRPr="00541A95" w:rsidRDefault="003C6C75" w:rsidP="00F44D4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3C6C75">
              <w:t>количество пострадавших при пожарах, чрезвычайных ситуациях и происшествиях</w:t>
            </w:r>
            <w:r w:rsidR="004E4979" w:rsidRPr="00541A95">
              <w:t>;</w:t>
            </w:r>
          </w:p>
          <w:p w14:paraId="48A623CF" w14:textId="77777777" w:rsidR="004E4979" w:rsidRPr="00541A95" w:rsidRDefault="004E4979" w:rsidP="00843694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541A95">
              <w:t xml:space="preserve">доля населения </w:t>
            </w:r>
            <w:r w:rsidR="00843694">
              <w:t xml:space="preserve">Шолоховского </w:t>
            </w:r>
            <w:r w:rsidR="00F44D40" w:rsidRPr="00541A95">
              <w:t>городского поселения</w:t>
            </w:r>
            <w:r w:rsidRPr="00541A95">
              <w:t>, обеспеченного противопожарным прикрытием в соответствии с установленными временными нормативами прибытия первого подразделения пожарной охраны к месту вызова</w:t>
            </w:r>
          </w:p>
        </w:tc>
      </w:tr>
      <w:tr w:rsidR="00382E40" w:rsidRPr="00541A95" w14:paraId="48A623D3" w14:textId="77777777" w:rsidTr="001F1A35">
        <w:tc>
          <w:tcPr>
            <w:tcW w:w="1460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3D1" w14:textId="77777777" w:rsidR="00541A95" w:rsidRPr="00541A95" w:rsidRDefault="000B348D" w:rsidP="0092580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1</w:t>
            </w:r>
            <w:r w:rsidR="00A2428C" w:rsidRPr="00541A95">
              <w:t xml:space="preserve">.2. Комплекс процессных мероприятий </w:t>
            </w:r>
          </w:p>
          <w:p w14:paraId="48A623D2" w14:textId="77777777" w:rsidR="00A2428C" w:rsidRPr="00541A95" w:rsidRDefault="00A2428C" w:rsidP="00925809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541A95">
              <w:t>«Защита населения от чрезвычайных ситуаций»</w:t>
            </w:r>
          </w:p>
        </w:tc>
      </w:tr>
      <w:tr w:rsidR="00382E40" w:rsidRPr="00541A95" w14:paraId="48A623D5" w14:textId="77777777" w:rsidTr="001F1A35">
        <w:tc>
          <w:tcPr>
            <w:tcW w:w="1460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3D4" w14:textId="77777777" w:rsidR="00A2428C" w:rsidRPr="00541A95" w:rsidRDefault="00A2428C" w:rsidP="00925809">
            <w:pPr>
              <w:pStyle w:val="formattext"/>
              <w:spacing w:before="0" w:beforeAutospacing="0" w:after="0" w:afterAutospacing="0"/>
              <w:textAlignment w:val="baseline"/>
            </w:pPr>
            <w:r w:rsidRPr="00541A95">
              <w:t xml:space="preserve">Ответственный за реализацию: </w:t>
            </w:r>
            <w:r w:rsidR="00A27F2D" w:rsidRPr="00A27F2D">
              <w:t>сектор по земельным и имущественным отношениям Администрация Шолоховского городского поселения</w:t>
            </w:r>
          </w:p>
        </w:tc>
      </w:tr>
      <w:tr w:rsidR="00382E40" w:rsidRPr="00541A95" w14:paraId="48A623DC" w14:textId="77777777" w:rsidTr="001F1A35"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D6" w14:textId="77777777" w:rsidR="00A2428C" w:rsidRPr="00541A95" w:rsidRDefault="00E81224" w:rsidP="00E8122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1</w:t>
            </w:r>
            <w:r w:rsidR="00A2428C" w:rsidRPr="00541A95">
              <w:t>.2.1.</w:t>
            </w:r>
          </w:p>
        </w:tc>
        <w:tc>
          <w:tcPr>
            <w:tcW w:w="49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D7" w14:textId="77777777" w:rsidR="00A2428C" w:rsidRPr="00541A95" w:rsidRDefault="00A2428C" w:rsidP="00E8122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Выполнены мероприятия по защите населения от чрезвычайных ситуаций природного и техногенного характера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D8" w14:textId="77777777" w:rsidR="00A2428C" w:rsidRPr="00541A95" w:rsidRDefault="00A2428C" w:rsidP="00E8122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предупреждение, снижение рисков возникновения чрезвычайных ситуаций и масштабов их последствий;</w:t>
            </w:r>
          </w:p>
          <w:p w14:paraId="48A623D9" w14:textId="77777777" w:rsidR="00A2428C" w:rsidRPr="00541A95" w:rsidRDefault="00A2428C" w:rsidP="008C00F7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541A95">
              <w:t>повышение уровня защиты населения от чрезвычайных ситуаций природного и техногенного характера</w:t>
            </w: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DA" w14:textId="77777777" w:rsidR="00A2428C" w:rsidRDefault="003C6C75" w:rsidP="00E8122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к</w:t>
            </w:r>
            <w:r w:rsidRPr="003C6C75">
              <w:t>оличество пострадавших при пожарах, чрезвычайных ситуациях и происшествиях</w:t>
            </w:r>
            <w:r w:rsidR="006642F1">
              <w:t>;</w:t>
            </w:r>
          </w:p>
          <w:p w14:paraId="48A623DB" w14:textId="77777777" w:rsidR="006642F1" w:rsidRPr="00541A95" w:rsidRDefault="006642F1" w:rsidP="00E15D94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6642F1">
              <w:t xml:space="preserve">доля населения </w:t>
            </w:r>
            <w:r w:rsidR="00E15D94">
              <w:t>Шолоховского</w:t>
            </w:r>
            <w:r w:rsidRPr="006642F1">
              <w:t xml:space="preserve"> городского поселения, охваченного автоматизированными техническими средствами оповещения</w:t>
            </w:r>
          </w:p>
        </w:tc>
      </w:tr>
    </w:tbl>
    <w:p w14:paraId="48A623DD" w14:textId="77777777" w:rsidR="00A2428C" w:rsidRPr="00541A95" w:rsidRDefault="00A2428C" w:rsidP="00A2428C">
      <w:pPr>
        <w:pStyle w:val="4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FF0000"/>
          <w:highlight w:val="yellow"/>
        </w:rPr>
      </w:pPr>
    </w:p>
    <w:p w14:paraId="48A623E3" w14:textId="77777777" w:rsidR="000F02DD" w:rsidRPr="000F02DD" w:rsidRDefault="000F02DD" w:rsidP="000F02DD"/>
    <w:p w14:paraId="48A623E4" w14:textId="77777777" w:rsidR="00A2428C" w:rsidRDefault="00A2428C" w:rsidP="00A2428C">
      <w:pPr>
        <w:pStyle w:val="4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  <w:r w:rsidRPr="003D1220">
        <w:rPr>
          <w:rFonts w:ascii="Times New Roman" w:hAnsi="Times New Roman"/>
          <w:b w:val="0"/>
          <w:i w:val="0"/>
          <w:color w:val="auto"/>
          <w:sz w:val="28"/>
          <w:szCs w:val="28"/>
        </w:rPr>
        <w:lastRenderedPageBreak/>
        <w:t>4. Параметры финансового обеспечения муниципальной программы</w:t>
      </w:r>
    </w:p>
    <w:p w14:paraId="64640D7C" w14:textId="77777777" w:rsidR="001F1A35" w:rsidRDefault="001F1A35" w:rsidP="001F1A35"/>
    <w:tbl>
      <w:tblPr>
        <w:tblW w:w="14601" w:type="dxa"/>
        <w:tblInd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7"/>
        <w:gridCol w:w="6413"/>
        <w:gridCol w:w="1984"/>
        <w:gridCol w:w="1701"/>
        <w:gridCol w:w="1701"/>
        <w:gridCol w:w="1985"/>
      </w:tblGrid>
      <w:tr w:rsidR="003D1220" w:rsidRPr="003D1220" w14:paraId="48A623F1" w14:textId="77777777" w:rsidTr="002020E0"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EC" w14:textId="77777777" w:rsidR="00A2428C" w:rsidRPr="000F02DD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N</w:t>
            </w:r>
          </w:p>
          <w:p w14:paraId="48A623ED" w14:textId="77777777" w:rsidR="00A2428C" w:rsidRPr="000F02DD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п/п</w:t>
            </w:r>
          </w:p>
        </w:tc>
        <w:tc>
          <w:tcPr>
            <w:tcW w:w="641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EE" w14:textId="77777777" w:rsidR="00A2428C" w:rsidRPr="000F02DD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737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EF" w14:textId="77777777" w:rsidR="007D24C7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Объем расходов по годам реализации</w:t>
            </w:r>
          </w:p>
          <w:p w14:paraId="48A623F0" w14:textId="77777777" w:rsidR="00A2428C" w:rsidRPr="000F02DD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 xml:space="preserve"> (тыс. рублей)</w:t>
            </w:r>
          </w:p>
        </w:tc>
      </w:tr>
      <w:tr w:rsidR="003D1220" w:rsidRPr="003D1220" w14:paraId="48A623F8" w14:textId="77777777" w:rsidTr="002020E0">
        <w:tc>
          <w:tcPr>
            <w:tcW w:w="817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F2" w14:textId="77777777" w:rsidR="00A2428C" w:rsidRPr="000F02DD" w:rsidRDefault="00A2428C" w:rsidP="00B31287">
            <w:pPr>
              <w:jc w:val="center"/>
            </w:pPr>
          </w:p>
        </w:tc>
        <w:tc>
          <w:tcPr>
            <w:tcW w:w="6413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F3" w14:textId="77777777" w:rsidR="00A2428C" w:rsidRPr="000F02DD" w:rsidRDefault="00A2428C" w:rsidP="00B31287">
            <w:pPr>
              <w:jc w:val="center"/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F4" w14:textId="77777777" w:rsidR="00A2428C" w:rsidRPr="000F02DD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2025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F5" w14:textId="77777777" w:rsidR="00A2428C" w:rsidRPr="000F02DD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2026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F6" w14:textId="77777777" w:rsidR="00A2428C" w:rsidRPr="000F02DD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2027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F7" w14:textId="77777777" w:rsidR="00A2428C" w:rsidRPr="000F02DD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Всего</w:t>
            </w:r>
          </w:p>
        </w:tc>
      </w:tr>
      <w:tr w:rsidR="006E2369" w:rsidRPr="006E2369" w14:paraId="48A62400" w14:textId="77777777" w:rsidTr="002020E0"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F9" w14:textId="77777777" w:rsidR="00A2428C" w:rsidRPr="006E2369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6E2369">
              <w:t>1.</w:t>
            </w:r>
          </w:p>
        </w:tc>
        <w:tc>
          <w:tcPr>
            <w:tcW w:w="6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FA" w14:textId="77777777" w:rsidR="00A2428C" w:rsidRPr="006E2369" w:rsidRDefault="00A2428C" w:rsidP="007D24C7">
            <w:pPr>
              <w:jc w:val="both"/>
              <w:rPr>
                <w:bCs/>
              </w:rPr>
            </w:pPr>
            <w:r w:rsidRPr="006E2369">
              <w:t xml:space="preserve">Муниципальная программа </w:t>
            </w:r>
            <w:r w:rsidR="00E15D94" w:rsidRPr="006E2369">
              <w:t>Шолоховского</w:t>
            </w:r>
            <w:r w:rsidRPr="006E2369">
              <w:t xml:space="preserve"> </w:t>
            </w:r>
            <w:r w:rsidR="00B31287" w:rsidRPr="006E2369">
              <w:t>городского поселения</w:t>
            </w:r>
            <w:r w:rsidRPr="006E2369">
              <w:t xml:space="preserve"> </w:t>
            </w:r>
            <w:r w:rsidRPr="006E2369">
              <w:rPr>
                <w:bCs/>
              </w:rPr>
              <w:t>«Защита населения и территории от чрезвычайных ситуаций, обе</w:t>
            </w:r>
            <w:bookmarkStart w:id="2" w:name="_GoBack"/>
            <w:bookmarkEnd w:id="2"/>
            <w:r w:rsidRPr="006E2369">
              <w:rPr>
                <w:bCs/>
              </w:rPr>
              <w:t>спечение пожарной безопасности»</w:t>
            </w:r>
          </w:p>
          <w:p w14:paraId="48A623FB" w14:textId="77777777" w:rsidR="00A2428C" w:rsidRPr="006E2369" w:rsidRDefault="00A2428C" w:rsidP="007D24C7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6E2369">
              <w:t>(всего), в том числе: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FC" w14:textId="77777777" w:rsidR="00A2428C" w:rsidRPr="006E2369" w:rsidRDefault="00843694" w:rsidP="00CF0E8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6E2369">
              <w:t>9</w:t>
            </w:r>
            <w:r w:rsidR="00CF0E83" w:rsidRPr="006E2369">
              <w:t>77,5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FD" w14:textId="77777777" w:rsidR="00A2428C" w:rsidRPr="006E2369" w:rsidRDefault="00843694" w:rsidP="00CF0E83">
            <w:pPr>
              <w:jc w:val="center"/>
            </w:pPr>
            <w:r w:rsidRPr="006E2369">
              <w:t>8</w:t>
            </w:r>
            <w:r w:rsidR="00CF0E83" w:rsidRPr="006E2369">
              <w:t>94,5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FE" w14:textId="77777777" w:rsidR="00A2428C" w:rsidRPr="006E2369" w:rsidRDefault="00A27F2D" w:rsidP="00CF0E83">
            <w:pPr>
              <w:jc w:val="center"/>
            </w:pPr>
            <w:r w:rsidRPr="006E2369">
              <w:t>8</w:t>
            </w:r>
            <w:r w:rsidR="00CF0E83" w:rsidRPr="006E2369">
              <w:t>94,5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3FF" w14:textId="77777777" w:rsidR="00A2428C" w:rsidRPr="006E2369" w:rsidRDefault="00CF0E83" w:rsidP="00CF0E83">
            <w:pPr>
              <w:jc w:val="center"/>
            </w:pPr>
            <w:r w:rsidRPr="006E2369">
              <w:t>2766,5</w:t>
            </w:r>
          </w:p>
        </w:tc>
      </w:tr>
      <w:tr w:rsidR="006E2369" w:rsidRPr="006E2369" w14:paraId="48A62407" w14:textId="77777777" w:rsidTr="002020E0">
        <w:tc>
          <w:tcPr>
            <w:tcW w:w="817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401" w14:textId="77777777" w:rsidR="00A27F2D" w:rsidRPr="006E2369" w:rsidRDefault="00A27F2D" w:rsidP="00A27F2D"/>
        </w:tc>
        <w:tc>
          <w:tcPr>
            <w:tcW w:w="6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402" w14:textId="77777777" w:rsidR="00A27F2D" w:rsidRPr="006E2369" w:rsidRDefault="00A27F2D" w:rsidP="00A27F2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6E2369">
              <w:t xml:space="preserve">местный бюджет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03" w14:textId="77777777" w:rsidR="00A27F2D" w:rsidRPr="006E2369" w:rsidRDefault="00A21F72" w:rsidP="00A21F72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6E2369">
              <w:t>977,5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04" w14:textId="77777777" w:rsidR="00A27F2D" w:rsidRPr="006E2369" w:rsidRDefault="00A27F2D" w:rsidP="00A21F72">
            <w:pPr>
              <w:jc w:val="center"/>
            </w:pPr>
            <w:r w:rsidRPr="006E2369">
              <w:t>8</w:t>
            </w:r>
            <w:r w:rsidR="00A21F72" w:rsidRPr="006E2369">
              <w:t>94,5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05" w14:textId="77777777" w:rsidR="00A27F2D" w:rsidRPr="006E2369" w:rsidRDefault="00A27F2D" w:rsidP="00A21F72">
            <w:pPr>
              <w:jc w:val="center"/>
            </w:pPr>
            <w:r w:rsidRPr="006E2369">
              <w:t>8</w:t>
            </w:r>
            <w:r w:rsidR="00A21F72" w:rsidRPr="006E2369">
              <w:t>94,5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06" w14:textId="77777777" w:rsidR="00A27F2D" w:rsidRPr="006E2369" w:rsidRDefault="00A21F72" w:rsidP="00A21F72">
            <w:pPr>
              <w:jc w:val="center"/>
            </w:pPr>
            <w:r w:rsidRPr="006E2369">
              <w:t>2766,5</w:t>
            </w:r>
          </w:p>
        </w:tc>
      </w:tr>
      <w:tr w:rsidR="006E2369" w:rsidRPr="006E2369" w14:paraId="48A6240E" w14:textId="77777777" w:rsidTr="002020E0">
        <w:tc>
          <w:tcPr>
            <w:tcW w:w="817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408" w14:textId="77777777" w:rsidR="00A2428C" w:rsidRPr="006E2369" w:rsidRDefault="00A2428C" w:rsidP="00925809"/>
        </w:tc>
        <w:tc>
          <w:tcPr>
            <w:tcW w:w="6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409" w14:textId="77777777" w:rsidR="00A2428C" w:rsidRPr="006E2369" w:rsidRDefault="00A2428C" w:rsidP="007D24C7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6E2369">
              <w:t>внебюджетные источники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0A" w14:textId="77777777" w:rsidR="00A2428C" w:rsidRPr="006E2369" w:rsidRDefault="00A2428C" w:rsidP="000B67A8">
            <w:pPr>
              <w:ind w:right="-81"/>
              <w:jc w:val="center"/>
              <w:rPr>
                <w:bCs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0B" w14:textId="77777777" w:rsidR="00A2428C" w:rsidRPr="006E2369" w:rsidRDefault="00A2428C" w:rsidP="000B67A8">
            <w:pPr>
              <w:jc w:val="center"/>
              <w:rPr>
                <w:bCs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0C" w14:textId="77777777" w:rsidR="00A2428C" w:rsidRPr="006E2369" w:rsidRDefault="00A2428C" w:rsidP="000B67A8">
            <w:pPr>
              <w:jc w:val="center"/>
              <w:rPr>
                <w:bCs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0D" w14:textId="77777777" w:rsidR="00A2428C" w:rsidRPr="006E2369" w:rsidRDefault="00A2428C" w:rsidP="000B67A8">
            <w:pPr>
              <w:jc w:val="center"/>
              <w:rPr>
                <w:bCs/>
              </w:rPr>
            </w:pPr>
          </w:p>
        </w:tc>
      </w:tr>
      <w:tr w:rsidR="006E2369" w:rsidRPr="006E2369" w14:paraId="48A62415" w14:textId="77777777" w:rsidTr="002020E0"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0F" w14:textId="77777777" w:rsidR="00A27F2D" w:rsidRPr="006E2369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6E2369">
              <w:t>2.</w:t>
            </w:r>
          </w:p>
        </w:tc>
        <w:tc>
          <w:tcPr>
            <w:tcW w:w="6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410" w14:textId="77777777" w:rsidR="00A27F2D" w:rsidRPr="006E2369" w:rsidRDefault="0043651B" w:rsidP="0043651B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6E2369">
              <w:t>Комплекс процессных мероприятий</w:t>
            </w:r>
            <w:r w:rsidR="00A27F2D" w:rsidRPr="006E2369">
              <w:t xml:space="preserve"> "Пожарная безопасность" (всего), в том числе: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11" w14:textId="77777777" w:rsidR="00A27F2D" w:rsidRPr="006E2369" w:rsidRDefault="00B657AD" w:rsidP="00B657A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6E2369">
              <w:t>54,6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12" w14:textId="77777777" w:rsidR="00A27F2D" w:rsidRPr="006E2369" w:rsidRDefault="00B657AD" w:rsidP="00B657A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6E2369">
              <w:t>11,6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13" w14:textId="77777777" w:rsidR="00A27F2D" w:rsidRPr="006E2369" w:rsidRDefault="00B657AD" w:rsidP="00B657A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6E2369">
              <w:t>11,6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14" w14:textId="77777777" w:rsidR="00A27F2D" w:rsidRPr="006E2369" w:rsidRDefault="00B657AD" w:rsidP="00B657A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6E2369">
              <w:t>77,8</w:t>
            </w:r>
          </w:p>
        </w:tc>
      </w:tr>
      <w:tr w:rsidR="006E2369" w:rsidRPr="006E2369" w14:paraId="48A6241C" w14:textId="77777777" w:rsidTr="002020E0">
        <w:tc>
          <w:tcPr>
            <w:tcW w:w="817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416" w14:textId="77777777" w:rsidR="00A27F2D" w:rsidRPr="006E2369" w:rsidRDefault="00A27F2D" w:rsidP="00A27F2D"/>
        </w:tc>
        <w:tc>
          <w:tcPr>
            <w:tcW w:w="6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417" w14:textId="77777777" w:rsidR="00A27F2D" w:rsidRPr="006E2369" w:rsidRDefault="00A27F2D" w:rsidP="00A27F2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6E2369">
              <w:t>местный бюджет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18" w14:textId="77777777" w:rsidR="00A27F2D" w:rsidRPr="006E2369" w:rsidRDefault="00B657AD" w:rsidP="00B657A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6E2369">
              <w:t>54,6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19" w14:textId="77777777" w:rsidR="00A27F2D" w:rsidRPr="006E2369" w:rsidRDefault="00B657AD" w:rsidP="00B657A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6E2369">
              <w:t>11,6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1A" w14:textId="77777777" w:rsidR="00A27F2D" w:rsidRPr="006E2369" w:rsidRDefault="00B657AD" w:rsidP="00B657A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6E2369">
              <w:t>11,6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1B" w14:textId="77777777" w:rsidR="00A27F2D" w:rsidRPr="006E2369" w:rsidRDefault="00B657AD" w:rsidP="00B657A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6E2369">
              <w:t>77,8</w:t>
            </w:r>
          </w:p>
        </w:tc>
      </w:tr>
      <w:tr w:rsidR="006E2369" w:rsidRPr="006E2369" w14:paraId="48A62423" w14:textId="77777777" w:rsidTr="002020E0">
        <w:tc>
          <w:tcPr>
            <w:tcW w:w="817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41D" w14:textId="77777777" w:rsidR="00A2428C" w:rsidRPr="006E2369" w:rsidRDefault="00A2428C" w:rsidP="00925809"/>
        </w:tc>
        <w:tc>
          <w:tcPr>
            <w:tcW w:w="6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41E" w14:textId="77777777" w:rsidR="00A2428C" w:rsidRPr="006E2369" w:rsidRDefault="00A2428C" w:rsidP="007D24C7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6E2369">
              <w:t>внебюджетные источники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41F" w14:textId="77777777" w:rsidR="00A2428C" w:rsidRPr="006E2369" w:rsidRDefault="00A2428C" w:rsidP="0092580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420" w14:textId="77777777" w:rsidR="00A2428C" w:rsidRPr="006E2369" w:rsidRDefault="00A2428C" w:rsidP="0092580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421" w14:textId="77777777" w:rsidR="00A2428C" w:rsidRPr="006E2369" w:rsidRDefault="00A2428C" w:rsidP="0092580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422" w14:textId="77777777" w:rsidR="00A2428C" w:rsidRPr="006E2369" w:rsidRDefault="00A2428C" w:rsidP="0092580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</w:p>
        </w:tc>
      </w:tr>
      <w:tr w:rsidR="006E2369" w:rsidRPr="006E2369" w14:paraId="48A6242A" w14:textId="77777777" w:rsidTr="002020E0"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24" w14:textId="77777777" w:rsidR="00843694" w:rsidRPr="006E2369" w:rsidRDefault="00843694" w:rsidP="009F302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6E2369">
              <w:t>3.</w:t>
            </w:r>
          </w:p>
        </w:tc>
        <w:tc>
          <w:tcPr>
            <w:tcW w:w="6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425" w14:textId="77777777" w:rsidR="00843694" w:rsidRPr="006E2369" w:rsidRDefault="0043651B" w:rsidP="0043651B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6E2369">
              <w:t>Комплекс процессных мероприятий</w:t>
            </w:r>
            <w:r w:rsidR="00843694" w:rsidRPr="006E2369">
              <w:t xml:space="preserve"> «Защита населения от чрезвычайных ситуаций» (всего), в том числе: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26" w14:textId="77777777" w:rsidR="00843694" w:rsidRPr="006E2369" w:rsidRDefault="008A371D" w:rsidP="008A371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6E2369">
              <w:t>922,9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27" w14:textId="77777777" w:rsidR="00843694" w:rsidRPr="006E2369" w:rsidRDefault="008A371D" w:rsidP="008A371D">
            <w:pPr>
              <w:jc w:val="center"/>
            </w:pPr>
            <w:r w:rsidRPr="006E2369">
              <w:t>882,9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28" w14:textId="77777777" w:rsidR="00843694" w:rsidRPr="006E2369" w:rsidRDefault="008A371D" w:rsidP="008A371D">
            <w:pPr>
              <w:jc w:val="center"/>
            </w:pPr>
            <w:r w:rsidRPr="006E2369">
              <w:t>882,9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29" w14:textId="77777777" w:rsidR="00843694" w:rsidRPr="006E2369" w:rsidRDefault="008A371D" w:rsidP="008A371D">
            <w:pPr>
              <w:jc w:val="center"/>
            </w:pPr>
            <w:r w:rsidRPr="006E2369">
              <w:t>2688,7</w:t>
            </w:r>
          </w:p>
        </w:tc>
      </w:tr>
      <w:tr w:rsidR="006E2369" w:rsidRPr="006E2369" w14:paraId="48A62431" w14:textId="77777777" w:rsidTr="002020E0">
        <w:tc>
          <w:tcPr>
            <w:tcW w:w="817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42B" w14:textId="77777777" w:rsidR="00A27F2D" w:rsidRPr="006E2369" w:rsidRDefault="00A27F2D" w:rsidP="00A27F2D"/>
        </w:tc>
        <w:tc>
          <w:tcPr>
            <w:tcW w:w="6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42C" w14:textId="77777777" w:rsidR="00A27F2D" w:rsidRPr="006E2369" w:rsidRDefault="00A27F2D" w:rsidP="00A27F2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6E2369">
              <w:t>местный бюджет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2D" w14:textId="77777777" w:rsidR="00A27F2D" w:rsidRPr="006E2369" w:rsidRDefault="008A371D" w:rsidP="008A371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6E2369">
              <w:t>922,9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2E" w14:textId="77777777" w:rsidR="00A27F2D" w:rsidRPr="006E2369" w:rsidRDefault="008A371D" w:rsidP="008A371D">
            <w:pPr>
              <w:jc w:val="center"/>
            </w:pPr>
            <w:r w:rsidRPr="006E2369">
              <w:t>882,9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2F" w14:textId="77777777" w:rsidR="00A27F2D" w:rsidRPr="006E2369" w:rsidRDefault="008A371D" w:rsidP="008A371D">
            <w:pPr>
              <w:jc w:val="center"/>
            </w:pPr>
            <w:r w:rsidRPr="006E2369">
              <w:t>882,9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30" w14:textId="77777777" w:rsidR="00A27F2D" w:rsidRPr="006E2369" w:rsidRDefault="008A371D" w:rsidP="008A371D">
            <w:pPr>
              <w:jc w:val="center"/>
            </w:pPr>
            <w:r w:rsidRPr="006E2369">
              <w:t>2688,7</w:t>
            </w:r>
          </w:p>
        </w:tc>
      </w:tr>
      <w:tr w:rsidR="006E2369" w:rsidRPr="006E2369" w14:paraId="48A62438" w14:textId="77777777" w:rsidTr="002020E0">
        <w:tc>
          <w:tcPr>
            <w:tcW w:w="817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432" w14:textId="77777777" w:rsidR="00A2428C" w:rsidRPr="006E2369" w:rsidRDefault="00A2428C" w:rsidP="00925809"/>
        </w:tc>
        <w:tc>
          <w:tcPr>
            <w:tcW w:w="6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433" w14:textId="77777777" w:rsidR="00A2428C" w:rsidRPr="006E2369" w:rsidRDefault="00A2428C" w:rsidP="007D24C7">
            <w:pPr>
              <w:pStyle w:val="Default"/>
              <w:jc w:val="both"/>
              <w:rPr>
                <w:color w:val="auto"/>
              </w:rPr>
            </w:pPr>
            <w:r w:rsidRPr="006E2369">
              <w:rPr>
                <w:color w:val="auto"/>
              </w:rPr>
              <w:t xml:space="preserve">внебюджетные источники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434" w14:textId="77777777" w:rsidR="00A2428C" w:rsidRPr="006E2369" w:rsidRDefault="00A2428C" w:rsidP="00925809"/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435" w14:textId="77777777" w:rsidR="00A2428C" w:rsidRPr="006E2369" w:rsidRDefault="00A2428C" w:rsidP="00925809"/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436" w14:textId="77777777" w:rsidR="00A2428C" w:rsidRPr="006E2369" w:rsidRDefault="00A2428C" w:rsidP="00925809"/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437" w14:textId="77777777" w:rsidR="00A2428C" w:rsidRPr="006E2369" w:rsidRDefault="00A2428C" w:rsidP="0092580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</w:p>
        </w:tc>
      </w:tr>
    </w:tbl>
    <w:p w14:paraId="48A62439" w14:textId="77777777" w:rsidR="00314C87" w:rsidRPr="006E2369" w:rsidRDefault="00314C87" w:rsidP="00A2428C">
      <w:pPr>
        <w:pStyle w:val="3"/>
        <w:spacing w:before="0"/>
        <w:jc w:val="center"/>
        <w:textAlignment w:val="baseline"/>
        <w:rPr>
          <w:rFonts w:ascii="Times New Roman" w:hAnsi="Times New Roman"/>
          <w:b w:val="0"/>
          <w:color w:val="auto"/>
          <w:sz w:val="28"/>
          <w:szCs w:val="28"/>
          <w:highlight w:val="yellow"/>
        </w:rPr>
      </w:pPr>
    </w:p>
    <w:p w14:paraId="48A6243A" w14:textId="77777777" w:rsidR="001373C6" w:rsidRDefault="001373C6" w:rsidP="00A2428C">
      <w:pPr>
        <w:pStyle w:val="3"/>
        <w:spacing w:before="0"/>
        <w:jc w:val="center"/>
        <w:textAlignment w:val="baseline"/>
        <w:rPr>
          <w:rFonts w:ascii="Times New Roman" w:hAnsi="Times New Roman"/>
          <w:b w:val="0"/>
          <w:color w:val="auto"/>
          <w:sz w:val="28"/>
          <w:szCs w:val="28"/>
          <w:highlight w:val="yellow"/>
        </w:rPr>
      </w:pPr>
    </w:p>
    <w:p w14:paraId="75E2046F" w14:textId="77777777" w:rsidR="005A610E" w:rsidRDefault="005A610E" w:rsidP="005A610E">
      <w:pPr>
        <w:rPr>
          <w:highlight w:val="yellow"/>
        </w:rPr>
      </w:pPr>
    </w:p>
    <w:p w14:paraId="42C5D5FA" w14:textId="77777777" w:rsidR="005A610E" w:rsidRDefault="005A610E" w:rsidP="005A610E">
      <w:pPr>
        <w:rPr>
          <w:highlight w:val="yellow"/>
        </w:rPr>
      </w:pPr>
    </w:p>
    <w:p w14:paraId="5C3B628C" w14:textId="77777777" w:rsidR="005A610E" w:rsidRDefault="005A610E" w:rsidP="005A610E">
      <w:pPr>
        <w:rPr>
          <w:highlight w:val="yellow"/>
        </w:rPr>
      </w:pPr>
    </w:p>
    <w:p w14:paraId="5C73543B" w14:textId="77777777" w:rsidR="005A610E" w:rsidRDefault="005A610E" w:rsidP="005A610E">
      <w:pPr>
        <w:rPr>
          <w:highlight w:val="yellow"/>
        </w:rPr>
      </w:pPr>
    </w:p>
    <w:p w14:paraId="155BE73D" w14:textId="77777777" w:rsidR="005A610E" w:rsidRPr="005A610E" w:rsidRDefault="005A610E" w:rsidP="005A610E">
      <w:pPr>
        <w:rPr>
          <w:highlight w:val="yellow"/>
        </w:rPr>
      </w:pPr>
    </w:p>
    <w:p w14:paraId="484ACE7A" w14:textId="77777777" w:rsidR="002153D3" w:rsidRDefault="00A2428C" w:rsidP="00A2428C">
      <w:pPr>
        <w:pStyle w:val="3"/>
        <w:spacing w:before="0"/>
        <w:jc w:val="center"/>
        <w:textAlignment w:val="baseline"/>
        <w:rPr>
          <w:rFonts w:ascii="Times New Roman" w:hAnsi="Times New Roman"/>
          <w:b w:val="0"/>
          <w:color w:val="auto"/>
          <w:sz w:val="28"/>
          <w:szCs w:val="28"/>
        </w:rPr>
      </w:pPr>
      <w:r w:rsidRPr="00021420">
        <w:rPr>
          <w:rFonts w:ascii="Times New Roman" w:hAnsi="Times New Roman"/>
          <w:b w:val="0"/>
          <w:color w:val="auto"/>
          <w:sz w:val="28"/>
          <w:szCs w:val="28"/>
        </w:rPr>
        <w:lastRenderedPageBreak/>
        <w:t xml:space="preserve">III. </w:t>
      </w:r>
      <w:r w:rsidR="001056E0" w:rsidRPr="00021420">
        <w:rPr>
          <w:rFonts w:ascii="Times New Roman" w:hAnsi="Times New Roman"/>
          <w:b w:val="0"/>
          <w:color w:val="auto"/>
          <w:sz w:val="28"/>
          <w:szCs w:val="28"/>
        </w:rPr>
        <w:t>П</w:t>
      </w:r>
      <w:r w:rsidR="002153D3">
        <w:rPr>
          <w:rFonts w:ascii="Times New Roman" w:hAnsi="Times New Roman"/>
          <w:b w:val="0"/>
          <w:color w:val="auto"/>
          <w:sz w:val="28"/>
          <w:szCs w:val="28"/>
        </w:rPr>
        <w:t>АСПОРТ</w:t>
      </w:r>
    </w:p>
    <w:p w14:paraId="48A6243B" w14:textId="5306D5F4" w:rsidR="00A2428C" w:rsidRPr="00021420" w:rsidRDefault="001056E0" w:rsidP="00A2428C">
      <w:pPr>
        <w:pStyle w:val="3"/>
        <w:spacing w:before="0"/>
        <w:jc w:val="center"/>
        <w:textAlignment w:val="baseline"/>
        <w:rPr>
          <w:rFonts w:ascii="Times New Roman" w:hAnsi="Times New Roman"/>
          <w:b w:val="0"/>
          <w:color w:val="auto"/>
          <w:sz w:val="28"/>
          <w:szCs w:val="28"/>
        </w:rPr>
      </w:pPr>
      <w:r w:rsidRPr="00021420">
        <w:rPr>
          <w:rFonts w:ascii="Times New Roman" w:hAnsi="Times New Roman"/>
          <w:b w:val="0"/>
          <w:color w:val="auto"/>
          <w:sz w:val="28"/>
          <w:szCs w:val="28"/>
        </w:rPr>
        <w:t xml:space="preserve"> комплекса процессных мероприятий «Пожарная безопасность»</w:t>
      </w:r>
    </w:p>
    <w:p w14:paraId="48A6243C" w14:textId="77777777" w:rsidR="008B1DCC" w:rsidRPr="00021420" w:rsidRDefault="008B1DCC" w:rsidP="00A2428C">
      <w:pPr>
        <w:pStyle w:val="4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</w:p>
    <w:p w14:paraId="48A6243D" w14:textId="77777777" w:rsidR="00A2428C" w:rsidRDefault="00A2428C" w:rsidP="00A2428C">
      <w:pPr>
        <w:pStyle w:val="4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  <w:r w:rsidRPr="00021420">
        <w:rPr>
          <w:rFonts w:ascii="Times New Roman" w:hAnsi="Times New Roman"/>
          <w:b w:val="0"/>
          <w:i w:val="0"/>
          <w:color w:val="auto"/>
          <w:sz w:val="28"/>
          <w:szCs w:val="28"/>
        </w:rPr>
        <w:t>1. Основные положения</w:t>
      </w:r>
      <w:r w:rsidRPr="00021420">
        <w:rPr>
          <w:rFonts w:ascii="Times New Roman" w:hAnsi="Times New Roman"/>
          <w:b w:val="0"/>
          <w:i w:val="0"/>
          <w:color w:val="auto"/>
          <w:sz w:val="28"/>
          <w:szCs w:val="28"/>
        </w:rPr>
        <w:br/>
      </w:r>
    </w:p>
    <w:p w14:paraId="18D7BB75" w14:textId="77777777" w:rsidR="00E31BF8" w:rsidRDefault="00E31BF8" w:rsidP="00E31BF8"/>
    <w:p w14:paraId="2AB2F035" w14:textId="77777777" w:rsidR="00902F77" w:rsidRPr="00F924FD" w:rsidRDefault="00902F77" w:rsidP="00902F77">
      <w:pPr>
        <w:widowControl w:val="0"/>
        <w:jc w:val="center"/>
        <w:outlineLvl w:val="2"/>
        <w:rPr>
          <w:sz w:val="28"/>
        </w:rPr>
      </w:pPr>
      <w:r w:rsidRPr="00F924FD">
        <w:rPr>
          <w:sz w:val="28"/>
        </w:rPr>
        <w:t>1. Основные положения</w:t>
      </w:r>
    </w:p>
    <w:p w14:paraId="2DB5E105" w14:textId="77777777" w:rsidR="00902F77" w:rsidRPr="00F924FD" w:rsidRDefault="00902F77" w:rsidP="00902F77">
      <w:pPr>
        <w:widowControl w:val="0"/>
        <w:jc w:val="center"/>
        <w:outlineLvl w:val="2"/>
        <w:rPr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55"/>
        <w:gridCol w:w="5617"/>
        <w:gridCol w:w="553"/>
        <w:gridCol w:w="7745"/>
      </w:tblGrid>
      <w:tr w:rsidR="00902F77" w:rsidRPr="00902F77" w14:paraId="41E1B7B6" w14:textId="77777777" w:rsidTr="0049057C">
        <w:tc>
          <w:tcPr>
            <w:tcW w:w="655" w:type="dxa"/>
          </w:tcPr>
          <w:p w14:paraId="35864666" w14:textId="77777777" w:rsidR="00902F77" w:rsidRPr="00902F77" w:rsidRDefault="00902F77" w:rsidP="0049057C">
            <w:pPr>
              <w:widowControl w:val="0"/>
              <w:outlineLvl w:val="2"/>
              <w:rPr>
                <w:sz w:val="28"/>
                <w:szCs w:val="28"/>
              </w:rPr>
            </w:pPr>
            <w:r w:rsidRPr="00902F77">
              <w:rPr>
                <w:sz w:val="28"/>
                <w:szCs w:val="28"/>
              </w:rPr>
              <w:t>1.1.</w:t>
            </w:r>
          </w:p>
        </w:tc>
        <w:tc>
          <w:tcPr>
            <w:tcW w:w="5617" w:type="dxa"/>
            <w:shd w:val="clear" w:color="auto" w:fill="auto"/>
          </w:tcPr>
          <w:p w14:paraId="7B4778C3" w14:textId="77777777" w:rsidR="00902F77" w:rsidRPr="00902F77" w:rsidRDefault="00902F77" w:rsidP="0049057C">
            <w:pPr>
              <w:widowControl w:val="0"/>
              <w:outlineLvl w:val="2"/>
              <w:rPr>
                <w:sz w:val="28"/>
                <w:szCs w:val="28"/>
              </w:rPr>
            </w:pPr>
            <w:r w:rsidRPr="00902F77">
              <w:rPr>
                <w:sz w:val="28"/>
                <w:szCs w:val="28"/>
              </w:rPr>
              <w:t xml:space="preserve">Ответственный за разработку и реализацию комплекса процессных мероприятий «Эффективное управление доходами» </w:t>
            </w:r>
          </w:p>
          <w:p w14:paraId="7FF0DC81" w14:textId="77777777" w:rsidR="00902F77" w:rsidRPr="00902F77" w:rsidRDefault="00902F77" w:rsidP="0049057C">
            <w:pPr>
              <w:widowControl w:val="0"/>
              <w:outlineLvl w:val="2"/>
              <w:rPr>
                <w:sz w:val="28"/>
                <w:szCs w:val="28"/>
              </w:rPr>
            </w:pPr>
            <w:r w:rsidRPr="00902F77">
              <w:rPr>
                <w:sz w:val="28"/>
                <w:szCs w:val="28"/>
              </w:rPr>
              <w:t>(далее также в настоящем разделе – комплекс процессных мероприятий)</w:t>
            </w:r>
          </w:p>
        </w:tc>
        <w:tc>
          <w:tcPr>
            <w:tcW w:w="553" w:type="dxa"/>
          </w:tcPr>
          <w:p w14:paraId="564830E1" w14:textId="77777777" w:rsidR="00902F77" w:rsidRPr="00902F77" w:rsidRDefault="00902F77" w:rsidP="0049057C">
            <w:pPr>
              <w:widowControl w:val="0"/>
              <w:jc w:val="center"/>
              <w:outlineLvl w:val="2"/>
              <w:rPr>
                <w:sz w:val="28"/>
                <w:szCs w:val="28"/>
              </w:rPr>
            </w:pPr>
            <w:r w:rsidRPr="00902F77">
              <w:rPr>
                <w:sz w:val="28"/>
                <w:szCs w:val="28"/>
              </w:rPr>
              <w:t>–</w:t>
            </w:r>
          </w:p>
        </w:tc>
        <w:tc>
          <w:tcPr>
            <w:tcW w:w="7745" w:type="dxa"/>
            <w:shd w:val="clear" w:color="auto" w:fill="auto"/>
          </w:tcPr>
          <w:p w14:paraId="76618F8A" w14:textId="77777777" w:rsidR="00902F77" w:rsidRPr="00902F77" w:rsidRDefault="00902F77" w:rsidP="00902F77">
            <w:pPr>
              <w:pStyle w:val="af2"/>
              <w:rPr>
                <w:sz w:val="28"/>
                <w:szCs w:val="28"/>
              </w:rPr>
            </w:pPr>
            <w:r w:rsidRPr="00902F77">
              <w:rPr>
                <w:sz w:val="28"/>
                <w:szCs w:val="28"/>
              </w:rPr>
              <w:t xml:space="preserve">Сектор по земельным и имущественным отношениям Администрация Шолоховского городского поселения (инспектор сектора по земельным и имущественным отношениям – </w:t>
            </w:r>
            <w:proofErr w:type="spellStart"/>
            <w:r w:rsidRPr="00902F77">
              <w:rPr>
                <w:sz w:val="28"/>
                <w:szCs w:val="28"/>
              </w:rPr>
              <w:t>Елисаветская</w:t>
            </w:r>
            <w:proofErr w:type="spellEnd"/>
            <w:r w:rsidRPr="00902F77">
              <w:rPr>
                <w:sz w:val="28"/>
                <w:szCs w:val="28"/>
              </w:rPr>
              <w:t xml:space="preserve"> Е.В.)</w:t>
            </w:r>
          </w:p>
          <w:p w14:paraId="2A8816DC" w14:textId="3CD5EFE9" w:rsidR="00902F77" w:rsidRPr="00902F77" w:rsidRDefault="00902F77" w:rsidP="0049057C">
            <w:pPr>
              <w:widowControl w:val="0"/>
              <w:outlineLvl w:val="2"/>
              <w:rPr>
                <w:sz w:val="28"/>
                <w:szCs w:val="28"/>
              </w:rPr>
            </w:pPr>
          </w:p>
        </w:tc>
      </w:tr>
      <w:tr w:rsidR="00902F77" w:rsidRPr="00902F77" w14:paraId="214C9B91" w14:textId="77777777" w:rsidTr="0049057C">
        <w:tc>
          <w:tcPr>
            <w:tcW w:w="655" w:type="dxa"/>
          </w:tcPr>
          <w:p w14:paraId="0B518707" w14:textId="77777777" w:rsidR="00902F77" w:rsidRPr="00902F77" w:rsidRDefault="00902F77" w:rsidP="0049057C">
            <w:pPr>
              <w:widowControl w:val="0"/>
              <w:outlineLvl w:val="2"/>
              <w:rPr>
                <w:sz w:val="28"/>
                <w:szCs w:val="28"/>
              </w:rPr>
            </w:pPr>
            <w:r w:rsidRPr="00902F77">
              <w:rPr>
                <w:sz w:val="28"/>
                <w:szCs w:val="28"/>
              </w:rPr>
              <w:t>1.2.</w:t>
            </w:r>
          </w:p>
        </w:tc>
        <w:tc>
          <w:tcPr>
            <w:tcW w:w="5617" w:type="dxa"/>
            <w:shd w:val="clear" w:color="auto" w:fill="auto"/>
          </w:tcPr>
          <w:p w14:paraId="51B5DD13" w14:textId="77777777" w:rsidR="00902F77" w:rsidRPr="00902F77" w:rsidRDefault="00902F77" w:rsidP="0049057C">
            <w:pPr>
              <w:widowControl w:val="0"/>
              <w:outlineLvl w:val="2"/>
              <w:rPr>
                <w:sz w:val="28"/>
                <w:szCs w:val="28"/>
              </w:rPr>
            </w:pPr>
            <w:r w:rsidRPr="00902F77">
              <w:rPr>
                <w:sz w:val="28"/>
                <w:szCs w:val="28"/>
              </w:rPr>
              <w:t>Связь с муниципальной программой Горняцкого сельского поселения</w:t>
            </w:r>
          </w:p>
        </w:tc>
        <w:tc>
          <w:tcPr>
            <w:tcW w:w="553" w:type="dxa"/>
          </w:tcPr>
          <w:p w14:paraId="48EF1152" w14:textId="77777777" w:rsidR="00902F77" w:rsidRPr="00902F77" w:rsidRDefault="00902F77" w:rsidP="0049057C">
            <w:pPr>
              <w:widowControl w:val="0"/>
              <w:jc w:val="center"/>
              <w:outlineLvl w:val="2"/>
              <w:rPr>
                <w:sz w:val="28"/>
                <w:szCs w:val="28"/>
              </w:rPr>
            </w:pPr>
            <w:r w:rsidRPr="00902F77">
              <w:rPr>
                <w:sz w:val="28"/>
                <w:szCs w:val="28"/>
              </w:rPr>
              <w:t>–</w:t>
            </w:r>
          </w:p>
        </w:tc>
        <w:tc>
          <w:tcPr>
            <w:tcW w:w="7745" w:type="dxa"/>
            <w:shd w:val="clear" w:color="auto" w:fill="auto"/>
          </w:tcPr>
          <w:p w14:paraId="16785474" w14:textId="790547EB" w:rsidR="00902F77" w:rsidRPr="00902F77" w:rsidRDefault="00902F77" w:rsidP="0049057C">
            <w:pPr>
              <w:widowControl w:val="0"/>
              <w:outlineLvl w:val="2"/>
              <w:rPr>
                <w:sz w:val="28"/>
                <w:szCs w:val="28"/>
              </w:rPr>
            </w:pPr>
            <w:r w:rsidRPr="00902F77">
              <w:rPr>
                <w:sz w:val="28"/>
                <w:szCs w:val="28"/>
              </w:rPr>
              <w:t>муниципальная программа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</w:tr>
    </w:tbl>
    <w:p w14:paraId="3EBFEC68" w14:textId="77777777" w:rsidR="00E31BF8" w:rsidRDefault="00E31BF8" w:rsidP="00E31BF8"/>
    <w:p w14:paraId="35FC2EA7" w14:textId="77777777" w:rsidR="00E31BF8" w:rsidRDefault="00E31BF8" w:rsidP="00E31BF8"/>
    <w:p w14:paraId="48A6244E" w14:textId="77777777" w:rsidR="00DA659D" w:rsidRPr="00B97872" w:rsidRDefault="00DA659D" w:rsidP="00CF389D">
      <w:pPr>
        <w:tabs>
          <w:tab w:val="left" w:pos="3261"/>
          <w:tab w:val="left" w:pos="5387"/>
        </w:tabs>
        <w:jc w:val="right"/>
        <w:rPr>
          <w:color w:val="FF0000"/>
          <w:sz w:val="28"/>
          <w:szCs w:val="28"/>
          <w:highlight w:val="yellow"/>
        </w:rPr>
      </w:pPr>
    </w:p>
    <w:p w14:paraId="48A6244F" w14:textId="77777777" w:rsidR="008B1DCC" w:rsidRPr="00B97872" w:rsidRDefault="008B1DCC" w:rsidP="008B1DCC">
      <w:pPr>
        <w:jc w:val="center"/>
        <w:rPr>
          <w:color w:val="FF0000"/>
          <w:highlight w:val="yellow"/>
        </w:rPr>
        <w:sectPr w:rsidR="008B1DCC" w:rsidRPr="00B97872" w:rsidSect="00EC5B2A">
          <w:pgSz w:w="16838" w:h="11906" w:orient="landscape" w:code="9"/>
          <w:pgMar w:top="1701" w:right="1134" w:bottom="567" w:left="1134" w:header="709" w:footer="709" w:gutter="0"/>
          <w:cols w:space="708"/>
          <w:titlePg/>
          <w:docGrid w:linePitch="381"/>
        </w:sectPr>
      </w:pPr>
    </w:p>
    <w:p w14:paraId="48A62450" w14:textId="77777777" w:rsidR="008A401A" w:rsidRDefault="008A401A" w:rsidP="008A401A">
      <w:pPr>
        <w:pStyle w:val="4"/>
        <w:shd w:val="clear" w:color="auto" w:fill="FFFFFF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  <w:r w:rsidRPr="00736023">
        <w:rPr>
          <w:rFonts w:ascii="Times New Roman" w:hAnsi="Times New Roman"/>
          <w:b w:val="0"/>
          <w:i w:val="0"/>
          <w:color w:val="auto"/>
          <w:sz w:val="28"/>
          <w:szCs w:val="28"/>
        </w:rPr>
        <w:lastRenderedPageBreak/>
        <w:t>2. Показатели комплекса процессных мероприятий</w:t>
      </w:r>
      <w:r w:rsidRPr="00736023">
        <w:rPr>
          <w:rFonts w:ascii="Times New Roman" w:hAnsi="Times New Roman"/>
          <w:b w:val="0"/>
          <w:i w:val="0"/>
          <w:color w:val="auto"/>
          <w:sz w:val="28"/>
          <w:szCs w:val="28"/>
        </w:rPr>
        <w:br/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54"/>
        <w:gridCol w:w="2608"/>
        <w:gridCol w:w="1263"/>
        <w:gridCol w:w="982"/>
        <w:gridCol w:w="1159"/>
        <w:gridCol w:w="844"/>
        <w:gridCol w:w="667"/>
        <w:gridCol w:w="815"/>
        <w:gridCol w:w="829"/>
        <w:gridCol w:w="787"/>
        <w:gridCol w:w="1105"/>
        <w:gridCol w:w="1841"/>
        <w:gridCol w:w="1118"/>
      </w:tblGrid>
      <w:tr w:rsidR="00A91D36" w:rsidRPr="00296B50" w14:paraId="2BC3E76C" w14:textId="77777777" w:rsidTr="0049057C">
        <w:trPr>
          <w:trHeight w:val="20"/>
        </w:trPr>
        <w:tc>
          <w:tcPr>
            <w:tcW w:w="5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D378E24" w14:textId="77777777" w:rsidR="00A91D36" w:rsidRPr="00296B50" w:rsidRDefault="00A91D36" w:rsidP="0049057C">
            <w:pPr>
              <w:widowControl w:val="0"/>
              <w:jc w:val="center"/>
            </w:pPr>
            <w:r w:rsidRPr="00296B50">
              <w:t>№</w:t>
            </w:r>
            <w:r w:rsidRPr="00296B50">
              <w:br/>
              <w:t>п/п</w:t>
            </w:r>
          </w:p>
        </w:tc>
        <w:tc>
          <w:tcPr>
            <w:tcW w:w="26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754D824" w14:textId="77777777" w:rsidR="00A91D36" w:rsidRPr="00296B50" w:rsidRDefault="00A91D36" w:rsidP="0049057C">
            <w:pPr>
              <w:widowControl w:val="0"/>
              <w:jc w:val="center"/>
            </w:pPr>
            <w:r w:rsidRPr="00296B50">
              <w:t xml:space="preserve">Наименование показателя </w:t>
            </w:r>
          </w:p>
        </w:tc>
        <w:tc>
          <w:tcPr>
            <w:tcW w:w="12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CF4B51E" w14:textId="77777777" w:rsidR="00A91D36" w:rsidRPr="00296B50" w:rsidRDefault="00A91D36" w:rsidP="0049057C">
            <w:pPr>
              <w:widowControl w:val="0"/>
              <w:jc w:val="center"/>
            </w:pPr>
            <w:r w:rsidRPr="00296B50">
              <w:t>Признак возраста-</w:t>
            </w:r>
            <w:proofErr w:type="spellStart"/>
            <w:r w:rsidRPr="00296B50">
              <w:t>ния</w:t>
            </w:r>
            <w:proofErr w:type="spellEnd"/>
            <w:r w:rsidRPr="00296B50">
              <w:t>/</w:t>
            </w:r>
            <w:proofErr w:type="spellStart"/>
            <w:r w:rsidRPr="00296B50">
              <w:rPr>
                <w:spacing w:val="-20"/>
              </w:rPr>
              <w:t>убы</w:t>
            </w:r>
            <w:r w:rsidRPr="00296B50">
              <w:t>ва-ния</w:t>
            </w:r>
            <w:proofErr w:type="spellEnd"/>
          </w:p>
        </w:tc>
        <w:tc>
          <w:tcPr>
            <w:tcW w:w="9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2D52A25" w14:textId="77777777" w:rsidR="00A91D36" w:rsidRPr="00296B50" w:rsidRDefault="00A91D36" w:rsidP="0049057C">
            <w:pPr>
              <w:widowControl w:val="0"/>
              <w:jc w:val="center"/>
            </w:pPr>
            <w:r w:rsidRPr="00296B50">
              <w:t>Уро</w:t>
            </w:r>
            <w:r w:rsidRPr="00296B50">
              <w:rPr>
                <w:spacing w:val="-20"/>
              </w:rPr>
              <w:t>в</w:t>
            </w:r>
            <w:r w:rsidRPr="00296B50">
              <w:t>е</w:t>
            </w:r>
            <w:r w:rsidRPr="00296B50">
              <w:rPr>
                <w:spacing w:val="-20"/>
              </w:rPr>
              <w:t xml:space="preserve">нь </w:t>
            </w:r>
            <w:proofErr w:type="gramStart"/>
            <w:r w:rsidRPr="00296B50">
              <w:t>показа-теля</w:t>
            </w:r>
            <w:proofErr w:type="gramEnd"/>
            <w:r w:rsidRPr="00296B50">
              <w:t xml:space="preserve"> </w:t>
            </w:r>
          </w:p>
        </w:tc>
        <w:tc>
          <w:tcPr>
            <w:tcW w:w="11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6BEBD03" w14:textId="77777777" w:rsidR="00A91D36" w:rsidRPr="00296B50" w:rsidRDefault="00A91D36" w:rsidP="0049057C">
            <w:pPr>
              <w:widowControl w:val="0"/>
              <w:jc w:val="center"/>
            </w:pPr>
            <w:r w:rsidRPr="00296B50">
              <w:t>Единица и</w:t>
            </w:r>
            <w:r w:rsidRPr="00296B50">
              <w:rPr>
                <w:spacing w:val="-20"/>
              </w:rPr>
              <w:t>зм</w:t>
            </w:r>
            <w:r w:rsidRPr="00296B50">
              <w:t>ере</w:t>
            </w:r>
            <w:r w:rsidRPr="00296B50">
              <w:rPr>
                <w:spacing w:val="-20"/>
              </w:rPr>
              <w:t>ния</w:t>
            </w:r>
            <w:r w:rsidRPr="00296B50">
              <w:t xml:space="preserve"> (по ОКЕИ)</w:t>
            </w:r>
          </w:p>
        </w:tc>
        <w:tc>
          <w:tcPr>
            <w:tcW w:w="15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E65E152" w14:textId="77777777" w:rsidR="00A91D36" w:rsidRPr="00296B50" w:rsidRDefault="00A91D36" w:rsidP="0049057C">
            <w:pPr>
              <w:widowControl w:val="0"/>
              <w:jc w:val="center"/>
            </w:pPr>
            <w:r w:rsidRPr="00296B50">
              <w:t>Базовое значение показателя</w:t>
            </w:r>
          </w:p>
        </w:tc>
        <w:tc>
          <w:tcPr>
            <w:tcW w:w="35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58200B3" w14:textId="77777777" w:rsidR="00A91D36" w:rsidRPr="00296B50" w:rsidRDefault="00A91D36" w:rsidP="0049057C">
            <w:pPr>
              <w:widowControl w:val="0"/>
              <w:jc w:val="center"/>
            </w:pPr>
            <w:r w:rsidRPr="00296B50">
              <w:t>Значения показателей</w:t>
            </w:r>
          </w:p>
        </w:tc>
        <w:tc>
          <w:tcPr>
            <w:tcW w:w="18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7619AE3" w14:textId="77777777" w:rsidR="00A91D36" w:rsidRPr="00296B50" w:rsidRDefault="00A91D36" w:rsidP="0049057C">
            <w:pPr>
              <w:widowControl w:val="0"/>
              <w:jc w:val="center"/>
            </w:pPr>
            <w:r w:rsidRPr="00296B50">
              <w:t>Ответственный за достижение показателя</w:t>
            </w:r>
          </w:p>
        </w:tc>
        <w:tc>
          <w:tcPr>
            <w:tcW w:w="1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67FB15C" w14:textId="77777777" w:rsidR="00A91D36" w:rsidRPr="00296B50" w:rsidRDefault="00A91D36" w:rsidP="0049057C">
            <w:pPr>
              <w:widowControl w:val="0"/>
              <w:jc w:val="center"/>
            </w:pPr>
            <w:proofErr w:type="spellStart"/>
            <w:r w:rsidRPr="00296B50">
              <w:rPr>
                <w:spacing w:val="-20"/>
              </w:rPr>
              <w:t>Инф</w:t>
            </w:r>
            <w:r w:rsidRPr="00296B50">
              <w:t>о</w:t>
            </w:r>
            <w:r w:rsidRPr="00296B50">
              <w:rPr>
                <w:spacing w:val="-20"/>
              </w:rPr>
              <w:t>рм</w:t>
            </w:r>
            <w:r w:rsidRPr="00296B50">
              <w:t>а-ционная</w:t>
            </w:r>
            <w:proofErr w:type="spellEnd"/>
            <w:r w:rsidRPr="00296B50">
              <w:t xml:space="preserve"> система</w:t>
            </w:r>
          </w:p>
        </w:tc>
      </w:tr>
      <w:tr w:rsidR="00A91D36" w:rsidRPr="00296B50" w14:paraId="0ABEBEBB" w14:textId="77777777" w:rsidTr="0049057C">
        <w:trPr>
          <w:trHeight w:val="20"/>
        </w:trPr>
        <w:tc>
          <w:tcPr>
            <w:tcW w:w="5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591DB46" w14:textId="77777777" w:rsidR="00A91D36" w:rsidRPr="00296B50" w:rsidRDefault="00A91D36" w:rsidP="0049057C"/>
        </w:tc>
        <w:tc>
          <w:tcPr>
            <w:tcW w:w="26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795D962" w14:textId="77777777" w:rsidR="00A91D36" w:rsidRPr="00296B50" w:rsidRDefault="00A91D36" w:rsidP="0049057C"/>
        </w:tc>
        <w:tc>
          <w:tcPr>
            <w:tcW w:w="12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AC14CFB" w14:textId="77777777" w:rsidR="00A91D36" w:rsidRPr="00296B50" w:rsidRDefault="00A91D36" w:rsidP="0049057C"/>
        </w:tc>
        <w:tc>
          <w:tcPr>
            <w:tcW w:w="9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4B324DC" w14:textId="77777777" w:rsidR="00A91D36" w:rsidRPr="00296B50" w:rsidRDefault="00A91D36" w:rsidP="0049057C"/>
        </w:tc>
        <w:tc>
          <w:tcPr>
            <w:tcW w:w="11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799C013" w14:textId="77777777" w:rsidR="00A91D36" w:rsidRPr="00296B50" w:rsidRDefault="00A91D36" w:rsidP="0049057C"/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06A5C91" w14:textId="77777777" w:rsidR="00A91D36" w:rsidRPr="00296B50" w:rsidRDefault="00A91D36" w:rsidP="0049057C">
            <w:pPr>
              <w:widowControl w:val="0"/>
              <w:jc w:val="center"/>
            </w:pPr>
            <w:proofErr w:type="spellStart"/>
            <w:r w:rsidRPr="00296B50">
              <w:t>значе-ние</w:t>
            </w:r>
            <w:proofErr w:type="spellEnd"/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B6DDAFA" w14:textId="77777777" w:rsidR="00A91D36" w:rsidRPr="00296B50" w:rsidRDefault="00A91D36" w:rsidP="0049057C">
            <w:pPr>
              <w:widowControl w:val="0"/>
              <w:jc w:val="center"/>
            </w:pPr>
            <w:r w:rsidRPr="00296B50">
              <w:t>год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14:paraId="30767A6B" w14:textId="77777777" w:rsidR="00A91D36" w:rsidRPr="00296B50" w:rsidRDefault="00A91D36" w:rsidP="0049057C">
            <w:pPr>
              <w:widowControl w:val="0"/>
              <w:jc w:val="center"/>
            </w:pPr>
            <w:r w:rsidRPr="00296B50">
              <w:t>2025 год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14:paraId="4C432D4B" w14:textId="77777777" w:rsidR="00A91D36" w:rsidRPr="00296B50" w:rsidRDefault="00A91D36" w:rsidP="0049057C">
            <w:pPr>
              <w:widowControl w:val="0"/>
              <w:jc w:val="center"/>
            </w:pPr>
            <w:r w:rsidRPr="00296B50">
              <w:t>2026 год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14:paraId="482D6898" w14:textId="77777777" w:rsidR="00A91D36" w:rsidRPr="00296B50" w:rsidRDefault="00A91D36" w:rsidP="0049057C">
            <w:pPr>
              <w:widowControl w:val="0"/>
              <w:jc w:val="center"/>
            </w:pPr>
            <w:r w:rsidRPr="00296B50">
              <w:t>2027 год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1125A9A" w14:textId="77777777" w:rsidR="00A91D36" w:rsidRPr="00296B50" w:rsidRDefault="00A91D36" w:rsidP="0049057C">
            <w:pPr>
              <w:jc w:val="center"/>
            </w:pPr>
            <w:r w:rsidRPr="00296B50">
              <w:t>2030 год</w:t>
            </w:r>
          </w:p>
          <w:p w14:paraId="082A6F16" w14:textId="77777777" w:rsidR="00A91D36" w:rsidRPr="00296B50" w:rsidRDefault="00A91D36" w:rsidP="0049057C">
            <w:pPr>
              <w:jc w:val="center"/>
            </w:pPr>
            <w:r w:rsidRPr="00296B50">
              <w:t>(</w:t>
            </w:r>
            <w:proofErr w:type="spellStart"/>
            <w:r w:rsidRPr="00296B50">
              <w:rPr>
                <w:spacing w:val="-20"/>
              </w:rPr>
              <w:t>сп</w:t>
            </w:r>
            <w:r w:rsidRPr="00296B50">
              <w:t>равоч</w:t>
            </w:r>
            <w:proofErr w:type="spellEnd"/>
            <w:r w:rsidRPr="00296B50">
              <w:t>-но)</w:t>
            </w:r>
          </w:p>
        </w:tc>
        <w:tc>
          <w:tcPr>
            <w:tcW w:w="18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EF447C0" w14:textId="77777777" w:rsidR="00A91D36" w:rsidRPr="00296B50" w:rsidRDefault="00A91D36" w:rsidP="0049057C"/>
        </w:tc>
        <w:tc>
          <w:tcPr>
            <w:tcW w:w="1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C7189C2" w14:textId="77777777" w:rsidR="00A91D36" w:rsidRPr="00296B50" w:rsidRDefault="00A91D36" w:rsidP="0049057C"/>
        </w:tc>
      </w:tr>
    </w:tbl>
    <w:p w14:paraId="52A7CAF3" w14:textId="77777777" w:rsidR="00A91D36" w:rsidRPr="00296B50" w:rsidRDefault="00A91D36" w:rsidP="00A91D36">
      <w:pPr>
        <w:rPr>
          <w:sz w:val="2"/>
        </w:rPr>
      </w:pPr>
    </w:p>
    <w:tbl>
      <w:tblPr>
        <w:tblW w:w="14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54"/>
        <w:gridCol w:w="2607"/>
        <w:gridCol w:w="1263"/>
        <w:gridCol w:w="982"/>
        <w:gridCol w:w="1159"/>
        <w:gridCol w:w="844"/>
        <w:gridCol w:w="667"/>
        <w:gridCol w:w="815"/>
        <w:gridCol w:w="830"/>
        <w:gridCol w:w="787"/>
        <w:gridCol w:w="1105"/>
        <w:gridCol w:w="1841"/>
        <w:gridCol w:w="1118"/>
      </w:tblGrid>
      <w:tr w:rsidR="006E12D0" w:rsidRPr="00296B50" w14:paraId="526149A3" w14:textId="77777777" w:rsidTr="0049057C">
        <w:trPr>
          <w:trHeight w:val="20"/>
          <w:tblHeader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0265EB4" w14:textId="77777777" w:rsidR="006E12D0" w:rsidRPr="00296B50" w:rsidRDefault="006E12D0" w:rsidP="0049057C">
            <w:pPr>
              <w:jc w:val="center"/>
            </w:pPr>
            <w:r w:rsidRPr="00296B50">
              <w:t>1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B0C1255" w14:textId="77777777" w:rsidR="006E12D0" w:rsidRPr="00296B50" w:rsidRDefault="006E12D0" w:rsidP="0049057C">
            <w:pPr>
              <w:jc w:val="center"/>
            </w:pPr>
            <w:r w:rsidRPr="00296B50">
              <w:t>2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92812C8" w14:textId="77777777" w:rsidR="006E12D0" w:rsidRPr="00296B50" w:rsidRDefault="006E12D0" w:rsidP="0049057C">
            <w:pPr>
              <w:jc w:val="center"/>
            </w:pPr>
            <w:r w:rsidRPr="00296B50">
              <w:t>3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1655C91" w14:textId="77777777" w:rsidR="006E12D0" w:rsidRPr="00296B50" w:rsidRDefault="006E12D0" w:rsidP="0049057C">
            <w:pPr>
              <w:jc w:val="center"/>
            </w:pPr>
            <w:r w:rsidRPr="00296B50">
              <w:t>4</w:t>
            </w:r>
          </w:p>
        </w:tc>
        <w:tc>
          <w:tcPr>
            <w:tcW w:w="1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89D25AE" w14:textId="77777777" w:rsidR="006E12D0" w:rsidRPr="00296B50" w:rsidRDefault="006E12D0" w:rsidP="0049057C">
            <w:pPr>
              <w:jc w:val="center"/>
            </w:pPr>
            <w:r w:rsidRPr="00296B50">
              <w:t>5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FBB598E" w14:textId="77777777" w:rsidR="006E12D0" w:rsidRPr="00296B50" w:rsidRDefault="006E12D0" w:rsidP="0049057C">
            <w:pPr>
              <w:widowControl w:val="0"/>
              <w:jc w:val="center"/>
            </w:pPr>
            <w:r w:rsidRPr="00296B50">
              <w:t>6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1677227" w14:textId="77777777" w:rsidR="006E12D0" w:rsidRPr="00296B50" w:rsidRDefault="006E12D0" w:rsidP="0049057C">
            <w:pPr>
              <w:widowControl w:val="0"/>
              <w:jc w:val="center"/>
            </w:pPr>
            <w:r w:rsidRPr="00296B50">
              <w:t>7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8932CA5" w14:textId="77777777" w:rsidR="006E12D0" w:rsidRPr="00296B50" w:rsidRDefault="006E12D0" w:rsidP="0049057C">
            <w:pPr>
              <w:widowControl w:val="0"/>
              <w:jc w:val="center"/>
            </w:pPr>
            <w:r w:rsidRPr="00296B50">
              <w:t>8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1246DC4" w14:textId="77777777" w:rsidR="006E12D0" w:rsidRPr="00296B50" w:rsidRDefault="006E12D0" w:rsidP="0049057C">
            <w:pPr>
              <w:widowControl w:val="0"/>
              <w:jc w:val="center"/>
            </w:pPr>
            <w:r w:rsidRPr="00296B50">
              <w:t>9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D93B80A" w14:textId="77777777" w:rsidR="006E12D0" w:rsidRPr="00296B50" w:rsidRDefault="006E12D0" w:rsidP="0049057C">
            <w:pPr>
              <w:widowControl w:val="0"/>
              <w:jc w:val="center"/>
            </w:pPr>
            <w:r w:rsidRPr="00296B50">
              <w:t>10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7084E8C" w14:textId="77777777" w:rsidR="006E12D0" w:rsidRPr="00296B50" w:rsidRDefault="006E12D0" w:rsidP="0049057C">
            <w:pPr>
              <w:jc w:val="center"/>
            </w:pPr>
            <w:r w:rsidRPr="00296B50">
              <w:t>11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4BA0E73" w14:textId="77777777" w:rsidR="006E12D0" w:rsidRPr="00296B50" w:rsidRDefault="006E12D0" w:rsidP="0049057C">
            <w:pPr>
              <w:jc w:val="center"/>
            </w:pPr>
            <w:r w:rsidRPr="00296B50">
              <w:t>12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0C93774" w14:textId="77777777" w:rsidR="006E12D0" w:rsidRPr="00296B50" w:rsidRDefault="006E12D0" w:rsidP="0049057C">
            <w:pPr>
              <w:jc w:val="center"/>
            </w:pPr>
            <w:r w:rsidRPr="00296B50">
              <w:t>13</w:t>
            </w:r>
          </w:p>
        </w:tc>
      </w:tr>
      <w:tr w:rsidR="00E2085F" w:rsidRPr="00296B50" w14:paraId="7F27E3F4" w14:textId="77777777" w:rsidTr="00E67EB3">
        <w:trPr>
          <w:trHeight w:val="20"/>
          <w:tblHeader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14:paraId="0A219CE7" w14:textId="70FAFCA8" w:rsidR="00E2085F" w:rsidRPr="006C2B48" w:rsidRDefault="00E2085F" w:rsidP="00E67EB3">
            <w:pPr>
              <w:jc w:val="center"/>
            </w:pPr>
            <w:r w:rsidRPr="006C2B48">
              <w:t>1.1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14:paraId="468D0E7A" w14:textId="2878DC10" w:rsidR="00E2085F" w:rsidRPr="006C2B48" w:rsidRDefault="00E2085F" w:rsidP="00E67EB3">
            <w:pPr>
              <w:jc w:val="center"/>
            </w:pPr>
            <w:r w:rsidRPr="006C2B48">
              <w:t>Доля населения Шолоховского городского поселения обеспеченного противопожарным прикрытием в соответствии с установленными временными нормативами прибытия первого подразделения пожарной охраны к месту вызова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14:paraId="2C713FE1" w14:textId="2D8F97F0" w:rsidR="00E2085F" w:rsidRPr="006C2B48" w:rsidRDefault="00E2085F" w:rsidP="00E67EB3">
            <w:pPr>
              <w:jc w:val="center"/>
            </w:pPr>
            <w:r w:rsidRPr="006C2B48">
              <w:t>возрастание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14:paraId="0FAC6140" w14:textId="7F0DA0B5" w:rsidR="00E2085F" w:rsidRPr="006C2B48" w:rsidRDefault="006C2B48" w:rsidP="00E67EB3">
            <w:pPr>
              <w:jc w:val="center"/>
            </w:pPr>
            <w:r w:rsidRPr="006C2B48">
              <w:t>КПМ</w:t>
            </w:r>
          </w:p>
        </w:tc>
        <w:tc>
          <w:tcPr>
            <w:tcW w:w="1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14:paraId="631B84CD" w14:textId="1EF3D165" w:rsidR="00E2085F" w:rsidRPr="006C2B48" w:rsidRDefault="00E2085F" w:rsidP="00E67EB3">
            <w:pPr>
              <w:jc w:val="center"/>
            </w:pPr>
            <w:r w:rsidRPr="006C2B48">
              <w:t>проценты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14:paraId="31C2A149" w14:textId="299EC5D4" w:rsidR="00E2085F" w:rsidRPr="006C2B48" w:rsidRDefault="00E2085F" w:rsidP="00E67EB3">
            <w:pPr>
              <w:widowControl w:val="0"/>
              <w:jc w:val="center"/>
            </w:pPr>
            <w:r w:rsidRPr="006C2B48">
              <w:rPr>
                <w:sz w:val="20"/>
                <w:szCs w:val="20"/>
              </w:rPr>
              <w:t>99,6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14:paraId="12B24E2E" w14:textId="4B1819E6" w:rsidR="00E2085F" w:rsidRPr="006C2B48" w:rsidRDefault="00E2085F" w:rsidP="00E67EB3">
            <w:pPr>
              <w:widowControl w:val="0"/>
              <w:jc w:val="center"/>
            </w:pPr>
            <w:r w:rsidRPr="006C2B48">
              <w:rPr>
                <w:sz w:val="20"/>
                <w:szCs w:val="20"/>
              </w:rPr>
              <w:t>2023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14:paraId="76A67C1F" w14:textId="77777777" w:rsidR="00E2085F" w:rsidRPr="006C2B48" w:rsidRDefault="00E2085F" w:rsidP="00E67EB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</w:p>
          <w:p w14:paraId="6BF49CDB" w14:textId="77777777" w:rsidR="00E2085F" w:rsidRPr="006C2B48" w:rsidRDefault="00E2085F" w:rsidP="00E67EB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6C2B48">
              <w:rPr>
                <w:sz w:val="20"/>
                <w:szCs w:val="20"/>
              </w:rPr>
              <w:t>99,6</w:t>
            </w:r>
          </w:p>
          <w:p w14:paraId="5D6DFA53" w14:textId="0D954C22" w:rsidR="00E2085F" w:rsidRPr="006C2B48" w:rsidRDefault="00E2085F" w:rsidP="00E67EB3">
            <w:pPr>
              <w:widowControl w:val="0"/>
              <w:jc w:val="center"/>
            </w:pP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14:paraId="5F292428" w14:textId="22327778" w:rsidR="00E2085F" w:rsidRPr="006C2B48" w:rsidRDefault="00E2085F" w:rsidP="00E67EB3">
            <w:pPr>
              <w:widowControl w:val="0"/>
              <w:jc w:val="center"/>
            </w:pPr>
            <w:r w:rsidRPr="006C2B48">
              <w:rPr>
                <w:sz w:val="20"/>
                <w:szCs w:val="20"/>
              </w:rPr>
              <w:t>99,6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14:paraId="485D02D9" w14:textId="051DFE74" w:rsidR="00E2085F" w:rsidRPr="006C2B48" w:rsidRDefault="00E2085F" w:rsidP="00E67EB3">
            <w:pPr>
              <w:widowControl w:val="0"/>
              <w:jc w:val="center"/>
            </w:pPr>
            <w:r w:rsidRPr="006C2B48">
              <w:rPr>
                <w:sz w:val="20"/>
                <w:szCs w:val="20"/>
              </w:rPr>
              <w:t>99,6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14:paraId="33432363" w14:textId="6AB76308" w:rsidR="00E2085F" w:rsidRPr="006C2B48" w:rsidRDefault="00E2085F" w:rsidP="00E67EB3">
            <w:pPr>
              <w:jc w:val="center"/>
            </w:pPr>
            <w:r w:rsidRPr="006C2B48">
              <w:rPr>
                <w:sz w:val="20"/>
                <w:szCs w:val="20"/>
              </w:rPr>
              <w:t>99,6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14:paraId="31B15DAA" w14:textId="185F2145" w:rsidR="00E2085F" w:rsidRPr="006C2B48" w:rsidRDefault="00E2085F" w:rsidP="00E67EB3">
            <w:pPr>
              <w:jc w:val="center"/>
            </w:pPr>
            <w:r w:rsidRPr="006C2B48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14:paraId="7C630E48" w14:textId="148C151B" w:rsidR="00E2085F" w:rsidRPr="00296B50" w:rsidRDefault="00E2085F" w:rsidP="00E67EB3">
            <w:pPr>
              <w:jc w:val="center"/>
            </w:pPr>
            <w:r w:rsidRPr="006C2B48">
              <w:t>информационная система отсутствует</w:t>
            </w:r>
          </w:p>
        </w:tc>
      </w:tr>
    </w:tbl>
    <w:p w14:paraId="00191497" w14:textId="77777777" w:rsidR="00A91D36" w:rsidRPr="00A91D36" w:rsidRDefault="00A91D36" w:rsidP="00A91D36"/>
    <w:p w14:paraId="48A62498" w14:textId="77777777" w:rsidR="008A401A" w:rsidRPr="00B97872" w:rsidRDefault="008A401A" w:rsidP="008A401A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FF0000"/>
          <w:highlight w:val="yellow"/>
        </w:rPr>
      </w:pPr>
    </w:p>
    <w:p w14:paraId="48A62499" w14:textId="77777777" w:rsidR="008A401A" w:rsidRPr="000B6677" w:rsidRDefault="008A401A" w:rsidP="008A401A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</w:pPr>
      <w:r w:rsidRPr="000B6677">
        <w:t xml:space="preserve">Примечание.          </w:t>
      </w:r>
    </w:p>
    <w:p w14:paraId="48A6249A" w14:textId="77777777" w:rsidR="008A401A" w:rsidRPr="000B6677" w:rsidRDefault="008A401A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</w:pPr>
      <w:r w:rsidRPr="000B6677">
        <w:t>Используемые сокращения:</w:t>
      </w:r>
    </w:p>
    <w:p w14:paraId="48A6249B" w14:textId="77777777" w:rsidR="008A401A" w:rsidRPr="000B6677" w:rsidRDefault="008A401A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</w:pPr>
      <w:r w:rsidRPr="000B6677">
        <w:t xml:space="preserve">ОМСУ - показатели для оценки эффективности деятельности органов местного самоуправления; </w:t>
      </w:r>
    </w:p>
    <w:p w14:paraId="48A6249C" w14:textId="77777777" w:rsidR="008A401A" w:rsidRPr="000B6677" w:rsidRDefault="007E18D1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</w:pPr>
      <w:hyperlink r:id="rId17" w:anchor="7D20K3" w:history="1">
        <w:r w:rsidR="008A401A" w:rsidRPr="000B6677">
          <w:rPr>
            <w:rStyle w:val="af4"/>
            <w:color w:val="auto"/>
            <w:u w:val="none"/>
          </w:rPr>
          <w:t>ОКЕИ</w:t>
        </w:r>
      </w:hyperlink>
      <w:r w:rsidR="008A401A" w:rsidRPr="000B6677">
        <w:t> - </w:t>
      </w:r>
      <w:hyperlink r:id="rId18" w:anchor="7D20K3" w:history="1">
        <w:r w:rsidR="008A401A" w:rsidRPr="000B6677">
          <w:rPr>
            <w:rStyle w:val="af4"/>
            <w:color w:val="auto"/>
            <w:u w:val="none"/>
          </w:rPr>
          <w:t>Общероссийский классификатор единиц измерения</w:t>
        </w:r>
      </w:hyperlink>
      <w:r w:rsidR="008A401A" w:rsidRPr="000B6677">
        <w:t>;</w:t>
      </w:r>
    </w:p>
    <w:p w14:paraId="48A6249D" w14:textId="77777777" w:rsidR="000A09F2" w:rsidRPr="00B97872" w:rsidRDefault="000A09F2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  <w:highlight w:val="yellow"/>
        </w:rPr>
      </w:pPr>
    </w:p>
    <w:p w14:paraId="48A6249E" w14:textId="77777777" w:rsidR="000A09F2" w:rsidRPr="00B97872" w:rsidRDefault="000A09F2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  <w:highlight w:val="yellow"/>
        </w:rPr>
      </w:pPr>
    </w:p>
    <w:p w14:paraId="48A6249F" w14:textId="77777777" w:rsidR="000A09F2" w:rsidRPr="00B97872" w:rsidRDefault="000A09F2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  <w:highlight w:val="yellow"/>
        </w:rPr>
      </w:pPr>
    </w:p>
    <w:p w14:paraId="48A624A4" w14:textId="77777777" w:rsidR="000A09F2" w:rsidRPr="00B97872" w:rsidRDefault="000A09F2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  <w:highlight w:val="yellow"/>
        </w:rPr>
      </w:pPr>
    </w:p>
    <w:p w14:paraId="48A624A5" w14:textId="77777777" w:rsidR="000A09F2" w:rsidRPr="00B97872" w:rsidRDefault="000A09F2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  <w:highlight w:val="yellow"/>
        </w:rPr>
      </w:pPr>
    </w:p>
    <w:p w14:paraId="48A624A9" w14:textId="77777777" w:rsidR="000D63ED" w:rsidRPr="00B97872" w:rsidRDefault="000D63ED">
      <w:pPr>
        <w:rPr>
          <w:sz w:val="28"/>
          <w:szCs w:val="28"/>
          <w:highlight w:val="yellow"/>
        </w:rPr>
        <w:sectPr w:rsidR="000D63ED" w:rsidRPr="00B97872" w:rsidSect="00EC5B2A">
          <w:pgSz w:w="16838" w:h="11906" w:orient="landscape" w:code="9"/>
          <w:pgMar w:top="1701" w:right="1134" w:bottom="567" w:left="1134" w:header="709" w:footer="709" w:gutter="0"/>
          <w:cols w:space="708"/>
          <w:titlePg/>
          <w:docGrid w:linePitch="381"/>
        </w:sectPr>
      </w:pPr>
    </w:p>
    <w:p w14:paraId="48A624AA" w14:textId="426BC2E0" w:rsidR="0058318F" w:rsidRDefault="0058318F" w:rsidP="00686124">
      <w:pPr>
        <w:pStyle w:val="4"/>
        <w:numPr>
          <w:ilvl w:val="0"/>
          <w:numId w:val="31"/>
        </w:numPr>
        <w:shd w:val="clear" w:color="auto" w:fill="FFFFFF"/>
        <w:spacing w:before="0" w:after="24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  <w:r w:rsidRPr="00FF0AB6">
        <w:rPr>
          <w:rFonts w:ascii="Times New Roman" w:hAnsi="Times New Roman"/>
          <w:b w:val="0"/>
          <w:i w:val="0"/>
          <w:color w:val="auto"/>
          <w:sz w:val="28"/>
          <w:szCs w:val="28"/>
        </w:rPr>
        <w:lastRenderedPageBreak/>
        <w:t>Перечень мероприятий (результатов) комплекса процессных мероприятий</w:t>
      </w:r>
    </w:p>
    <w:tbl>
      <w:tblPr>
        <w:tblW w:w="15166" w:type="dxa"/>
        <w:tblInd w:w="7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706"/>
        <w:gridCol w:w="3122"/>
        <w:gridCol w:w="1843"/>
        <w:gridCol w:w="2835"/>
        <w:gridCol w:w="1286"/>
        <w:gridCol w:w="992"/>
        <w:gridCol w:w="1134"/>
        <w:gridCol w:w="1134"/>
        <w:gridCol w:w="1124"/>
        <w:gridCol w:w="982"/>
        <w:gridCol w:w="8"/>
      </w:tblGrid>
      <w:tr w:rsidR="001C4764" w:rsidRPr="00FF0AB6" w14:paraId="48A624BE" w14:textId="77777777" w:rsidTr="001C4764">
        <w:trPr>
          <w:trHeight w:val="692"/>
        </w:trPr>
        <w:tc>
          <w:tcPr>
            <w:tcW w:w="706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B6" w14:textId="1BBD3916" w:rsidR="001C4764" w:rsidRPr="007D24C7" w:rsidRDefault="001C4764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</w:p>
          <w:p w14:paraId="48A624B7" w14:textId="77777777" w:rsidR="001C4764" w:rsidRPr="007D24C7" w:rsidRDefault="001C4764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п/п</w:t>
            </w:r>
          </w:p>
        </w:tc>
        <w:tc>
          <w:tcPr>
            <w:tcW w:w="312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B8" w14:textId="77777777" w:rsidR="001C4764" w:rsidRPr="007D24C7" w:rsidRDefault="001C4764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Наименование мероприятия (результата)</w:t>
            </w:r>
          </w:p>
        </w:tc>
        <w:tc>
          <w:tcPr>
            <w:tcW w:w="184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B9" w14:textId="77777777" w:rsidR="001C4764" w:rsidRPr="007D24C7" w:rsidRDefault="001C4764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Тип мероприятия (результата)</w:t>
            </w:r>
          </w:p>
        </w:tc>
        <w:tc>
          <w:tcPr>
            <w:tcW w:w="2835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BA" w14:textId="77777777" w:rsidR="001C4764" w:rsidRPr="007D24C7" w:rsidRDefault="001C4764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Характеристика</w:t>
            </w:r>
          </w:p>
        </w:tc>
        <w:tc>
          <w:tcPr>
            <w:tcW w:w="1286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BB" w14:textId="77777777" w:rsidR="001C4764" w:rsidRPr="007D24C7" w:rsidRDefault="001C4764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Единица измерения (по </w:t>
            </w:r>
            <w:hyperlink r:id="rId19" w:anchor="7D20K3" w:history="1">
              <w:r w:rsidRPr="007D24C7">
                <w:rPr>
                  <w:rStyle w:val="af4"/>
                  <w:color w:val="auto"/>
                  <w:u w:val="none"/>
                </w:rPr>
                <w:t>ОКЕИ</w:t>
              </w:r>
            </w:hyperlink>
            <w:r w:rsidRPr="007D24C7">
              <w:t>)</w:t>
            </w:r>
          </w:p>
        </w:tc>
        <w:tc>
          <w:tcPr>
            <w:tcW w:w="21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BC" w14:textId="77777777" w:rsidR="001C4764" w:rsidRPr="007D24C7" w:rsidRDefault="001C4764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Базовое значение</w:t>
            </w:r>
          </w:p>
        </w:tc>
        <w:tc>
          <w:tcPr>
            <w:tcW w:w="32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BD" w14:textId="77777777" w:rsidR="001C4764" w:rsidRPr="007D24C7" w:rsidRDefault="001C4764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Значение результата по годам реализации</w:t>
            </w:r>
          </w:p>
        </w:tc>
      </w:tr>
      <w:tr w:rsidR="001C4764" w:rsidRPr="00FF0AB6" w14:paraId="48A624CB" w14:textId="77777777" w:rsidTr="0049057C">
        <w:trPr>
          <w:gridAfter w:val="1"/>
          <w:wAfter w:w="8" w:type="dxa"/>
        </w:trPr>
        <w:tc>
          <w:tcPr>
            <w:tcW w:w="706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8A624BF" w14:textId="77777777" w:rsidR="001C4764" w:rsidRPr="007D24C7" w:rsidRDefault="001C4764" w:rsidP="008C7DA4">
            <w:pPr>
              <w:jc w:val="center"/>
            </w:pPr>
          </w:p>
        </w:tc>
        <w:tc>
          <w:tcPr>
            <w:tcW w:w="3122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8A624C0" w14:textId="77777777" w:rsidR="001C4764" w:rsidRPr="007D24C7" w:rsidRDefault="001C4764" w:rsidP="008C7DA4">
            <w:pPr>
              <w:jc w:val="center"/>
            </w:pPr>
          </w:p>
        </w:tc>
        <w:tc>
          <w:tcPr>
            <w:tcW w:w="1843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8A624C1" w14:textId="77777777" w:rsidR="001C4764" w:rsidRPr="007D24C7" w:rsidRDefault="001C4764" w:rsidP="008C7DA4">
            <w:pPr>
              <w:jc w:val="center"/>
            </w:pPr>
          </w:p>
        </w:tc>
        <w:tc>
          <w:tcPr>
            <w:tcW w:w="2835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8A624C2" w14:textId="77777777" w:rsidR="001C4764" w:rsidRPr="007D24C7" w:rsidRDefault="001C4764" w:rsidP="008C7DA4">
            <w:pPr>
              <w:jc w:val="center"/>
            </w:pPr>
          </w:p>
        </w:tc>
        <w:tc>
          <w:tcPr>
            <w:tcW w:w="1286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8A624C3" w14:textId="77777777" w:rsidR="001C4764" w:rsidRPr="007D24C7" w:rsidRDefault="001C4764" w:rsidP="008C7DA4">
            <w:pPr>
              <w:jc w:val="center"/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14:paraId="48A624C4" w14:textId="77777777" w:rsidR="001C4764" w:rsidRPr="007D24C7" w:rsidRDefault="001C4764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</w:p>
          <w:p w14:paraId="48A624C5" w14:textId="77777777" w:rsidR="001C4764" w:rsidRPr="007D24C7" w:rsidRDefault="001C4764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значение</w:t>
            </w:r>
          </w:p>
          <w:p w14:paraId="48A624C6" w14:textId="77777777" w:rsidR="001C4764" w:rsidRPr="007D24C7" w:rsidRDefault="001C4764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48A624C7" w14:textId="77777777" w:rsidR="001C4764" w:rsidRPr="007D24C7" w:rsidRDefault="001C4764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год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48A624C8" w14:textId="77777777" w:rsidR="001C4764" w:rsidRPr="007D24C7" w:rsidRDefault="001C4764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2025</w:t>
            </w:r>
          </w:p>
        </w:tc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C9" w14:textId="77777777" w:rsidR="001C4764" w:rsidRPr="007D24C7" w:rsidRDefault="001C4764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2026</w:t>
            </w:r>
          </w:p>
        </w:tc>
        <w:tc>
          <w:tcPr>
            <w:tcW w:w="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CA" w14:textId="77777777" w:rsidR="001C4764" w:rsidRPr="007D24C7" w:rsidRDefault="001C4764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2027</w:t>
            </w:r>
          </w:p>
        </w:tc>
      </w:tr>
      <w:tr w:rsidR="0058318F" w:rsidRPr="00FF0AB6" w14:paraId="48A624CE" w14:textId="77777777" w:rsidTr="000F5DEF">
        <w:tc>
          <w:tcPr>
            <w:tcW w:w="15166" w:type="dxa"/>
            <w:gridSpan w:val="11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14:paraId="48A624CC" w14:textId="77777777" w:rsidR="006418E5" w:rsidRDefault="0058318F" w:rsidP="001A0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1. Задача комплекса процессных мероприятий</w:t>
            </w:r>
          </w:p>
          <w:p w14:paraId="48A624CD" w14:textId="77777777" w:rsidR="0058318F" w:rsidRPr="007D24C7" w:rsidRDefault="0058318F" w:rsidP="001A0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 xml:space="preserve"> «Выполнены мероприятия по обеспечению пожарной безопасности»</w:t>
            </w:r>
          </w:p>
        </w:tc>
      </w:tr>
      <w:tr w:rsidR="00C767A3" w:rsidRPr="00B97872" w14:paraId="48A624D9" w14:textId="77777777" w:rsidTr="000F5DEF">
        <w:trPr>
          <w:gridAfter w:val="1"/>
          <w:wAfter w:w="8" w:type="dxa"/>
        </w:trPr>
        <w:tc>
          <w:tcPr>
            <w:tcW w:w="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CF" w14:textId="13BBBA02" w:rsidR="00DC79E8" w:rsidRPr="007D24C7" w:rsidRDefault="005E1A98" w:rsidP="005E1A98">
            <w:pPr>
              <w:pStyle w:val="formattext"/>
              <w:spacing w:before="0" w:beforeAutospacing="0" w:after="0" w:afterAutospacing="0"/>
              <w:ind w:right="-6"/>
              <w:jc w:val="center"/>
              <w:textAlignment w:val="baseline"/>
            </w:pPr>
            <w:r w:rsidRPr="00F924FD">
              <w:t>1</w:t>
            </w:r>
            <w:r>
              <w:t>.1</w:t>
            </w:r>
          </w:p>
        </w:tc>
        <w:tc>
          <w:tcPr>
            <w:tcW w:w="3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D0" w14:textId="77777777" w:rsidR="00DC79E8" w:rsidRPr="007D24C7" w:rsidRDefault="00F30D09" w:rsidP="0079259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 xml:space="preserve">Мероприятие (результат) «Мероприятия </w:t>
            </w:r>
            <w:r w:rsidR="00792590" w:rsidRPr="007D24C7">
              <w:t>по противопожарной безопасности</w:t>
            </w:r>
            <w:r w:rsidRPr="007D24C7">
              <w:t>»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48A624D1" w14:textId="77777777" w:rsidR="00DC79E8" w:rsidRPr="007D24C7" w:rsidRDefault="00B22BD0" w:rsidP="00F30D09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>
              <w:t>Приобретение товаров, работ и услуг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D2" w14:textId="77777777" w:rsidR="00DC79E8" w:rsidRPr="007D24C7" w:rsidRDefault="00FF3A1E" w:rsidP="000624C1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  <w:highlight w:val="yellow"/>
              </w:rPr>
            </w:pPr>
            <w:r w:rsidRPr="007D24C7">
              <w:t>улучшение оперативных возможностей при тушении пожаров и спасении людей на пожарах</w:t>
            </w:r>
          </w:p>
        </w:tc>
        <w:tc>
          <w:tcPr>
            <w:tcW w:w="128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48A624D3" w14:textId="77777777" w:rsidR="00DC79E8" w:rsidRPr="00512792" w:rsidRDefault="00512792" w:rsidP="00F30D0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12792">
              <w:t>процентов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D4" w14:textId="77777777" w:rsidR="00DC79E8" w:rsidRPr="00512792" w:rsidRDefault="00512792" w:rsidP="00F30D09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12792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D5" w14:textId="77777777" w:rsidR="00DC79E8" w:rsidRPr="00512792" w:rsidRDefault="00512792" w:rsidP="00F30D09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12792">
              <w:rPr>
                <w:sz w:val="20"/>
                <w:szCs w:val="20"/>
              </w:rPr>
              <w:t>2023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D6" w14:textId="77777777" w:rsidR="00DC79E8" w:rsidRPr="00512792" w:rsidRDefault="00512792" w:rsidP="00F30D09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12792">
              <w:rPr>
                <w:sz w:val="20"/>
                <w:szCs w:val="20"/>
              </w:rPr>
              <w:t>100</w:t>
            </w:r>
          </w:p>
        </w:tc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D7" w14:textId="77777777" w:rsidR="00DC79E8" w:rsidRPr="00512792" w:rsidRDefault="00512792" w:rsidP="00F30D09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12792">
              <w:rPr>
                <w:sz w:val="20"/>
                <w:szCs w:val="20"/>
              </w:rPr>
              <w:t>100</w:t>
            </w:r>
          </w:p>
        </w:tc>
        <w:tc>
          <w:tcPr>
            <w:tcW w:w="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4D8" w14:textId="77777777" w:rsidR="00DC79E8" w:rsidRPr="00512792" w:rsidRDefault="00512792" w:rsidP="00F30D09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12792">
              <w:rPr>
                <w:sz w:val="20"/>
                <w:szCs w:val="20"/>
              </w:rPr>
              <w:t>100</w:t>
            </w:r>
          </w:p>
        </w:tc>
      </w:tr>
    </w:tbl>
    <w:p w14:paraId="48A624DA" w14:textId="77777777" w:rsidR="00F30D09" w:rsidRPr="00B97872" w:rsidRDefault="00F30D09" w:rsidP="0058318F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color w:val="FF0000"/>
          <w:sz w:val="28"/>
          <w:szCs w:val="28"/>
          <w:highlight w:val="yellow"/>
        </w:rPr>
      </w:pPr>
    </w:p>
    <w:p w14:paraId="48A624DB" w14:textId="77777777" w:rsidR="001373C6" w:rsidRDefault="0058318F" w:rsidP="00B22BD0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rFonts w:ascii="Arial" w:hAnsi="Arial" w:cs="Arial"/>
        </w:rPr>
      </w:pPr>
      <w:r w:rsidRPr="007D24C7">
        <w:t>Примечание.</w:t>
      </w:r>
      <w:r w:rsidRPr="007D24C7">
        <w:br/>
        <w:t xml:space="preserve">       Используемое сокращение:</w:t>
      </w:r>
      <w:r w:rsidRPr="007D24C7">
        <w:br/>
        <w:t xml:space="preserve">       </w:t>
      </w:r>
      <w:hyperlink r:id="rId20" w:anchor="7D20K3" w:history="1">
        <w:r w:rsidRPr="007D24C7">
          <w:rPr>
            <w:rStyle w:val="af4"/>
            <w:color w:val="auto"/>
            <w:u w:val="none"/>
          </w:rPr>
          <w:t>ОКЕИ</w:t>
        </w:r>
      </w:hyperlink>
      <w:r w:rsidRPr="007D24C7">
        <w:t> - </w:t>
      </w:r>
      <w:hyperlink r:id="rId21" w:anchor="7D20K3" w:history="1">
        <w:r w:rsidRPr="007D24C7">
          <w:rPr>
            <w:rStyle w:val="af4"/>
            <w:color w:val="auto"/>
            <w:u w:val="none"/>
          </w:rPr>
          <w:t>Общероссийский классификатор единиц измерения</w:t>
        </w:r>
      </w:hyperlink>
    </w:p>
    <w:p w14:paraId="6BA7F038" w14:textId="77777777" w:rsidR="005A5EB1" w:rsidRDefault="005A5EB1" w:rsidP="00B22BD0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rFonts w:ascii="Arial" w:hAnsi="Arial" w:cs="Arial"/>
        </w:rPr>
      </w:pPr>
    </w:p>
    <w:p w14:paraId="27A4CA43" w14:textId="77777777" w:rsidR="001C4764" w:rsidRDefault="001C4764" w:rsidP="00B22BD0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rFonts w:ascii="Arial" w:hAnsi="Arial" w:cs="Arial"/>
        </w:rPr>
      </w:pPr>
    </w:p>
    <w:p w14:paraId="48A624DD" w14:textId="77777777" w:rsidR="00B22BD0" w:rsidRPr="00B22BD0" w:rsidRDefault="00B22BD0" w:rsidP="00B22BD0">
      <w:pPr>
        <w:jc w:val="center"/>
        <w:rPr>
          <w:sz w:val="28"/>
          <w:szCs w:val="28"/>
        </w:rPr>
      </w:pPr>
      <w:r w:rsidRPr="00B22BD0">
        <w:rPr>
          <w:sz w:val="28"/>
          <w:szCs w:val="28"/>
        </w:rPr>
        <w:t>4. Параметры финансового обеспечения комплекса процессных мероприятий</w:t>
      </w:r>
    </w:p>
    <w:p w14:paraId="48A624DE" w14:textId="77777777" w:rsidR="00B22BD0" w:rsidRPr="00B22BD0" w:rsidRDefault="00B22BD0" w:rsidP="00B22BD0">
      <w:pPr>
        <w:jc w:val="center"/>
        <w:rPr>
          <w:sz w:val="28"/>
          <w:szCs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2"/>
        <w:gridCol w:w="6316"/>
        <w:gridCol w:w="3501"/>
        <w:gridCol w:w="1125"/>
        <w:gridCol w:w="996"/>
        <w:gridCol w:w="996"/>
        <w:gridCol w:w="1128"/>
      </w:tblGrid>
      <w:tr w:rsidR="00B22BD0" w:rsidRPr="00B22BD0" w14:paraId="48A624E6" w14:textId="77777777" w:rsidTr="00B22BD0">
        <w:tc>
          <w:tcPr>
            <w:tcW w:w="21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4DF" w14:textId="77777777" w:rsidR="00B22BD0" w:rsidRPr="00B22BD0" w:rsidRDefault="00B22BD0" w:rsidP="00B22BD0">
            <w:pPr>
              <w:jc w:val="center"/>
            </w:pPr>
            <w:r w:rsidRPr="00B22BD0">
              <w:t xml:space="preserve">№ </w:t>
            </w:r>
          </w:p>
          <w:p w14:paraId="48A624E0" w14:textId="77777777" w:rsidR="00B22BD0" w:rsidRPr="00B22BD0" w:rsidRDefault="00B22BD0" w:rsidP="00B22BD0">
            <w:pPr>
              <w:jc w:val="center"/>
            </w:pPr>
            <w:r w:rsidRPr="00B22BD0">
              <w:t>п/п</w:t>
            </w:r>
          </w:p>
        </w:tc>
        <w:tc>
          <w:tcPr>
            <w:tcW w:w="215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4E1" w14:textId="77777777" w:rsidR="00B22BD0" w:rsidRPr="00B22BD0" w:rsidRDefault="00B22BD0" w:rsidP="00B22BD0">
            <w:pPr>
              <w:jc w:val="center"/>
            </w:pPr>
            <w:r w:rsidRPr="00B22BD0">
              <w:t xml:space="preserve">Наименование комплекса процессных мероприятий, </w:t>
            </w:r>
          </w:p>
          <w:p w14:paraId="48A624E2" w14:textId="77777777" w:rsidR="00B22BD0" w:rsidRPr="00B22BD0" w:rsidRDefault="00B22BD0" w:rsidP="00B22BD0">
            <w:pPr>
              <w:jc w:val="center"/>
            </w:pPr>
            <w:r w:rsidRPr="00B22BD0">
              <w:t>мероприятия (результата), источник финансового обеспечения</w:t>
            </w:r>
          </w:p>
        </w:tc>
        <w:tc>
          <w:tcPr>
            <w:tcW w:w="119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4E3" w14:textId="77777777" w:rsidR="00B22BD0" w:rsidRPr="00B22BD0" w:rsidRDefault="00B22BD0" w:rsidP="00B22BD0">
            <w:pPr>
              <w:jc w:val="center"/>
            </w:pPr>
            <w:r w:rsidRPr="00B22BD0">
              <w:t>Код бюджетной классификации расходов</w:t>
            </w:r>
          </w:p>
        </w:tc>
        <w:tc>
          <w:tcPr>
            <w:tcW w:w="1445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4E4" w14:textId="77777777" w:rsidR="00B22BD0" w:rsidRPr="00B22BD0" w:rsidRDefault="00B22BD0" w:rsidP="00B22BD0">
            <w:pPr>
              <w:jc w:val="center"/>
            </w:pPr>
            <w:r w:rsidRPr="00B22BD0">
              <w:t xml:space="preserve">Объем расходов по годам реализации </w:t>
            </w:r>
          </w:p>
          <w:p w14:paraId="48A624E5" w14:textId="77777777" w:rsidR="00B22BD0" w:rsidRPr="00B22BD0" w:rsidRDefault="00B22BD0" w:rsidP="00B22BD0">
            <w:pPr>
              <w:jc w:val="center"/>
            </w:pPr>
            <w:r w:rsidRPr="00B22BD0">
              <w:t>(тыс. рублей)</w:t>
            </w:r>
          </w:p>
        </w:tc>
      </w:tr>
      <w:tr w:rsidR="00B22BD0" w:rsidRPr="00B22BD0" w14:paraId="48A624EE" w14:textId="77777777" w:rsidTr="00B22BD0">
        <w:tc>
          <w:tcPr>
            <w:tcW w:w="21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4E7" w14:textId="77777777" w:rsidR="00B22BD0" w:rsidRPr="00B22BD0" w:rsidRDefault="00B22BD0" w:rsidP="00B22BD0">
            <w:pPr>
              <w:jc w:val="center"/>
            </w:pPr>
          </w:p>
        </w:tc>
        <w:tc>
          <w:tcPr>
            <w:tcW w:w="215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4E8" w14:textId="77777777" w:rsidR="00B22BD0" w:rsidRPr="00B22BD0" w:rsidRDefault="00B22BD0" w:rsidP="00B22BD0">
            <w:pPr>
              <w:jc w:val="center"/>
            </w:pPr>
          </w:p>
        </w:tc>
        <w:tc>
          <w:tcPr>
            <w:tcW w:w="11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4E9" w14:textId="77777777" w:rsidR="00B22BD0" w:rsidRPr="00B22BD0" w:rsidRDefault="00B22BD0" w:rsidP="00B22BD0">
            <w:pPr>
              <w:jc w:val="center"/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4EA" w14:textId="77777777" w:rsidR="00B22BD0" w:rsidRPr="00B22BD0" w:rsidRDefault="00B22BD0" w:rsidP="00B22BD0">
            <w:pPr>
              <w:jc w:val="center"/>
            </w:pPr>
            <w:r w:rsidRPr="00B22BD0">
              <w:t>2025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4EB" w14:textId="77777777" w:rsidR="00B22BD0" w:rsidRPr="00B22BD0" w:rsidRDefault="00B22BD0" w:rsidP="00B22BD0">
            <w:pPr>
              <w:jc w:val="center"/>
            </w:pPr>
            <w:r w:rsidRPr="00B22BD0">
              <w:t>2026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4EC" w14:textId="77777777" w:rsidR="00B22BD0" w:rsidRPr="00B22BD0" w:rsidRDefault="00B22BD0" w:rsidP="00B22BD0">
            <w:pPr>
              <w:jc w:val="center"/>
            </w:pPr>
            <w:r w:rsidRPr="00B22BD0">
              <w:t>2027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4ED" w14:textId="77777777" w:rsidR="00B22BD0" w:rsidRPr="00B22BD0" w:rsidRDefault="00B22BD0" w:rsidP="00B22BD0">
            <w:pPr>
              <w:jc w:val="center"/>
            </w:pPr>
            <w:r w:rsidRPr="00B22BD0">
              <w:t>всего</w:t>
            </w:r>
          </w:p>
        </w:tc>
      </w:tr>
      <w:tr w:rsidR="00B22BD0" w:rsidRPr="00B22BD0" w14:paraId="48A624F6" w14:textId="77777777" w:rsidTr="00B22BD0">
        <w:tc>
          <w:tcPr>
            <w:tcW w:w="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4EF" w14:textId="77777777" w:rsidR="00B22BD0" w:rsidRPr="00B22BD0" w:rsidRDefault="00B22BD0" w:rsidP="00B22BD0">
            <w:pPr>
              <w:jc w:val="center"/>
              <w:rPr>
                <w:sz w:val="18"/>
              </w:rPr>
            </w:pPr>
            <w:r w:rsidRPr="00B22BD0">
              <w:rPr>
                <w:sz w:val="18"/>
              </w:rPr>
              <w:t>1</w:t>
            </w:r>
          </w:p>
        </w:tc>
        <w:tc>
          <w:tcPr>
            <w:tcW w:w="21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4F0" w14:textId="77777777" w:rsidR="00B22BD0" w:rsidRPr="00B22BD0" w:rsidRDefault="00B22BD0" w:rsidP="00B22BD0">
            <w:pPr>
              <w:jc w:val="center"/>
              <w:rPr>
                <w:sz w:val="18"/>
              </w:rPr>
            </w:pPr>
            <w:r w:rsidRPr="00B22BD0">
              <w:rPr>
                <w:sz w:val="18"/>
              </w:rPr>
              <w:t>2</w:t>
            </w:r>
          </w:p>
        </w:tc>
        <w:tc>
          <w:tcPr>
            <w:tcW w:w="11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4F1" w14:textId="77777777" w:rsidR="00B22BD0" w:rsidRPr="00B22BD0" w:rsidRDefault="00B22BD0" w:rsidP="00B22BD0">
            <w:pPr>
              <w:jc w:val="center"/>
              <w:rPr>
                <w:sz w:val="18"/>
              </w:rPr>
            </w:pPr>
            <w:r w:rsidRPr="00B22BD0">
              <w:rPr>
                <w:sz w:val="18"/>
              </w:rPr>
              <w:t>3</w:t>
            </w: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4F2" w14:textId="77777777" w:rsidR="00B22BD0" w:rsidRPr="00B22BD0" w:rsidRDefault="00B22BD0" w:rsidP="00B22BD0">
            <w:pPr>
              <w:jc w:val="center"/>
              <w:rPr>
                <w:sz w:val="18"/>
              </w:rPr>
            </w:pPr>
            <w:r w:rsidRPr="00B22BD0">
              <w:rPr>
                <w:sz w:val="18"/>
              </w:rPr>
              <w:t>4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4F3" w14:textId="77777777" w:rsidR="00B22BD0" w:rsidRPr="00B22BD0" w:rsidRDefault="00B22BD0" w:rsidP="00B22BD0">
            <w:pPr>
              <w:jc w:val="center"/>
              <w:rPr>
                <w:sz w:val="18"/>
              </w:rPr>
            </w:pPr>
            <w:r w:rsidRPr="00B22BD0">
              <w:rPr>
                <w:sz w:val="18"/>
              </w:rPr>
              <w:t>5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4F4" w14:textId="77777777" w:rsidR="00B22BD0" w:rsidRPr="00B22BD0" w:rsidRDefault="00B22BD0" w:rsidP="00B22BD0">
            <w:pPr>
              <w:jc w:val="center"/>
              <w:rPr>
                <w:sz w:val="18"/>
              </w:rPr>
            </w:pPr>
            <w:r w:rsidRPr="00B22BD0">
              <w:rPr>
                <w:sz w:val="18"/>
              </w:rPr>
              <w:t>6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4F5" w14:textId="77777777" w:rsidR="00B22BD0" w:rsidRPr="00B22BD0" w:rsidRDefault="00B22BD0" w:rsidP="00B22BD0">
            <w:pPr>
              <w:jc w:val="center"/>
              <w:rPr>
                <w:sz w:val="18"/>
              </w:rPr>
            </w:pPr>
            <w:r w:rsidRPr="00B22BD0">
              <w:rPr>
                <w:sz w:val="18"/>
              </w:rPr>
              <w:t>7</w:t>
            </w:r>
          </w:p>
        </w:tc>
      </w:tr>
      <w:tr w:rsidR="00EE5272" w:rsidRPr="00B22BD0" w14:paraId="48A624FE" w14:textId="77777777" w:rsidTr="00B22BD0">
        <w:tc>
          <w:tcPr>
            <w:tcW w:w="21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4F7" w14:textId="77777777" w:rsidR="00EE5272" w:rsidRPr="00B22BD0" w:rsidRDefault="00EE5272" w:rsidP="00EE5272">
            <w:pPr>
              <w:jc w:val="center"/>
            </w:pPr>
            <w:r w:rsidRPr="00B22BD0">
              <w:t>1.</w:t>
            </w:r>
          </w:p>
        </w:tc>
        <w:tc>
          <w:tcPr>
            <w:tcW w:w="21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4F8" w14:textId="77777777" w:rsidR="00EE5272" w:rsidRPr="00B22BD0" w:rsidRDefault="00EE5272" w:rsidP="00EE5272">
            <w:pPr>
              <w:jc w:val="center"/>
            </w:pPr>
            <w:r w:rsidRPr="00B22BD0">
              <w:t>Комплекс процессных мероприятий «</w:t>
            </w:r>
            <w:r>
              <w:t>Пожарная безопасность</w:t>
            </w:r>
            <w:r w:rsidRPr="00B22BD0">
              <w:t>» (всего), в том числе:</w:t>
            </w:r>
          </w:p>
        </w:tc>
        <w:tc>
          <w:tcPr>
            <w:tcW w:w="11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4F9" w14:textId="77777777" w:rsidR="00EE5272" w:rsidRPr="00B22BD0" w:rsidRDefault="00EE5272" w:rsidP="00EE5272">
            <w:pPr>
              <w:jc w:val="center"/>
            </w:pPr>
            <w:r w:rsidRPr="00B22BD0">
              <w:t>Х</w:t>
            </w: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4FA" w14:textId="77777777" w:rsidR="00EE5272" w:rsidRPr="00B22BD0" w:rsidRDefault="008A371D" w:rsidP="008A371D">
            <w:pPr>
              <w:jc w:val="center"/>
            </w:pPr>
            <w:r>
              <w:t>54,6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4FB" w14:textId="77777777" w:rsidR="00EE5272" w:rsidRPr="00B22BD0" w:rsidRDefault="008A371D" w:rsidP="008A371D">
            <w:pPr>
              <w:jc w:val="center"/>
            </w:pPr>
            <w:r>
              <w:t>11,6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4FC" w14:textId="77777777" w:rsidR="00EE5272" w:rsidRPr="00B22BD0" w:rsidRDefault="008A371D" w:rsidP="008A371D">
            <w:pPr>
              <w:jc w:val="center"/>
            </w:pPr>
            <w:r>
              <w:t>11,6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4FD" w14:textId="77777777" w:rsidR="00EE5272" w:rsidRPr="00B22BD0" w:rsidRDefault="008A371D" w:rsidP="008A371D">
            <w:pPr>
              <w:jc w:val="center"/>
            </w:pPr>
            <w:r>
              <w:t>77,8</w:t>
            </w:r>
          </w:p>
        </w:tc>
      </w:tr>
      <w:tr w:rsidR="00EE5272" w:rsidRPr="00B22BD0" w14:paraId="48A62506" w14:textId="77777777" w:rsidTr="00B22BD0">
        <w:tc>
          <w:tcPr>
            <w:tcW w:w="21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4FF" w14:textId="77777777" w:rsidR="00EE5272" w:rsidRPr="00B22BD0" w:rsidRDefault="00EE5272" w:rsidP="00EE5272">
            <w:pPr>
              <w:jc w:val="center"/>
            </w:pPr>
          </w:p>
        </w:tc>
        <w:tc>
          <w:tcPr>
            <w:tcW w:w="21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500" w14:textId="77777777" w:rsidR="00EE5272" w:rsidRPr="00B22BD0" w:rsidRDefault="00EE5272" w:rsidP="00EE5272">
            <w:pPr>
              <w:jc w:val="center"/>
            </w:pPr>
            <w:r w:rsidRPr="00B22BD0">
              <w:t>местный бюджет</w:t>
            </w:r>
          </w:p>
        </w:tc>
        <w:tc>
          <w:tcPr>
            <w:tcW w:w="11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501" w14:textId="77777777" w:rsidR="00EE5272" w:rsidRPr="00B22BD0" w:rsidRDefault="00EE5272" w:rsidP="00EE5272">
            <w:pPr>
              <w:jc w:val="center"/>
            </w:pPr>
            <w:r w:rsidRPr="00B22BD0">
              <w:t>Х</w:t>
            </w: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502" w14:textId="77777777" w:rsidR="00EE5272" w:rsidRPr="00B22BD0" w:rsidRDefault="00EE5272" w:rsidP="00EE5272">
            <w:pPr>
              <w:jc w:val="center"/>
            </w:pPr>
            <w:r w:rsidRPr="00B22BD0">
              <w:t>-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503" w14:textId="77777777" w:rsidR="00EE5272" w:rsidRPr="00B22BD0" w:rsidRDefault="00EE5272" w:rsidP="00EE5272">
            <w:pPr>
              <w:jc w:val="center"/>
            </w:pPr>
            <w:r w:rsidRPr="00B22BD0">
              <w:t>-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504" w14:textId="77777777" w:rsidR="00EE5272" w:rsidRPr="00B22BD0" w:rsidRDefault="00EE5272" w:rsidP="00EE5272">
            <w:pPr>
              <w:jc w:val="center"/>
            </w:pPr>
            <w:r w:rsidRPr="00B22BD0">
              <w:t>-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505" w14:textId="77777777" w:rsidR="00EE5272" w:rsidRPr="00B22BD0" w:rsidRDefault="00EE5272" w:rsidP="00EE5272">
            <w:pPr>
              <w:jc w:val="center"/>
            </w:pPr>
            <w:r w:rsidRPr="00B22BD0">
              <w:t>-</w:t>
            </w:r>
          </w:p>
        </w:tc>
      </w:tr>
      <w:tr w:rsidR="00EE5272" w:rsidRPr="00B22BD0" w14:paraId="48A6250E" w14:textId="77777777" w:rsidTr="00B22BD0">
        <w:tc>
          <w:tcPr>
            <w:tcW w:w="21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507" w14:textId="77777777" w:rsidR="00EE5272" w:rsidRPr="00B22BD0" w:rsidRDefault="00EE5272" w:rsidP="00EE5272">
            <w:pPr>
              <w:jc w:val="center"/>
            </w:pPr>
            <w:r w:rsidRPr="00B22BD0">
              <w:t>2.</w:t>
            </w:r>
          </w:p>
        </w:tc>
        <w:tc>
          <w:tcPr>
            <w:tcW w:w="21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508" w14:textId="77777777" w:rsidR="00EE5272" w:rsidRPr="00B22BD0" w:rsidRDefault="00EE5272" w:rsidP="00EE5272">
            <w:pPr>
              <w:jc w:val="center"/>
            </w:pPr>
            <w:r w:rsidRPr="00B22BD0">
              <w:t>Мероприятие (результат) «</w:t>
            </w:r>
            <w:r w:rsidRPr="007D24C7">
              <w:t>Мероприятия по противопожарной безопасности</w:t>
            </w:r>
            <w:r w:rsidRPr="00B22BD0">
              <w:t xml:space="preserve"> </w:t>
            </w:r>
            <w:r>
              <w:t xml:space="preserve">на территории </w:t>
            </w:r>
            <w:r w:rsidRPr="00B22BD0">
              <w:t>Шолоховского городского поселения» (всего), в том числе:</w:t>
            </w:r>
          </w:p>
        </w:tc>
        <w:tc>
          <w:tcPr>
            <w:tcW w:w="11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509" w14:textId="77777777" w:rsidR="00EE5272" w:rsidRPr="00B22BD0" w:rsidRDefault="00EE5272" w:rsidP="00EE5272">
            <w:pPr>
              <w:jc w:val="center"/>
            </w:pPr>
            <w:r w:rsidRPr="00B22BD0">
              <w:t>Х</w:t>
            </w: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50A" w14:textId="77777777" w:rsidR="00EE5272" w:rsidRPr="00B22BD0" w:rsidRDefault="008A371D" w:rsidP="008A371D">
            <w:pPr>
              <w:jc w:val="center"/>
            </w:pPr>
            <w:r>
              <w:t>54,6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50B" w14:textId="77777777" w:rsidR="00EE5272" w:rsidRPr="00B22BD0" w:rsidRDefault="008A371D" w:rsidP="008A371D">
            <w:pPr>
              <w:jc w:val="center"/>
            </w:pPr>
            <w:r>
              <w:t>11,6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50C" w14:textId="77777777" w:rsidR="00EE5272" w:rsidRPr="00B22BD0" w:rsidRDefault="008A371D" w:rsidP="008A371D">
            <w:pPr>
              <w:jc w:val="center"/>
            </w:pPr>
            <w:r>
              <w:t>11,6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50D" w14:textId="77777777" w:rsidR="00EE5272" w:rsidRPr="00B22BD0" w:rsidRDefault="008A371D" w:rsidP="00EE5272">
            <w:pPr>
              <w:jc w:val="center"/>
            </w:pPr>
            <w:r>
              <w:t>77,8</w:t>
            </w:r>
          </w:p>
        </w:tc>
      </w:tr>
      <w:tr w:rsidR="00EE5272" w:rsidRPr="00B22BD0" w14:paraId="48A62516" w14:textId="77777777" w:rsidTr="00B22BD0">
        <w:tc>
          <w:tcPr>
            <w:tcW w:w="21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50F" w14:textId="77777777" w:rsidR="00EE5272" w:rsidRPr="00B22BD0" w:rsidRDefault="00EE5272" w:rsidP="00EE5272">
            <w:pPr>
              <w:jc w:val="center"/>
            </w:pPr>
          </w:p>
        </w:tc>
        <w:tc>
          <w:tcPr>
            <w:tcW w:w="21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510" w14:textId="77777777" w:rsidR="00EE5272" w:rsidRPr="00B22BD0" w:rsidRDefault="00EE5272" w:rsidP="00EE5272">
            <w:pPr>
              <w:jc w:val="center"/>
            </w:pPr>
            <w:r w:rsidRPr="00B22BD0">
              <w:t>местный бюджет</w:t>
            </w:r>
          </w:p>
        </w:tc>
        <w:tc>
          <w:tcPr>
            <w:tcW w:w="1192" w:type="pct"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511" w14:textId="77777777" w:rsidR="00EE5272" w:rsidRPr="00B22BD0" w:rsidRDefault="00EE5272" w:rsidP="00EE5272">
            <w:pPr>
              <w:jc w:val="center"/>
            </w:pPr>
            <w:r>
              <w:t>951 0310 0340128160 240</w:t>
            </w: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512" w14:textId="77777777" w:rsidR="00EE5272" w:rsidRPr="00B22BD0" w:rsidRDefault="00723068" w:rsidP="00723068">
            <w:pPr>
              <w:jc w:val="center"/>
            </w:pPr>
            <w:r>
              <w:t>54,6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513" w14:textId="77777777" w:rsidR="00EE5272" w:rsidRPr="00B22BD0" w:rsidRDefault="00723068" w:rsidP="00723068">
            <w:pPr>
              <w:jc w:val="center"/>
            </w:pPr>
            <w:r>
              <w:t>11,6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514" w14:textId="77777777" w:rsidR="00EE5272" w:rsidRPr="00B22BD0" w:rsidRDefault="00723068" w:rsidP="00723068">
            <w:pPr>
              <w:jc w:val="center"/>
            </w:pPr>
            <w:r>
              <w:t>11,6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62515" w14:textId="77777777" w:rsidR="00EE5272" w:rsidRPr="00B22BD0" w:rsidRDefault="00723068" w:rsidP="00EE5272">
            <w:pPr>
              <w:jc w:val="center"/>
            </w:pPr>
            <w:r>
              <w:t>77,8</w:t>
            </w:r>
          </w:p>
        </w:tc>
      </w:tr>
    </w:tbl>
    <w:p w14:paraId="48A62517" w14:textId="77777777" w:rsidR="00B22BD0" w:rsidRDefault="00B22BD0" w:rsidP="00B22BD0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rFonts w:ascii="Arial" w:hAnsi="Arial" w:cs="Arial"/>
        </w:rPr>
      </w:pPr>
    </w:p>
    <w:p w14:paraId="48A62518" w14:textId="77777777" w:rsidR="00B22BD0" w:rsidRDefault="00B22BD0" w:rsidP="00B22BD0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rFonts w:ascii="Arial" w:hAnsi="Arial" w:cs="Arial"/>
        </w:rPr>
      </w:pPr>
    </w:p>
    <w:p w14:paraId="48A62519" w14:textId="47986FBE" w:rsidR="00673887" w:rsidRDefault="00686124" w:rsidP="00673887">
      <w:pPr>
        <w:pStyle w:val="4"/>
        <w:spacing w:before="0" w:after="24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  <w:r>
        <w:rPr>
          <w:rFonts w:ascii="Times New Roman" w:hAnsi="Times New Roman"/>
          <w:b w:val="0"/>
          <w:i w:val="0"/>
          <w:color w:val="auto"/>
          <w:sz w:val="28"/>
          <w:szCs w:val="28"/>
        </w:rPr>
        <w:t>5</w:t>
      </w:r>
      <w:r w:rsidR="00673887" w:rsidRPr="00A7615C">
        <w:rPr>
          <w:rFonts w:ascii="Times New Roman" w:hAnsi="Times New Roman"/>
          <w:b w:val="0"/>
          <w:i w:val="0"/>
          <w:color w:val="auto"/>
          <w:sz w:val="28"/>
          <w:szCs w:val="28"/>
        </w:rPr>
        <w:t>. План реализации комплекса процессных мероприятий на 2025 - 2027 годы</w:t>
      </w:r>
      <w:r w:rsidR="00673887" w:rsidRPr="00A7615C">
        <w:rPr>
          <w:rFonts w:ascii="Times New Roman" w:hAnsi="Times New Roman"/>
          <w:b w:val="0"/>
          <w:i w:val="0"/>
          <w:color w:val="auto"/>
          <w:sz w:val="28"/>
          <w:szCs w:val="28"/>
        </w:rPr>
        <w:br/>
      </w:r>
    </w:p>
    <w:tbl>
      <w:tblPr>
        <w:tblW w:w="15026" w:type="dxa"/>
        <w:tblInd w:w="7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851"/>
        <w:gridCol w:w="3260"/>
        <w:gridCol w:w="2268"/>
        <w:gridCol w:w="3544"/>
        <w:gridCol w:w="2835"/>
        <w:gridCol w:w="2268"/>
      </w:tblGrid>
      <w:tr w:rsidR="00A7615C" w:rsidRPr="00A7615C" w14:paraId="48A62528" w14:textId="77777777" w:rsidTr="00AB7A91">
        <w:trPr>
          <w:trHeight w:val="807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21" w14:textId="77777777" w:rsidR="00673887" w:rsidRPr="007D24C7" w:rsidRDefault="00673887" w:rsidP="001C6C4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N</w:t>
            </w:r>
          </w:p>
          <w:p w14:paraId="48A62522" w14:textId="77777777" w:rsidR="00673887" w:rsidRPr="007D24C7" w:rsidRDefault="00673887" w:rsidP="001C6C4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п/п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23" w14:textId="77777777" w:rsidR="00673887" w:rsidRPr="007D24C7" w:rsidRDefault="007D24C7" w:rsidP="001C6C4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Задача, мероприятие (результата) / контрольная точка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24" w14:textId="77777777" w:rsidR="00673887" w:rsidRPr="007D24C7" w:rsidRDefault="00673887" w:rsidP="001C6C4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Дата наступления контрольной точки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25" w14:textId="77777777" w:rsidR="00673887" w:rsidRPr="007D24C7" w:rsidRDefault="00673887" w:rsidP="006B5EB1">
            <w:pPr>
              <w:pStyle w:val="Default"/>
              <w:jc w:val="center"/>
              <w:rPr>
                <w:color w:val="auto"/>
              </w:rPr>
            </w:pPr>
            <w:r w:rsidRPr="007D24C7">
              <w:rPr>
                <w:color w:val="auto"/>
              </w:rPr>
              <w:t>Ответственный исполнитель (</w:t>
            </w:r>
            <w:r w:rsidR="00843694">
              <w:rPr>
                <w:color w:val="auto"/>
              </w:rPr>
              <w:t>ФИО</w:t>
            </w:r>
            <w:r w:rsidR="007D24C7" w:rsidRPr="007D24C7">
              <w:rPr>
                <w:color w:val="auto"/>
              </w:rPr>
              <w:t xml:space="preserve">, должность, наименование структурного подразделения Администрации </w:t>
            </w:r>
            <w:r w:rsidR="006B5EB1">
              <w:rPr>
                <w:color w:val="auto"/>
              </w:rPr>
              <w:t>Шолоховского</w:t>
            </w:r>
            <w:r w:rsidR="007D24C7" w:rsidRPr="007D24C7">
              <w:rPr>
                <w:color w:val="auto"/>
              </w:rPr>
              <w:t xml:space="preserve"> городского поселения</w:t>
            </w:r>
            <w:r w:rsidRPr="007D24C7">
              <w:rPr>
                <w:color w:val="auto"/>
              </w:rPr>
              <w:t>)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26" w14:textId="77777777" w:rsidR="00673887" w:rsidRPr="007D24C7" w:rsidRDefault="00673887" w:rsidP="001C6C4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Вид подтверждающего документа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27" w14:textId="77777777" w:rsidR="00673887" w:rsidRPr="007D24C7" w:rsidRDefault="00673887" w:rsidP="001C6C4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Информационная система (источник данных)</w:t>
            </w:r>
          </w:p>
        </w:tc>
      </w:tr>
      <w:tr w:rsidR="00A7615C" w:rsidRPr="00A7615C" w14:paraId="48A6252B" w14:textId="77777777" w:rsidTr="00AB7A91">
        <w:trPr>
          <w:trHeight w:val="553"/>
        </w:trPr>
        <w:tc>
          <w:tcPr>
            <w:tcW w:w="1502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29" w14:textId="77777777" w:rsidR="007D24C7" w:rsidRDefault="00673887" w:rsidP="007D24C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1. Задача комплекса процессных мероприятий</w:t>
            </w:r>
          </w:p>
          <w:p w14:paraId="48A6252A" w14:textId="77777777" w:rsidR="00673887" w:rsidRPr="007D24C7" w:rsidRDefault="00673887" w:rsidP="007D24C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«</w:t>
            </w:r>
            <w:r w:rsidR="00A54563" w:rsidRPr="007D24C7">
              <w:t>Выполнены мероприятия по обеспечению пожарной безопасности</w:t>
            </w:r>
            <w:r w:rsidRPr="007D24C7">
              <w:t>»</w:t>
            </w:r>
          </w:p>
        </w:tc>
      </w:tr>
      <w:tr w:rsidR="00382E40" w:rsidRPr="00B97872" w14:paraId="48A62533" w14:textId="77777777" w:rsidTr="00AB7A91">
        <w:trPr>
          <w:trHeight w:val="1961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2C" w14:textId="77777777" w:rsidR="00673887" w:rsidRPr="007D24C7" w:rsidRDefault="00673887" w:rsidP="0062552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1.1.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2D" w14:textId="77777777" w:rsidR="00673887" w:rsidRPr="007D24C7" w:rsidRDefault="0062552B" w:rsidP="0062552B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7D24C7">
              <w:t>Мероприятие (результат)</w:t>
            </w:r>
            <w:r w:rsidR="00A7615C" w:rsidRPr="007D24C7">
              <w:t xml:space="preserve"> 1.</w:t>
            </w:r>
            <w:r w:rsidR="00C255BA">
              <w:t>1</w:t>
            </w:r>
            <w:r w:rsidRPr="007D24C7">
              <w:t xml:space="preserve"> «</w:t>
            </w:r>
            <w:r w:rsidR="00A7615C" w:rsidRPr="007D24C7">
              <w:t>Мероприятия по</w:t>
            </w:r>
            <w:r w:rsidR="00C255BA">
              <w:t xml:space="preserve"> </w:t>
            </w:r>
            <w:proofErr w:type="spellStart"/>
            <w:proofErr w:type="gramStart"/>
            <w:r w:rsidR="00A7615C" w:rsidRPr="007D24C7">
              <w:t>противопо</w:t>
            </w:r>
            <w:r w:rsidR="00C255BA">
              <w:t>-</w:t>
            </w:r>
            <w:r w:rsidR="00A7615C" w:rsidRPr="007D24C7">
              <w:t>жарной</w:t>
            </w:r>
            <w:proofErr w:type="spellEnd"/>
            <w:proofErr w:type="gramEnd"/>
            <w:r w:rsidR="00A7615C" w:rsidRPr="007D24C7">
              <w:t xml:space="preserve"> </w:t>
            </w:r>
            <w:proofErr w:type="spellStart"/>
            <w:r w:rsidR="00A7615C" w:rsidRPr="007D24C7">
              <w:t>безопас</w:t>
            </w:r>
            <w:r w:rsidR="00C255BA">
              <w:t>-</w:t>
            </w:r>
            <w:r w:rsidR="00A7615C" w:rsidRPr="007D24C7">
              <w:t>ности</w:t>
            </w:r>
            <w:proofErr w:type="spellEnd"/>
            <w:r w:rsidRPr="007D24C7">
              <w:t>»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2E" w14:textId="77777777" w:rsidR="00673887" w:rsidRPr="007D24C7" w:rsidRDefault="00673887" w:rsidP="0062552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Х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30" w14:textId="3918F02F" w:rsidR="00673887" w:rsidRPr="007D24C7" w:rsidRDefault="00C255BA" w:rsidP="00AB7A91">
            <w:pPr>
              <w:pStyle w:val="af2"/>
              <w:jc w:val="both"/>
            </w:pPr>
            <w:r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>
              <w:t xml:space="preserve"> (инспектор сектора </w:t>
            </w:r>
            <w:r w:rsidRPr="00400C89">
              <w:t>по земельным и имущественным отношениям</w:t>
            </w:r>
            <w:r>
              <w:t xml:space="preserve"> – </w:t>
            </w:r>
            <w:proofErr w:type="spellStart"/>
            <w:r>
              <w:t>Елисаветская</w:t>
            </w:r>
            <w:proofErr w:type="spellEnd"/>
            <w:r>
              <w:t xml:space="preserve"> Е.В.)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31" w14:textId="77777777" w:rsidR="00673887" w:rsidRPr="007D24C7" w:rsidRDefault="00673887" w:rsidP="0062552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Х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32" w14:textId="77777777" w:rsidR="00673887" w:rsidRPr="007D24C7" w:rsidRDefault="00673887" w:rsidP="0062552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информационная система отсутствует</w:t>
            </w:r>
          </w:p>
        </w:tc>
      </w:tr>
      <w:tr w:rsidR="00C255BA" w:rsidRPr="00B97872" w14:paraId="48A6253B" w14:textId="77777777" w:rsidTr="00AB7A91">
        <w:trPr>
          <w:trHeight w:val="64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34" w14:textId="77777777" w:rsidR="00C255BA" w:rsidRPr="00F05E88" w:rsidRDefault="00C255BA" w:rsidP="00C255BA">
            <w:r w:rsidRPr="00F05E88">
              <w:t>1.</w:t>
            </w:r>
            <w:r>
              <w:t>1</w:t>
            </w:r>
            <w:r w:rsidRPr="00F05E88">
              <w:t>.</w:t>
            </w:r>
            <w: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35" w14:textId="77777777" w:rsidR="00C255BA" w:rsidRPr="00F05E88" w:rsidRDefault="00C255BA" w:rsidP="00C255BA">
            <w:r w:rsidRPr="00F05E88">
              <w:t>Контрольная точка 1.1.1</w:t>
            </w:r>
          </w:p>
          <w:p w14:paraId="48A62536" w14:textId="77777777" w:rsidR="00C255BA" w:rsidRPr="00F05E88" w:rsidRDefault="00C255BA" w:rsidP="00C255BA">
            <w:r w:rsidRPr="00F05E88">
              <w:t>«Закупка включена в план закупок»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37" w14:textId="77777777" w:rsidR="00C255BA" w:rsidRPr="00F05E88" w:rsidRDefault="00C255BA" w:rsidP="00C255BA">
            <w:r w:rsidRPr="00F05E88">
              <w:t>30.0</w:t>
            </w:r>
            <w:r>
              <w:t>3</w:t>
            </w:r>
            <w:r w:rsidRPr="00F05E88">
              <w:t>.2025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38" w14:textId="77777777"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39" w14:textId="77777777" w:rsidR="00C255BA" w:rsidRPr="00F05E88" w:rsidRDefault="00C255BA" w:rsidP="00C255BA">
            <w:r w:rsidRPr="00F05E88">
              <w:t>информационная справка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3A" w14:textId="77777777"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14:paraId="48A62542" w14:textId="77777777" w:rsidTr="00AB7A91">
        <w:trPr>
          <w:trHeight w:val="64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3C" w14:textId="77777777" w:rsidR="00C255BA" w:rsidRPr="00F05E88" w:rsidRDefault="00C255BA" w:rsidP="00C255BA">
            <w:r w:rsidRPr="00F05E88">
              <w:t>1.</w:t>
            </w:r>
            <w:r>
              <w:t>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3D" w14:textId="77777777" w:rsidR="00C255BA" w:rsidRPr="00F05E88" w:rsidRDefault="00C255BA" w:rsidP="00C255BA">
            <w:r w:rsidRPr="00F05E88">
              <w:t>Контрольная точка 1.1.2.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3E" w14:textId="77777777" w:rsidR="00C255BA" w:rsidRPr="00F05E88" w:rsidRDefault="00C255BA" w:rsidP="00C255BA">
            <w:r w:rsidRPr="00F05E88">
              <w:t>30.06.2025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3F" w14:textId="77777777"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40" w14:textId="77777777" w:rsidR="00C255BA" w:rsidRPr="00F05E88" w:rsidRDefault="00C255BA" w:rsidP="00C255BA">
            <w:r w:rsidRPr="00F05E88">
              <w:t>информационная справка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41" w14:textId="77777777"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14:paraId="48A62549" w14:textId="77777777" w:rsidTr="00AB7A91">
        <w:trPr>
          <w:trHeight w:val="64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43" w14:textId="77777777" w:rsidR="00C255BA" w:rsidRPr="00F05E88" w:rsidRDefault="00C255BA" w:rsidP="00C255BA">
            <w:r w:rsidRPr="00F05E88">
              <w:lastRenderedPageBreak/>
              <w:t>1</w:t>
            </w:r>
            <w:r>
              <w:t>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44" w14:textId="77777777" w:rsidR="00C255BA" w:rsidRPr="00F05E88" w:rsidRDefault="00C255BA" w:rsidP="00C255BA">
            <w:r w:rsidRPr="00F05E88">
              <w:t>Контрольная точка 1.1.3. «Произведена приемка поставленных товаров, выполненных работ, оказанных услуг»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45" w14:textId="77777777" w:rsidR="00C255BA" w:rsidRPr="00F05E88" w:rsidRDefault="00C255BA" w:rsidP="00C255BA">
            <w:r w:rsidRPr="00F05E88">
              <w:t>30.08.2025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46" w14:textId="77777777"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47" w14:textId="77777777" w:rsidR="00C255BA" w:rsidRPr="00F05E88" w:rsidRDefault="00C255BA" w:rsidP="00C255BA">
            <w:r w:rsidRPr="00F05E88">
              <w:t>информационная справка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48" w14:textId="77777777"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14:paraId="48A62550" w14:textId="77777777" w:rsidTr="00AB7A91">
        <w:trPr>
          <w:trHeight w:val="64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4A" w14:textId="77777777" w:rsidR="00C255BA" w:rsidRPr="00F05E88" w:rsidRDefault="00C255BA" w:rsidP="00C255BA">
            <w:r w:rsidRPr="00F05E88">
              <w:t>1</w:t>
            </w:r>
            <w:r>
              <w:t>.1.4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4B" w14:textId="77777777" w:rsidR="00C255BA" w:rsidRPr="00F05E88" w:rsidRDefault="00C255BA" w:rsidP="00C255BA">
            <w:r w:rsidRPr="00F05E88">
              <w:t>Контрольная точка 1.1.4.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4C" w14:textId="77777777" w:rsidR="00C255BA" w:rsidRPr="00F05E88" w:rsidRDefault="00C255BA" w:rsidP="00C255BA">
            <w:r w:rsidRPr="00F05E88">
              <w:t>30.09.2025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4D" w14:textId="77777777"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4E" w14:textId="77777777" w:rsidR="00C255BA" w:rsidRPr="00F05E88" w:rsidRDefault="00C255BA" w:rsidP="00C255BA">
            <w:r>
              <w:t>платёжное поручение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4F" w14:textId="77777777"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14:paraId="48A62558" w14:textId="77777777" w:rsidTr="00AB7A91">
        <w:trPr>
          <w:trHeight w:val="64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51" w14:textId="77777777" w:rsidR="00C255BA" w:rsidRPr="00F05E88" w:rsidRDefault="00C255BA" w:rsidP="00C255BA">
            <w:r w:rsidRPr="00F05E88">
              <w:t>1.</w:t>
            </w:r>
            <w:r>
              <w:t>1</w:t>
            </w:r>
            <w:r w:rsidRPr="00F05E88">
              <w:t>.</w:t>
            </w:r>
            <w:r>
              <w:t>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52" w14:textId="77777777" w:rsidR="00C255BA" w:rsidRPr="00F05E88" w:rsidRDefault="00C255BA" w:rsidP="00C255BA">
            <w:r w:rsidRPr="00F05E88">
              <w:t>Контрольная точка 1.1.</w:t>
            </w:r>
            <w:r>
              <w:t>5</w:t>
            </w:r>
          </w:p>
          <w:p w14:paraId="48A62553" w14:textId="77777777" w:rsidR="00C255BA" w:rsidRPr="00F05E88" w:rsidRDefault="00C255BA" w:rsidP="00C255BA">
            <w:r w:rsidRPr="00F05E88">
              <w:t>«Закупка включена в план закупок»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54" w14:textId="77777777" w:rsidR="00C255BA" w:rsidRPr="00F05E88" w:rsidRDefault="00C255BA" w:rsidP="00C255BA">
            <w:r w:rsidRPr="00F05E88">
              <w:t>30.0</w:t>
            </w:r>
            <w:r>
              <w:t>3</w:t>
            </w:r>
            <w:r w:rsidRPr="00F05E88">
              <w:t>.202</w:t>
            </w:r>
            <w:r>
              <w:t>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55" w14:textId="77777777"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56" w14:textId="77777777" w:rsidR="00C255BA" w:rsidRPr="00F05E88" w:rsidRDefault="00C255BA" w:rsidP="00C255BA">
            <w:r w:rsidRPr="00F05E88">
              <w:t>информационная справка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57" w14:textId="77777777"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14:paraId="48A6255F" w14:textId="77777777" w:rsidTr="00AB7A91">
        <w:trPr>
          <w:trHeight w:val="26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59" w14:textId="77777777" w:rsidR="00C255BA" w:rsidRPr="00F05E88" w:rsidRDefault="00C255BA" w:rsidP="00C255BA">
            <w:r w:rsidRPr="00F05E88">
              <w:t>1.</w:t>
            </w:r>
            <w:r>
              <w:t>1.6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5A" w14:textId="77777777" w:rsidR="00C255BA" w:rsidRPr="00F05E88" w:rsidRDefault="00C255BA" w:rsidP="00C255BA">
            <w:r w:rsidRPr="00F05E88">
              <w:t>Контрольная точка 1.1.</w:t>
            </w:r>
            <w:r>
              <w:t>6</w:t>
            </w:r>
            <w:r w:rsidRPr="00F05E88">
              <w:t>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5B" w14:textId="77777777" w:rsidR="00C255BA" w:rsidRPr="00F05E88" w:rsidRDefault="00C255BA" w:rsidP="00C255BA">
            <w:r w:rsidRPr="00F05E88">
              <w:t>30.06.202</w:t>
            </w:r>
            <w:r>
              <w:t>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5C" w14:textId="77777777"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5D" w14:textId="77777777" w:rsidR="00C255BA" w:rsidRPr="00F05E88" w:rsidRDefault="00C255BA" w:rsidP="00C255BA">
            <w:r w:rsidRPr="00F05E88">
              <w:t>информационная справка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5E" w14:textId="77777777"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14:paraId="48A62566" w14:textId="77777777" w:rsidTr="00AB7A91">
        <w:trPr>
          <w:trHeight w:val="64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60" w14:textId="77777777" w:rsidR="00C255BA" w:rsidRPr="00F05E88" w:rsidRDefault="00C255BA" w:rsidP="00C255BA">
            <w:r w:rsidRPr="00F05E88">
              <w:t>1.</w:t>
            </w:r>
            <w:r>
              <w:t>1.7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61" w14:textId="77777777" w:rsidR="00C255BA" w:rsidRPr="00F05E88" w:rsidRDefault="00C255BA" w:rsidP="00C255BA">
            <w:r w:rsidRPr="00F05E88">
              <w:t>Контрольная точка 1.1.</w:t>
            </w:r>
            <w:r>
              <w:t>7</w:t>
            </w:r>
            <w:r w:rsidRPr="00F05E88">
              <w:t>. «Произведена приемка поставленных товаров, выполненных работ, оказанных услуг»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62" w14:textId="77777777" w:rsidR="00C255BA" w:rsidRPr="00F05E88" w:rsidRDefault="00C255BA" w:rsidP="00C255BA">
            <w:r w:rsidRPr="00F05E88">
              <w:t>30.08.202</w:t>
            </w:r>
            <w:r>
              <w:t>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63" w14:textId="77777777"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64" w14:textId="77777777" w:rsidR="00C255BA" w:rsidRPr="00F05E88" w:rsidRDefault="00C255BA" w:rsidP="00C255BA">
            <w:r w:rsidRPr="00F05E88">
              <w:t>информационная справка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65" w14:textId="77777777"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14:paraId="48A6256D" w14:textId="77777777" w:rsidTr="00AB7A91">
        <w:trPr>
          <w:trHeight w:val="26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67" w14:textId="77777777" w:rsidR="00C255BA" w:rsidRPr="00F05E88" w:rsidRDefault="00C255BA" w:rsidP="00C255BA">
            <w:r w:rsidRPr="00F05E88">
              <w:t>1.</w:t>
            </w:r>
            <w:r>
              <w:t>1.8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68" w14:textId="77777777" w:rsidR="00C255BA" w:rsidRPr="00F05E88" w:rsidRDefault="00C255BA" w:rsidP="00C255BA">
            <w:r w:rsidRPr="00F05E88">
              <w:t>Контрольная точка 1.1.</w:t>
            </w:r>
            <w:r>
              <w:t>8</w:t>
            </w:r>
            <w:r w:rsidRPr="00F05E88">
              <w:t>. «Произве</w:t>
            </w:r>
            <w:r>
              <w:t>д</w:t>
            </w:r>
            <w:r w:rsidRPr="00F05E88">
              <w:t xml:space="preserve">ена оплата товаров, выполненных работ, оказанных услуг по муниципальному </w:t>
            </w:r>
            <w:r w:rsidRPr="00F05E88">
              <w:lastRenderedPageBreak/>
              <w:t>контракту»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69" w14:textId="77777777" w:rsidR="00C255BA" w:rsidRPr="00F05E88" w:rsidRDefault="00C255BA" w:rsidP="00C255BA">
            <w:r w:rsidRPr="00F05E88">
              <w:lastRenderedPageBreak/>
              <w:t>30.09.202</w:t>
            </w:r>
            <w:r>
              <w:t>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6A" w14:textId="77777777"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6B" w14:textId="77777777" w:rsidR="00C255BA" w:rsidRPr="00F05E88" w:rsidRDefault="00C255BA" w:rsidP="00C255BA">
            <w:r>
              <w:t>платёжное поручение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6C" w14:textId="77777777"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14:paraId="48A62575" w14:textId="77777777" w:rsidTr="00AB7A91">
        <w:trPr>
          <w:trHeight w:val="64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6E" w14:textId="77777777" w:rsidR="00C255BA" w:rsidRPr="00F05E88" w:rsidRDefault="00C255BA" w:rsidP="00C255BA">
            <w:r w:rsidRPr="00F05E88">
              <w:lastRenderedPageBreak/>
              <w:t>1.</w:t>
            </w:r>
            <w:r>
              <w:t>1</w:t>
            </w:r>
            <w:r w:rsidRPr="00F05E88">
              <w:t>.</w:t>
            </w:r>
            <w:r>
              <w:t>9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6F" w14:textId="77777777" w:rsidR="00C255BA" w:rsidRPr="00F05E88" w:rsidRDefault="00C255BA" w:rsidP="00C255BA">
            <w:r w:rsidRPr="00F05E88">
              <w:t>Контрольная точка 1.1.</w:t>
            </w:r>
            <w:r>
              <w:t>9</w:t>
            </w:r>
          </w:p>
          <w:p w14:paraId="48A62570" w14:textId="77777777" w:rsidR="00C255BA" w:rsidRPr="00F05E88" w:rsidRDefault="00C255BA" w:rsidP="00C255BA">
            <w:r w:rsidRPr="00F05E88">
              <w:t>«Закупка включена в план закупок»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71" w14:textId="77777777" w:rsidR="00C255BA" w:rsidRPr="00F05E88" w:rsidRDefault="00C255BA" w:rsidP="00C255BA">
            <w:r w:rsidRPr="00F05E88">
              <w:t>30.0</w:t>
            </w:r>
            <w:r>
              <w:t>3</w:t>
            </w:r>
            <w:r w:rsidRPr="00F05E88">
              <w:t>.202</w:t>
            </w:r>
            <w:r>
              <w:t>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72" w14:textId="77777777"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73" w14:textId="77777777" w:rsidR="00C255BA" w:rsidRPr="00F05E88" w:rsidRDefault="00C255BA" w:rsidP="00C255BA">
            <w:r w:rsidRPr="00F05E88">
              <w:t>информационная справка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74" w14:textId="77777777"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14:paraId="48A6257C" w14:textId="77777777" w:rsidTr="00AB7A91">
        <w:trPr>
          <w:trHeight w:val="64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76" w14:textId="77777777" w:rsidR="00C255BA" w:rsidRPr="00F05E88" w:rsidRDefault="00C255BA" w:rsidP="00C255BA">
            <w:r w:rsidRPr="00F05E88">
              <w:t>1.</w:t>
            </w:r>
            <w:r>
              <w:t>1.10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77" w14:textId="77777777" w:rsidR="00C255BA" w:rsidRPr="00F05E88" w:rsidRDefault="00C255BA" w:rsidP="00C255BA">
            <w:r w:rsidRPr="00F05E88">
              <w:t>Контрольная точка 1.1.</w:t>
            </w:r>
            <w:r>
              <w:t>10</w:t>
            </w:r>
            <w:r w:rsidRPr="00F05E88">
              <w:t xml:space="preserve">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78" w14:textId="77777777" w:rsidR="00C255BA" w:rsidRPr="00F05E88" w:rsidRDefault="00C255BA" w:rsidP="00C255BA">
            <w:r w:rsidRPr="00F05E88">
              <w:t>30.06.202</w:t>
            </w:r>
            <w:r>
              <w:t>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79" w14:textId="77777777"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7A" w14:textId="77777777" w:rsidR="00C255BA" w:rsidRPr="00F05E88" w:rsidRDefault="00C255BA" w:rsidP="00C255BA">
            <w:r w:rsidRPr="00F05E88">
              <w:t>информационная справка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7B" w14:textId="77777777"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14:paraId="48A62583" w14:textId="77777777" w:rsidTr="00AB7A91">
        <w:trPr>
          <w:trHeight w:val="64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7D" w14:textId="77777777" w:rsidR="00C255BA" w:rsidRPr="00F05E88" w:rsidRDefault="00C255BA" w:rsidP="00C255BA">
            <w:r w:rsidRPr="00F05E88">
              <w:t>1.</w:t>
            </w:r>
            <w:r>
              <w:t>1.11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7E" w14:textId="77777777" w:rsidR="00C255BA" w:rsidRPr="00F05E88" w:rsidRDefault="00C255BA" w:rsidP="00C255BA">
            <w:r w:rsidRPr="00F05E88">
              <w:t>Контрольная точка 1.1.</w:t>
            </w:r>
            <w:r>
              <w:t>11</w:t>
            </w:r>
            <w:r w:rsidRPr="00F05E88">
              <w:t>. «Произведена приемка поставленных товаров, выполненных работ, оказанных услуг»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7F" w14:textId="77777777" w:rsidR="00C255BA" w:rsidRPr="00F05E88" w:rsidRDefault="00C255BA" w:rsidP="00C255BA">
            <w:r w:rsidRPr="00F05E88">
              <w:t>30.08.202</w:t>
            </w:r>
            <w:r>
              <w:t>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80" w14:textId="77777777"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81" w14:textId="77777777" w:rsidR="00C255BA" w:rsidRPr="00F05E88" w:rsidRDefault="00C255BA" w:rsidP="00C255BA">
            <w:r w:rsidRPr="00F05E88">
              <w:t>информационная справка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82" w14:textId="77777777"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14:paraId="48A6258A" w14:textId="77777777" w:rsidTr="00AB7A91">
        <w:trPr>
          <w:trHeight w:val="64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84" w14:textId="77777777" w:rsidR="00C255BA" w:rsidRPr="00F05E88" w:rsidRDefault="00C255BA" w:rsidP="00C255BA">
            <w:r w:rsidRPr="00F05E88">
              <w:t>1.</w:t>
            </w:r>
            <w:r>
              <w:t>1.8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85" w14:textId="77777777" w:rsidR="00C255BA" w:rsidRPr="00F05E88" w:rsidRDefault="00C255BA" w:rsidP="00C255BA">
            <w:r w:rsidRPr="00F05E88">
              <w:t>Контрольная точка 1.1.</w:t>
            </w:r>
            <w:r>
              <w:t>8</w:t>
            </w:r>
            <w:r w:rsidRPr="00F05E88">
              <w:t>. «Произве</w:t>
            </w:r>
            <w:r>
              <w:t>д</w:t>
            </w:r>
            <w:r w:rsidRPr="00F05E88">
              <w:t>ена оплата товаров, выполненных работ, оказанных услуг по муниципальному контракту»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86" w14:textId="77777777" w:rsidR="00C255BA" w:rsidRPr="00F05E88" w:rsidRDefault="00C255BA" w:rsidP="00C255BA">
            <w:r w:rsidRPr="00F05E88">
              <w:t>30.09.202</w:t>
            </w:r>
            <w:r>
              <w:t>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87" w14:textId="77777777"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88" w14:textId="77777777" w:rsidR="00C255BA" w:rsidRPr="00F05E88" w:rsidRDefault="00C255BA" w:rsidP="00C255BA">
            <w:r>
              <w:t>платёжное поручение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89" w14:textId="77777777" w:rsidR="00C255BA" w:rsidRPr="00F05E88" w:rsidRDefault="00C255BA" w:rsidP="00C255BA">
            <w:r w:rsidRPr="00F05E88">
              <w:t>Нет информационной системы</w:t>
            </w:r>
          </w:p>
        </w:tc>
      </w:tr>
    </w:tbl>
    <w:p w14:paraId="48A6258B" w14:textId="77777777" w:rsidR="00673887" w:rsidRPr="00B97872" w:rsidRDefault="00673887" w:rsidP="00673887">
      <w:pPr>
        <w:pStyle w:val="formattext"/>
        <w:spacing w:before="0" w:beforeAutospacing="0" w:after="0" w:afterAutospacing="0"/>
        <w:textAlignment w:val="baseline"/>
        <w:rPr>
          <w:rFonts w:ascii="Arial" w:hAnsi="Arial" w:cs="Arial"/>
          <w:color w:val="FF0000"/>
          <w:sz w:val="28"/>
          <w:szCs w:val="28"/>
          <w:highlight w:val="yellow"/>
        </w:rPr>
      </w:pPr>
    </w:p>
    <w:p w14:paraId="48A6258C" w14:textId="77777777" w:rsidR="00673887" w:rsidRPr="007D24C7" w:rsidRDefault="00673887" w:rsidP="00673887">
      <w:pPr>
        <w:pStyle w:val="formattext"/>
        <w:spacing w:before="0" w:beforeAutospacing="0" w:after="0" w:afterAutospacing="0"/>
        <w:ind w:firstLine="480"/>
        <w:textAlignment w:val="baseline"/>
      </w:pPr>
      <w:r w:rsidRPr="007D24C7">
        <w:t>Примечание.</w:t>
      </w:r>
      <w:r w:rsidRPr="007D24C7">
        <w:br/>
        <w:t xml:space="preserve">        X - данные графы не заполняются.</w:t>
      </w:r>
    </w:p>
    <w:p w14:paraId="48A6258D" w14:textId="77777777" w:rsidR="00673887" w:rsidRPr="007D24C7" w:rsidRDefault="00673887" w:rsidP="00673887">
      <w:pPr>
        <w:pStyle w:val="formattext"/>
        <w:spacing w:before="0" w:beforeAutospacing="0" w:after="0" w:afterAutospacing="0"/>
        <w:ind w:firstLine="480"/>
        <w:textAlignment w:val="baseline"/>
        <w:rPr>
          <w:color w:val="FF0000"/>
          <w:highlight w:val="yellow"/>
        </w:rPr>
      </w:pPr>
    </w:p>
    <w:p w14:paraId="48A6258E" w14:textId="77777777" w:rsidR="00673887" w:rsidRPr="00B97872" w:rsidRDefault="00673887" w:rsidP="00673887">
      <w:pPr>
        <w:pStyle w:val="formattext"/>
        <w:spacing w:before="0" w:beforeAutospacing="0" w:after="0" w:afterAutospacing="0"/>
        <w:ind w:firstLine="480"/>
        <w:textAlignment w:val="baseline"/>
        <w:rPr>
          <w:color w:val="FF0000"/>
          <w:highlight w:val="yellow"/>
        </w:rPr>
      </w:pPr>
    </w:p>
    <w:p w14:paraId="4B9C7B86" w14:textId="77777777" w:rsidR="00E60CB4" w:rsidRDefault="00673887" w:rsidP="00673887">
      <w:pPr>
        <w:pStyle w:val="3"/>
        <w:shd w:val="clear" w:color="auto" w:fill="FFFFFF"/>
        <w:spacing w:before="0"/>
        <w:jc w:val="center"/>
        <w:textAlignment w:val="baseline"/>
        <w:rPr>
          <w:rFonts w:ascii="Times New Roman" w:hAnsi="Times New Roman"/>
          <w:b w:val="0"/>
          <w:color w:val="auto"/>
          <w:sz w:val="28"/>
          <w:szCs w:val="28"/>
        </w:rPr>
      </w:pPr>
      <w:r w:rsidRPr="00037554">
        <w:rPr>
          <w:rFonts w:ascii="Times New Roman" w:hAnsi="Times New Roman"/>
          <w:b w:val="0"/>
          <w:color w:val="auto"/>
          <w:sz w:val="28"/>
          <w:szCs w:val="28"/>
          <w:lang w:val="en-US"/>
        </w:rPr>
        <w:lastRenderedPageBreak/>
        <w:t>I</w:t>
      </w:r>
      <w:r w:rsidRPr="00037554">
        <w:rPr>
          <w:rFonts w:ascii="Times New Roman" w:hAnsi="Times New Roman"/>
          <w:b w:val="0"/>
          <w:color w:val="auto"/>
          <w:sz w:val="28"/>
          <w:szCs w:val="28"/>
        </w:rPr>
        <w:t>V. П</w:t>
      </w:r>
      <w:r w:rsidR="00E60CB4">
        <w:rPr>
          <w:rFonts w:ascii="Times New Roman" w:hAnsi="Times New Roman"/>
          <w:b w:val="0"/>
          <w:color w:val="auto"/>
          <w:sz w:val="28"/>
          <w:szCs w:val="28"/>
        </w:rPr>
        <w:t>АСПОРТ</w:t>
      </w:r>
    </w:p>
    <w:p w14:paraId="48A6258F" w14:textId="352E4868" w:rsidR="00F15F7A" w:rsidRPr="00037554" w:rsidRDefault="00673887" w:rsidP="00673887">
      <w:pPr>
        <w:pStyle w:val="3"/>
        <w:shd w:val="clear" w:color="auto" w:fill="FFFFFF"/>
        <w:spacing w:before="0"/>
        <w:jc w:val="center"/>
        <w:textAlignment w:val="baseline"/>
        <w:rPr>
          <w:rFonts w:ascii="Times New Roman" w:hAnsi="Times New Roman"/>
          <w:b w:val="0"/>
          <w:color w:val="auto"/>
          <w:sz w:val="28"/>
          <w:szCs w:val="28"/>
        </w:rPr>
      </w:pPr>
      <w:r w:rsidRPr="00037554">
        <w:rPr>
          <w:rFonts w:ascii="Times New Roman" w:hAnsi="Times New Roman"/>
          <w:b w:val="0"/>
          <w:color w:val="auto"/>
          <w:sz w:val="28"/>
          <w:szCs w:val="28"/>
        </w:rPr>
        <w:t xml:space="preserve"> комплекса процессных мероприятий</w:t>
      </w:r>
    </w:p>
    <w:p w14:paraId="48A62590" w14:textId="77777777" w:rsidR="00673887" w:rsidRPr="00037554" w:rsidRDefault="00673887" w:rsidP="00673887">
      <w:pPr>
        <w:pStyle w:val="3"/>
        <w:shd w:val="clear" w:color="auto" w:fill="FFFFFF"/>
        <w:spacing w:before="0"/>
        <w:jc w:val="center"/>
        <w:textAlignment w:val="baseline"/>
        <w:rPr>
          <w:rFonts w:ascii="Times New Roman" w:hAnsi="Times New Roman"/>
          <w:b w:val="0"/>
          <w:color w:val="auto"/>
          <w:sz w:val="28"/>
          <w:szCs w:val="28"/>
        </w:rPr>
      </w:pPr>
      <w:r w:rsidRPr="00037554">
        <w:rPr>
          <w:rFonts w:ascii="Times New Roman" w:hAnsi="Times New Roman"/>
          <w:b w:val="0"/>
          <w:color w:val="auto"/>
          <w:sz w:val="28"/>
          <w:szCs w:val="28"/>
        </w:rPr>
        <w:t xml:space="preserve"> «Защита населения от чрезвычайных ситуаций»</w:t>
      </w:r>
    </w:p>
    <w:p w14:paraId="48A62591" w14:textId="77777777" w:rsidR="00673887" w:rsidRDefault="00673887" w:rsidP="00673887">
      <w:pPr>
        <w:pStyle w:val="4"/>
        <w:shd w:val="clear" w:color="auto" w:fill="FFFFFF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</w:p>
    <w:p w14:paraId="3D14A070" w14:textId="77777777" w:rsidR="00D65CF1" w:rsidRDefault="00D65CF1" w:rsidP="00D65CF1"/>
    <w:p w14:paraId="1EB25E2C" w14:textId="77777777" w:rsidR="002C5798" w:rsidRPr="00F924FD" w:rsidRDefault="002C5798" w:rsidP="002C5798">
      <w:pPr>
        <w:widowControl w:val="0"/>
        <w:jc w:val="center"/>
        <w:outlineLvl w:val="2"/>
        <w:rPr>
          <w:sz w:val="28"/>
        </w:rPr>
      </w:pPr>
      <w:r w:rsidRPr="00F924FD">
        <w:rPr>
          <w:sz w:val="28"/>
        </w:rPr>
        <w:t xml:space="preserve">1. Основные положения </w:t>
      </w:r>
    </w:p>
    <w:p w14:paraId="3BD385FE" w14:textId="77777777" w:rsidR="002C5798" w:rsidRPr="00F924FD" w:rsidRDefault="002C5798" w:rsidP="002C5798">
      <w:pPr>
        <w:widowControl w:val="0"/>
        <w:jc w:val="center"/>
        <w:outlineLvl w:val="2"/>
        <w:rPr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850"/>
        <w:gridCol w:w="5318"/>
        <w:gridCol w:w="510"/>
        <w:gridCol w:w="7892"/>
      </w:tblGrid>
      <w:tr w:rsidR="002C5798" w:rsidRPr="002C5798" w14:paraId="062CA718" w14:textId="77777777" w:rsidTr="0049057C">
        <w:tc>
          <w:tcPr>
            <w:tcW w:w="850" w:type="dxa"/>
          </w:tcPr>
          <w:p w14:paraId="3CC82A1B" w14:textId="77777777" w:rsidR="002C5798" w:rsidRPr="002C5798" w:rsidRDefault="002C5798" w:rsidP="0049057C">
            <w:pPr>
              <w:widowControl w:val="0"/>
              <w:outlineLvl w:val="2"/>
              <w:rPr>
                <w:sz w:val="28"/>
                <w:szCs w:val="28"/>
              </w:rPr>
            </w:pPr>
            <w:r w:rsidRPr="002C5798">
              <w:rPr>
                <w:sz w:val="28"/>
                <w:szCs w:val="28"/>
              </w:rPr>
              <w:t>1.1.</w:t>
            </w:r>
          </w:p>
        </w:tc>
        <w:tc>
          <w:tcPr>
            <w:tcW w:w="5318" w:type="dxa"/>
            <w:shd w:val="clear" w:color="auto" w:fill="auto"/>
          </w:tcPr>
          <w:p w14:paraId="66041690" w14:textId="77777777" w:rsidR="002C5798" w:rsidRPr="002C5798" w:rsidRDefault="002C5798" w:rsidP="0049057C">
            <w:pPr>
              <w:widowControl w:val="0"/>
              <w:outlineLvl w:val="2"/>
              <w:rPr>
                <w:sz w:val="28"/>
                <w:szCs w:val="28"/>
              </w:rPr>
            </w:pPr>
            <w:r w:rsidRPr="002C5798">
              <w:rPr>
                <w:sz w:val="28"/>
                <w:szCs w:val="28"/>
              </w:rPr>
              <w:t>Ответственный за реализацию комплекса процессных мероприятий «Информационное обеспечение и организация бюджетного процесса» (далее также в настоящем разделе – комплекс процессных мероприятий)</w:t>
            </w:r>
          </w:p>
        </w:tc>
        <w:tc>
          <w:tcPr>
            <w:tcW w:w="510" w:type="dxa"/>
          </w:tcPr>
          <w:p w14:paraId="45E27A76" w14:textId="77777777" w:rsidR="002C5798" w:rsidRPr="002C5798" w:rsidRDefault="002C5798" w:rsidP="0049057C">
            <w:pPr>
              <w:widowControl w:val="0"/>
              <w:tabs>
                <w:tab w:val="left" w:pos="11057"/>
              </w:tabs>
              <w:jc w:val="center"/>
              <w:rPr>
                <w:sz w:val="28"/>
                <w:szCs w:val="28"/>
              </w:rPr>
            </w:pPr>
            <w:r w:rsidRPr="002C5798">
              <w:rPr>
                <w:sz w:val="28"/>
                <w:szCs w:val="28"/>
              </w:rPr>
              <w:t>–</w:t>
            </w:r>
          </w:p>
        </w:tc>
        <w:tc>
          <w:tcPr>
            <w:tcW w:w="7892" w:type="dxa"/>
            <w:shd w:val="clear" w:color="auto" w:fill="auto"/>
          </w:tcPr>
          <w:p w14:paraId="1916439D" w14:textId="5F7BBD2A" w:rsidR="002C5798" w:rsidRPr="002C5798" w:rsidRDefault="002C5798" w:rsidP="002C5798">
            <w:pPr>
              <w:pStyle w:val="af2"/>
              <w:jc w:val="both"/>
              <w:rPr>
                <w:sz w:val="28"/>
                <w:szCs w:val="28"/>
              </w:rPr>
            </w:pPr>
            <w:r w:rsidRPr="002C5798">
              <w:rPr>
                <w:sz w:val="28"/>
                <w:szCs w:val="28"/>
              </w:rPr>
              <w:t xml:space="preserve">Сектор по земельным и имущественным отношениям Администрация Шолоховского городского поселения (инспектор сектора по земельным и имущественным отношениям – </w:t>
            </w:r>
            <w:proofErr w:type="spellStart"/>
            <w:r w:rsidRPr="002C5798">
              <w:rPr>
                <w:sz w:val="28"/>
                <w:szCs w:val="28"/>
              </w:rPr>
              <w:t>Елисаветская</w:t>
            </w:r>
            <w:proofErr w:type="spellEnd"/>
            <w:r w:rsidRPr="002C5798">
              <w:rPr>
                <w:sz w:val="28"/>
                <w:szCs w:val="28"/>
              </w:rPr>
              <w:t xml:space="preserve"> Е.В.)</w:t>
            </w:r>
          </w:p>
        </w:tc>
      </w:tr>
      <w:tr w:rsidR="002C5798" w:rsidRPr="002C5798" w14:paraId="741B2AB9" w14:textId="77777777" w:rsidTr="0049057C">
        <w:tc>
          <w:tcPr>
            <w:tcW w:w="850" w:type="dxa"/>
          </w:tcPr>
          <w:p w14:paraId="7A12FB03" w14:textId="77777777" w:rsidR="002C5798" w:rsidRPr="002C5798" w:rsidRDefault="002C5798" w:rsidP="0049057C">
            <w:pPr>
              <w:widowControl w:val="0"/>
              <w:outlineLvl w:val="2"/>
              <w:rPr>
                <w:sz w:val="28"/>
                <w:szCs w:val="28"/>
              </w:rPr>
            </w:pPr>
            <w:r w:rsidRPr="002C5798">
              <w:rPr>
                <w:sz w:val="28"/>
                <w:szCs w:val="28"/>
              </w:rPr>
              <w:t>1.2.</w:t>
            </w:r>
          </w:p>
        </w:tc>
        <w:tc>
          <w:tcPr>
            <w:tcW w:w="5318" w:type="dxa"/>
            <w:shd w:val="clear" w:color="auto" w:fill="auto"/>
          </w:tcPr>
          <w:p w14:paraId="4534A43E" w14:textId="77777777" w:rsidR="002C5798" w:rsidRPr="002C5798" w:rsidRDefault="002C5798" w:rsidP="0049057C">
            <w:pPr>
              <w:widowControl w:val="0"/>
              <w:outlineLvl w:val="2"/>
              <w:rPr>
                <w:sz w:val="28"/>
                <w:szCs w:val="28"/>
              </w:rPr>
            </w:pPr>
            <w:r w:rsidRPr="002C5798">
              <w:rPr>
                <w:sz w:val="28"/>
                <w:szCs w:val="28"/>
              </w:rPr>
              <w:t>Связь с муниципальной программой Горняцкого сельского поселения</w:t>
            </w:r>
          </w:p>
        </w:tc>
        <w:tc>
          <w:tcPr>
            <w:tcW w:w="510" w:type="dxa"/>
          </w:tcPr>
          <w:p w14:paraId="0F8DA5A2" w14:textId="77777777" w:rsidR="002C5798" w:rsidRPr="002C5798" w:rsidRDefault="002C5798" w:rsidP="0049057C">
            <w:pPr>
              <w:widowControl w:val="0"/>
              <w:jc w:val="center"/>
              <w:outlineLvl w:val="2"/>
              <w:rPr>
                <w:sz w:val="28"/>
                <w:szCs w:val="28"/>
              </w:rPr>
            </w:pPr>
            <w:r w:rsidRPr="002C5798">
              <w:rPr>
                <w:sz w:val="28"/>
                <w:szCs w:val="28"/>
              </w:rPr>
              <w:t>–</w:t>
            </w:r>
          </w:p>
        </w:tc>
        <w:tc>
          <w:tcPr>
            <w:tcW w:w="7892" w:type="dxa"/>
            <w:shd w:val="clear" w:color="auto" w:fill="auto"/>
          </w:tcPr>
          <w:p w14:paraId="5AD68E3A" w14:textId="13D06795" w:rsidR="002C5798" w:rsidRPr="002C5798" w:rsidRDefault="002C5798" w:rsidP="0049057C">
            <w:pPr>
              <w:widowControl w:val="0"/>
              <w:outlineLvl w:val="2"/>
              <w:rPr>
                <w:sz w:val="28"/>
                <w:szCs w:val="28"/>
              </w:rPr>
            </w:pPr>
            <w:r w:rsidRPr="002C5798">
              <w:rPr>
                <w:sz w:val="28"/>
                <w:szCs w:val="28"/>
              </w:rPr>
              <w:t>муниципальная программа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</w:tr>
    </w:tbl>
    <w:p w14:paraId="66B34FB6" w14:textId="77777777" w:rsidR="00D65CF1" w:rsidRPr="002C5798" w:rsidRDefault="00D65CF1" w:rsidP="00D65CF1">
      <w:pPr>
        <w:rPr>
          <w:sz w:val="28"/>
          <w:szCs w:val="28"/>
        </w:rPr>
      </w:pPr>
    </w:p>
    <w:p w14:paraId="62B72FF5" w14:textId="77777777" w:rsidR="00D65CF1" w:rsidRDefault="00D65CF1" w:rsidP="00D65CF1"/>
    <w:p w14:paraId="2C4B56A5" w14:textId="77777777" w:rsidR="00D65CF1" w:rsidRDefault="00D65CF1" w:rsidP="00D65CF1"/>
    <w:p w14:paraId="48A625AB" w14:textId="77777777" w:rsidR="003460D8" w:rsidRPr="00B97872" w:rsidRDefault="003460D8" w:rsidP="003460D8">
      <w:pPr>
        <w:pStyle w:val="formattext"/>
        <w:spacing w:before="0" w:beforeAutospacing="0" w:after="0" w:afterAutospacing="0"/>
        <w:ind w:firstLine="480"/>
        <w:jc w:val="center"/>
        <w:textAlignment w:val="baseline"/>
        <w:rPr>
          <w:color w:val="FF0000"/>
          <w:highlight w:val="yellow"/>
        </w:rPr>
        <w:sectPr w:rsidR="003460D8" w:rsidRPr="00B97872" w:rsidSect="00EC5B2A">
          <w:pgSz w:w="16838" w:h="11906" w:orient="landscape" w:code="9"/>
          <w:pgMar w:top="1701" w:right="1134" w:bottom="567" w:left="1134" w:header="709" w:footer="709" w:gutter="0"/>
          <w:cols w:space="708"/>
          <w:titlePg/>
          <w:docGrid w:linePitch="381"/>
        </w:sectPr>
      </w:pPr>
    </w:p>
    <w:p w14:paraId="48A625AC" w14:textId="77777777" w:rsidR="003460D8" w:rsidRDefault="003460D8" w:rsidP="003460D8">
      <w:pPr>
        <w:pStyle w:val="formattext"/>
        <w:spacing w:before="0" w:beforeAutospacing="0" w:after="0" w:afterAutospacing="0"/>
        <w:ind w:firstLine="480"/>
        <w:jc w:val="center"/>
        <w:textAlignment w:val="baseline"/>
        <w:rPr>
          <w:sz w:val="28"/>
          <w:szCs w:val="28"/>
        </w:rPr>
      </w:pPr>
      <w:r w:rsidRPr="00F00C5F">
        <w:rPr>
          <w:sz w:val="28"/>
          <w:szCs w:val="28"/>
        </w:rPr>
        <w:lastRenderedPageBreak/>
        <w:t>2. Показатели комплекса процессных мероприятий</w:t>
      </w:r>
    </w:p>
    <w:p w14:paraId="5D36F285" w14:textId="77777777" w:rsidR="00BD5005" w:rsidRDefault="00BD5005" w:rsidP="003460D8">
      <w:pPr>
        <w:pStyle w:val="formattext"/>
        <w:spacing w:before="0" w:beforeAutospacing="0" w:after="0" w:afterAutospacing="0"/>
        <w:ind w:firstLine="480"/>
        <w:jc w:val="center"/>
        <w:textAlignment w:val="baseline"/>
        <w:rPr>
          <w:sz w:val="28"/>
          <w:szCs w:val="28"/>
        </w:rPr>
      </w:pPr>
    </w:p>
    <w:tbl>
      <w:tblPr>
        <w:tblW w:w="14884" w:type="dxa"/>
        <w:tblInd w:w="7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02"/>
        <w:gridCol w:w="120"/>
        <w:gridCol w:w="1788"/>
        <w:gridCol w:w="1418"/>
        <w:gridCol w:w="1701"/>
        <w:gridCol w:w="1276"/>
        <w:gridCol w:w="850"/>
        <w:gridCol w:w="709"/>
        <w:gridCol w:w="851"/>
        <w:gridCol w:w="850"/>
        <w:gridCol w:w="709"/>
        <w:gridCol w:w="757"/>
        <w:gridCol w:w="1652"/>
        <w:gridCol w:w="1701"/>
      </w:tblGrid>
      <w:tr w:rsidR="00060FFD" w:rsidRPr="00F00C5F" w14:paraId="48A625CB" w14:textId="77777777" w:rsidTr="00060FFD">
        <w:tc>
          <w:tcPr>
            <w:tcW w:w="62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BE" w14:textId="77777777" w:rsidR="00060FFD" w:rsidRPr="00F00C5F" w:rsidRDefault="00060FFD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N</w:t>
            </w:r>
          </w:p>
          <w:p w14:paraId="48A625BF" w14:textId="77777777" w:rsidR="00060FFD" w:rsidRPr="00F00C5F" w:rsidRDefault="00060FFD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п/п</w:t>
            </w:r>
          </w:p>
        </w:tc>
        <w:tc>
          <w:tcPr>
            <w:tcW w:w="1788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C0" w14:textId="77777777" w:rsidR="00060FFD" w:rsidRPr="00F00C5F" w:rsidRDefault="00060FFD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proofErr w:type="spellStart"/>
            <w:r w:rsidRPr="00F00C5F">
              <w:t>Наименова</w:t>
            </w:r>
            <w:r>
              <w:t>-</w:t>
            </w:r>
            <w:r w:rsidRPr="00F00C5F">
              <w:t>ние</w:t>
            </w:r>
            <w:proofErr w:type="spellEnd"/>
            <w:r w:rsidRPr="00F00C5F">
              <w:t xml:space="preserve"> показателя</w:t>
            </w:r>
          </w:p>
        </w:tc>
        <w:tc>
          <w:tcPr>
            <w:tcW w:w="1418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C1" w14:textId="77777777" w:rsidR="00060FFD" w:rsidRPr="00F00C5F" w:rsidRDefault="00060FFD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Уровень показателя</w:t>
            </w:r>
          </w:p>
        </w:tc>
        <w:tc>
          <w:tcPr>
            <w:tcW w:w="170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C2" w14:textId="77777777" w:rsidR="00060FFD" w:rsidRPr="00F00C5F" w:rsidRDefault="00060FFD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Признак возрастания/убывания</w:t>
            </w:r>
          </w:p>
        </w:tc>
        <w:tc>
          <w:tcPr>
            <w:tcW w:w="1276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C4" w14:textId="408ADCDD" w:rsidR="00060FFD" w:rsidRPr="00F00C5F" w:rsidRDefault="00060FFD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Единица измерения (по </w:t>
            </w:r>
            <w:hyperlink r:id="rId22" w:anchor="7D20K3" w:history="1">
              <w:r w:rsidRPr="00F00C5F">
                <w:rPr>
                  <w:rStyle w:val="af4"/>
                  <w:color w:val="auto"/>
                </w:rPr>
                <w:t>ОКЕИ</w:t>
              </w:r>
            </w:hyperlink>
            <w:r w:rsidRPr="00F00C5F">
              <w:t>)</w:t>
            </w:r>
          </w:p>
        </w:tc>
        <w:tc>
          <w:tcPr>
            <w:tcW w:w="155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C5" w14:textId="77777777" w:rsidR="00060FFD" w:rsidRPr="00F00C5F" w:rsidRDefault="00060FFD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Базовое значение показателя</w:t>
            </w:r>
          </w:p>
        </w:tc>
        <w:tc>
          <w:tcPr>
            <w:tcW w:w="316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C6" w14:textId="77777777" w:rsidR="00060FFD" w:rsidRPr="00F00C5F" w:rsidRDefault="00060FFD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Значения показателей</w:t>
            </w:r>
          </w:p>
        </w:tc>
        <w:tc>
          <w:tcPr>
            <w:tcW w:w="165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C8" w14:textId="77777777" w:rsidR="00060FFD" w:rsidRPr="00F00C5F" w:rsidRDefault="00060FFD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Ответственный за достижение показателя</w:t>
            </w:r>
          </w:p>
        </w:tc>
        <w:tc>
          <w:tcPr>
            <w:tcW w:w="170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CA" w14:textId="77777777" w:rsidR="00060FFD" w:rsidRPr="00F00C5F" w:rsidRDefault="00060FFD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Информационная система</w:t>
            </w:r>
          </w:p>
        </w:tc>
      </w:tr>
      <w:tr w:rsidR="00060FFD" w:rsidRPr="00F00C5F" w14:paraId="48A625DC" w14:textId="77777777" w:rsidTr="00060FFD">
        <w:tc>
          <w:tcPr>
            <w:tcW w:w="622" w:type="dxa"/>
            <w:gridSpan w:val="2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CC" w14:textId="77777777" w:rsidR="00060FFD" w:rsidRPr="00F00C5F" w:rsidRDefault="00060FFD" w:rsidP="00D25C6E">
            <w:pPr>
              <w:jc w:val="center"/>
            </w:pPr>
          </w:p>
        </w:tc>
        <w:tc>
          <w:tcPr>
            <w:tcW w:w="1788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CD" w14:textId="77777777" w:rsidR="00060FFD" w:rsidRPr="00F00C5F" w:rsidRDefault="00060FFD" w:rsidP="00D25C6E">
            <w:pPr>
              <w:jc w:val="center"/>
            </w:pPr>
          </w:p>
        </w:tc>
        <w:tc>
          <w:tcPr>
            <w:tcW w:w="1418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CE" w14:textId="77777777" w:rsidR="00060FFD" w:rsidRPr="00F00C5F" w:rsidRDefault="00060FFD" w:rsidP="00D25C6E">
            <w:pPr>
              <w:jc w:val="center"/>
            </w:pPr>
          </w:p>
        </w:tc>
        <w:tc>
          <w:tcPr>
            <w:tcW w:w="1701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CF" w14:textId="77777777" w:rsidR="00060FFD" w:rsidRPr="00F00C5F" w:rsidRDefault="00060FFD" w:rsidP="00D25C6E">
            <w:pPr>
              <w:jc w:val="center"/>
            </w:pPr>
          </w:p>
        </w:tc>
        <w:tc>
          <w:tcPr>
            <w:tcW w:w="1276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D1" w14:textId="77777777" w:rsidR="00060FFD" w:rsidRPr="00F00C5F" w:rsidRDefault="00060FFD" w:rsidP="00D25C6E">
            <w:pPr>
              <w:jc w:val="center"/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D2" w14:textId="77777777" w:rsidR="00060FFD" w:rsidRPr="00597478" w:rsidRDefault="00060FFD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значение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D3" w14:textId="77777777" w:rsidR="00060FFD" w:rsidRPr="00597478" w:rsidRDefault="00060FFD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год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D4" w14:textId="77777777" w:rsidR="00060FFD" w:rsidRPr="00597478" w:rsidRDefault="00060FFD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2025 год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D5" w14:textId="77777777" w:rsidR="00060FFD" w:rsidRPr="00597478" w:rsidRDefault="00060FFD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2026 год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D6" w14:textId="77777777" w:rsidR="00060FFD" w:rsidRPr="00597478" w:rsidRDefault="00060FFD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2027 год</w:t>
            </w:r>
          </w:p>
        </w:tc>
        <w:tc>
          <w:tcPr>
            <w:tcW w:w="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D7" w14:textId="77777777" w:rsidR="00060FFD" w:rsidRPr="00597478" w:rsidRDefault="00060FFD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2030 год</w:t>
            </w:r>
          </w:p>
        </w:tc>
        <w:tc>
          <w:tcPr>
            <w:tcW w:w="1652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D9" w14:textId="77777777" w:rsidR="00060FFD" w:rsidRPr="00F00C5F" w:rsidRDefault="00060FFD" w:rsidP="00D25C6E">
            <w:pPr>
              <w:jc w:val="center"/>
            </w:pPr>
          </w:p>
        </w:tc>
        <w:tc>
          <w:tcPr>
            <w:tcW w:w="1701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DB" w14:textId="77777777" w:rsidR="00060FFD" w:rsidRPr="00F00C5F" w:rsidRDefault="00060FFD" w:rsidP="00D25C6E">
            <w:pPr>
              <w:jc w:val="center"/>
            </w:pPr>
          </w:p>
        </w:tc>
      </w:tr>
      <w:tr w:rsidR="00382E40" w:rsidRPr="00F00C5F" w14:paraId="48A625DE" w14:textId="77777777" w:rsidTr="00060FFD">
        <w:tc>
          <w:tcPr>
            <w:tcW w:w="14884" w:type="dxa"/>
            <w:gridSpan w:val="1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5DD" w14:textId="77777777" w:rsidR="003460D8" w:rsidRPr="00F00C5F" w:rsidRDefault="003460D8" w:rsidP="00C57A6A">
            <w:pPr>
              <w:pStyle w:val="formattext"/>
              <w:spacing w:before="0" w:beforeAutospacing="0" w:after="0" w:afterAutospacing="0"/>
              <w:ind w:right="331"/>
              <w:jc w:val="center"/>
              <w:textAlignment w:val="baseline"/>
              <w:rPr>
                <w:color w:val="FF0000"/>
              </w:rPr>
            </w:pPr>
            <w:r w:rsidRPr="00F00C5F">
              <w:t>1. Задача комплекса процессных мероприятий "Выполнены мероприятия по защите населения от чрезвычайных ситуаций природного и техногенного характера"</w:t>
            </w:r>
          </w:p>
        </w:tc>
      </w:tr>
      <w:tr w:rsidR="00060FFD" w:rsidRPr="00B97872" w14:paraId="48A625EF" w14:textId="77777777" w:rsidTr="00060FFD"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DF" w14:textId="77777777" w:rsidR="00060FFD" w:rsidRPr="001E1ACD" w:rsidRDefault="00060FFD" w:rsidP="000420D6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1E1ACD">
              <w:t>1.2</w:t>
            </w:r>
          </w:p>
        </w:tc>
        <w:tc>
          <w:tcPr>
            <w:tcW w:w="190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E0" w14:textId="77777777" w:rsidR="00060FFD" w:rsidRPr="001E1ACD" w:rsidRDefault="00060FFD" w:rsidP="000420D6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1E1ACD">
              <w:t>Количество обученных специалистов гражданской обороны, уполномоченных работников муниципальной подсистемы единой государственной системы предупреждения и ликвидации чрезвычайных ситуаций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E1" w14:textId="77777777" w:rsidR="00060FFD" w:rsidRPr="001E1ACD" w:rsidRDefault="00060FFD" w:rsidP="000420D6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КПМ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E2" w14:textId="77777777" w:rsidR="00060FFD" w:rsidRPr="001E1ACD" w:rsidRDefault="00060FFD" w:rsidP="000420D6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1E1ACD">
              <w:t>возрастание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E4" w14:textId="5625A194" w:rsidR="00060FFD" w:rsidRPr="001E1ACD" w:rsidRDefault="00060FFD" w:rsidP="000420D6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1E1ACD">
              <w:t>человек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E5" w14:textId="77777777" w:rsidR="00060FFD" w:rsidRPr="008629B3" w:rsidRDefault="00060FFD" w:rsidP="000420D6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629B3">
              <w:rPr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E6" w14:textId="77777777" w:rsidR="00060FFD" w:rsidRPr="008629B3" w:rsidRDefault="00060FFD" w:rsidP="000420D6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629B3">
              <w:rPr>
                <w:sz w:val="20"/>
                <w:szCs w:val="20"/>
              </w:rPr>
              <w:t>2023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E7" w14:textId="77777777" w:rsidR="00060FFD" w:rsidRPr="008629B3" w:rsidRDefault="00060FFD" w:rsidP="000420D6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629B3">
              <w:rPr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E8" w14:textId="77777777" w:rsidR="00060FFD" w:rsidRPr="008629B3" w:rsidRDefault="00060FFD" w:rsidP="000420D6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629B3">
              <w:rPr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E9" w14:textId="77777777" w:rsidR="00060FFD" w:rsidRPr="008629B3" w:rsidRDefault="00060FFD" w:rsidP="000420D6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629B3">
              <w:rPr>
                <w:sz w:val="20"/>
                <w:szCs w:val="20"/>
              </w:rPr>
              <w:t>2</w:t>
            </w:r>
          </w:p>
        </w:tc>
        <w:tc>
          <w:tcPr>
            <w:tcW w:w="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EA" w14:textId="77777777" w:rsidR="00060FFD" w:rsidRPr="008629B3" w:rsidRDefault="00060FFD" w:rsidP="000420D6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629B3">
              <w:rPr>
                <w:sz w:val="20"/>
                <w:szCs w:val="20"/>
              </w:rPr>
              <w:t>2</w:t>
            </w:r>
          </w:p>
        </w:tc>
        <w:tc>
          <w:tcPr>
            <w:tcW w:w="16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EC" w14:textId="77777777" w:rsidR="00060FFD" w:rsidRPr="002A146C" w:rsidRDefault="00060FFD" w:rsidP="000420D6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 xml:space="preserve">Сектор по земельным и имущественным отношениям </w:t>
            </w:r>
            <w:r w:rsidRPr="00A768B5">
              <w:t>Администраци</w:t>
            </w:r>
            <w:r>
              <w:t>и</w:t>
            </w:r>
            <w:r w:rsidRPr="00A768B5">
              <w:t xml:space="preserve"> Шолоховского</w:t>
            </w:r>
            <w:r>
              <w:t xml:space="preserve"> </w:t>
            </w:r>
            <w:r w:rsidRPr="002A146C">
              <w:t>городского поселения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5EE" w14:textId="77777777" w:rsidR="00060FFD" w:rsidRPr="00626E95" w:rsidRDefault="00060FFD" w:rsidP="000420D6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626E95">
              <w:t>информационная система отсутствует</w:t>
            </w:r>
          </w:p>
        </w:tc>
      </w:tr>
    </w:tbl>
    <w:p w14:paraId="48A625F0" w14:textId="77777777" w:rsidR="003460D8" w:rsidRPr="00B97872" w:rsidRDefault="003460D8" w:rsidP="00CF389D">
      <w:pPr>
        <w:tabs>
          <w:tab w:val="left" w:pos="3261"/>
          <w:tab w:val="left" w:pos="5387"/>
        </w:tabs>
        <w:jc w:val="right"/>
        <w:rPr>
          <w:color w:val="FF0000"/>
          <w:sz w:val="28"/>
          <w:szCs w:val="28"/>
          <w:highlight w:val="yellow"/>
        </w:rPr>
      </w:pPr>
    </w:p>
    <w:p w14:paraId="48A625F1" w14:textId="77777777" w:rsidR="003460D8" w:rsidRPr="00597478" w:rsidRDefault="003460D8" w:rsidP="003460D8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</w:pPr>
      <w:r w:rsidRPr="000646E9">
        <w:rPr>
          <w:color w:val="FF0000"/>
          <w:sz w:val="28"/>
          <w:szCs w:val="28"/>
        </w:rPr>
        <w:tab/>
      </w:r>
      <w:r w:rsidRPr="00597478">
        <w:t>Примечание.</w:t>
      </w:r>
    </w:p>
    <w:p w14:paraId="48A625F2" w14:textId="77777777" w:rsidR="003460D8" w:rsidRPr="00597478" w:rsidRDefault="003460D8" w:rsidP="004E1423">
      <w:pPr>
        <w:pStyle w:val="formattext"/>
        <w:shd w:val="clear" w:color="auto" w:fill="FFFFFF"/>
        <w:spacing w:before="0" w:beforeAutospacing="0" w:after="0" w:afterAutospacing="0"/>
        <w:ind w:left="360" w:firstLine="360"/>
        <w:jc w:val="both"/>
        <w:textAlignment w:val="baseline"/>
      </w:pPr>
      <w:r w:rsidRPr="00597478">
        <w:t>Используемые сокращения:</w:t>
      </w:r>
    </w:p>
    <w:p w14:paraId="48A625F3" w14:textId="77777777" w:rsidR="003460D8" w:rsidRPr="00597478" w:rsidRDefault="003460D8" w:rsidP="004E1423">
      <w:pPr>
        <w:pStyle w:val="formattext"/>
        <w:shd w:val="clear" w:color="auto" w:fill="FFFFFF"/>
        <w:spacing w:before="0" w:beforeAutospacing="0" w:after="0" w:afterAutospacing="0"/>
        <w:ind w:left="360" w:firstLine="360"/>
        <w:jc w:val="both"/>
        <w:textAlignment w:val="baseline"/>
      </w:pPr>
      <w:r w:rsidRPr="00597478">
        <w:t xml:space="preserve">ОМСУ - показатели для оценки эффективности деятельности органов местного самоуправления; </w:t>
      </w:r>
    </w:p>
    <w:p w14:paraId="48A625F4" w14:textId="77777777" w:rsidR="003460D8" w:rsidRPr="00597478" w:rsidRDefault="007E18D1" w:rsidP="004E1423">
      <w:pPr>
        <w:pStyle w:val="formattext"/>
        <w:shd w:val="clear" w:color="auto" w:fill="FFFFFF"/>
        <w:spacing w:before="0" w:beforeAutospacing="0" w:after="0" w:afterAutospacing="0"/>
        <w:ind w:left="360" w:firstLine="360"/>
        <w:jc w:val="both"/>
        <w:textAlignment w:val="baseline"/>
      </w:pPr>
      <w:hyperlink r:id="rId23" w:anchor="7D20K3" w:history="1">
        <w:r w:rsidR="003460D8" w:rsidRPr="00597478">
          <w:rPr>
            <w:rStyle w:val="af4"/>
            <w:color w:val="auto"/>
            <w:u w:val="none"/>
          </w:rPr>
          <w:t>ОКЕИ</w:t>
        </w:r>
      </w:hyperlink>
      <w:r w:rsidR="003460D8" w:rsidRPr="00597478">
        <w:t> - </w:t>
      </w:r>
      <w:hyperlink r:id="rId24" w:anchor="7D20K3" w:history="1">
        <w:r w:rsidR="003460D8" w:rsidRPr="00597478">
          <w:rPr>
            <w:rStyle w:val="af4"/>
            <w:color w:val="auto"/>
            <w:u w:val="none"/>
          </w:rPr>
          <w:t>Общероссийский классификатор единиц измерения</w:t>
        </w:r>
      </w:hyperlink>
      <w:r w:rsidR="003460D8" w:rsidRPr="00597478">
        <w:t>;</w:t>
      </w:r>
    </w:p>
    <w:p w14:paraId="48A625F5" w14:textId="77777777" w:rsidR="003460D8" w:rsidRPr="00B97872" w:rsidRDefault="003460D8" w:rsidP="003460D8">
      <w:pPr>
        <w:rPr>
          <w:color w:val="FF0000"/>
          <w:sz w:val="28"/>
          <w:szCs w:val="28"/>
          <w:highlight w:val="yellow"/>
        </w:rPr>
      </w:pPr>
    </w:p>
    <w:p w14:paraId="48A625F6" w14:textId="77777777" w:rsidR="003460D8" w:rsidRPr="00B97872" w:rsidRDefault="003460D8" w:rsidP="003460D8">
      <w:pPr>
        <w:rPr>
          <w:color w:val="FF0000"/>
          <w:sz w:val="28"/>
          <w:szCs w:val="28"/>
          <w:highlight w:val="yellow"/>
        </w:rPr>
        <w:sectPr w:rsidR="003460D8" w:rsidRPr="00B97872" w:rsidSect="00EC5B2A">
          <w:pgSz w:w="16838" w:h="11906" w:orient="landscape" w:code="9"/>
          <w:pgMar w:top="1701" w:right="1134" w:bottom="567" w:left="1134" w:header="709" w:footer="709" w:gutter="0"/>
          <w:cols w:space="708"/>
          <w:titlePg/>
          <w:docGrid w:linePitch="381"/>
        </w:sectPr>
      </w:pPr>
    </w:p>
    <w:p w14:paraId="48A625F7" w14:textId="77777777" w:rsidR="004E1423" w:rsidRDefault="004E1423" w:rsidP="004E1423">
      <w:pPr>
        <w:pStyle w:val="4"/>
        <w:shd w:val="clear" w:color="auto" w:fill="FFFFFF"/>
        <w:spacing w:before="0" w:after="24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  <w:r w:rsidRPr="00F00C5F">
        <w:rPr>
          <w:rFonts w:ascii="Times New Roman" w:hAnsi="Times New Roman"/>
          <w:b w:val="0"/>
          <w:i w:val="0"/>
          <w:color w:val="auto"/>
          <w:sz w:val="28"/>
          <w:szCs w:val="28"/>
        </w:rPr>
        <w:lastRenderedPageBreak/>
        <w:t>3. Перечень мероприятий (результатов) комплекса процессных мероприятий</w:t>
      </w:r>
    </w:p>
    <w:tbl>
      <w:tblPr>
        <w:tblW w:w="15026" w:type="dxa"/>
        <w:tblInd w:w="149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709"/>
        <w:gridCol w:w="2693"/>
        <w:gridCol w:w="1701"/>
        <w:gridCol w:w="2410"/>
        <w:gridCol w:w="142"/>
        <w:gridCol w:w="1417"/>
        <w:gridCol w:w="1134"/>
        <w:gridCol w:w="1134"/>
        <w:gridCol w:w="6"/>
        <w:gridCol w:w="1269"/>
        <w:gridCol w:w="1276"/>
        <w:gridCol w:w="1135"/>
      </w:tblGrid>
      <w:tr w:rsidR="003A4511" w:rsidRPr="007D24C7" w14:paraId="48A6260B" w14:textId="77777777" w:rsidTr="002A51D2">
        <w:tc>
          <w:tcPr>
            <w:tcW w:w="709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03" w14:textId="77777777" w:rsidR="003A4511" w:rsidRPr="007D24C7" w:rsidRDefault="003A4511" w:rsidP="001E577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N</w:t>
            </w:r>
          </w:p>
          <w:p w14:paraId="48A62604" w14:textId="77777777" w:rsidR="003A4511" w:rsidRPr="007D24C7" w:rsidRDefault="003A4511" w:rsidP="001E577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п/п</w:t>
            </w:r>
          </w:p>
        </w:tc>
        <w:tc>
          <w:tcPr>
            <w:tcW w:w="269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05" w14:textId="77777777" w:rsidR="003A4511" w:rsidRPr="007D24C7" w:rsidRDefault="003A4511" w:rsidP="001E577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Наименование мероприятия (результата)</w:t>
            </w:r>
          </w:p>
        </w:tc>
        <w:tc>
          <w:tcPr>
            <w:tcW w:w="170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06" w14:textId="77777777" w:rsidR="003A4511" w:rsidRPr="007D24C7" w:rsidRDefault="003A4511" w:rsidP="001E577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Тип мероприятия (результата)</w:t>
            </w:r>
          </w:p>
        </w:tc>
        <w:tc>
          <w:tcPr>
            <w:tcW w:w="241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07" w14:textId="77777777" w:rsidR="003A4511" w:rsidRPr="007D24C7" w:rsidRDefault="003A4511" w:rsidP="001E577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Характеристика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08" w14:textId="77777777" w:rsidR="003A4511" w:rsidRPr="007D24C7" w:rsidRDefault="003A4511" w:rsidP="001E577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Единица измерения (по </w:t>
            </w:r>
            <w:hyperlink r:id="rId25" w:anchor="7D20K3" w:history="1">
              <w:r w:rsidRPr="007D24C7">
                <w:rPr>
                  <w:rStyle w:val="af4"/>
                  <w:color w:val="auto"/>
                  <w:u w:val="none"/>
                </w:rPr>
                <w:t>ОКЕИ</w:t>
              </w:r>
            </w:hyperlink>
            <w:r w:rsidRPr="007D24C7">
              <w:t>)</w:t>
            </w:r>
          </w:p>
        </w:tc>
        <w:tc>
          <w:tcPr>
            <w:tcW w:w="227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09" w14:textId="77777777" w:rsidR="003A4511" w:rsidRPr="007D24C7" w:rsidRDefault="003A4511" w:rsidP="001E577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Базовое значение</w:t>
            </w:r>
          </w:p>
        </w:tc>
        <w:tc>
          <w:tcPr>
            <w:tcW w:w="368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0A" w14:textId="77777777" w:rsidR="003A4511" w:rsidRPr="007D24C7" w:rsidRDefault="003A4511" w:rsidP="001E577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Значение результата по годам реализации</w:t>
            </w:r>
          </w:p>
        </w:tc>
      </w:tr>
      <w:tr w:rsidR="003A4511" w:rsidRPr="007D24C7" w14:paraId="48A62616" w14:textId="77777777" w:rsidTr="002A51D2">
        <w:trPr>
          <w:trHeight w:val="53"/>
        </w:trPr>
        <w:tc>
          <w:tcPr>
            <w:tcW w:w="709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0C" w14:textId="77777777" w:rsidR="003A4511" w:rsidRPr="007D24C7" w:rsidRDefault="003A4511" w:rsidP="00694536">
            <w:pPr>
              <w:jc w:val="center"/>
            </w:pPr>
          </w:p>
        </w:tc>
        <w:tc>
          <w:tcPr>
            <w:tcW w:w="2693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0D" w14:textId="77777777" w:rsidR="003A4511" w:rsidRPr="007D24C7" w:rsidRDefault="003A4511" w:rsidP="00694536">
            <w:pPr>
              <w:jc w:val="center"/>
            </w:pPr>
          </w:p>
        </w:tc>
        <w:tc>
          <w:tcPr>
            <w:tcW w:w="1701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0E" w14:textId="77777777" w:rsidR="003A4511" w:rsidRPr="007D24C7" w:rsidRDefault="003A4511" w:rsidP="00694536">
            <w:pPr>
              <w:jc w:val="center"/>
            </w:pPr>
          </w:p>
        </w:tc>
        <w:tc>
          <w:tcPr>
            <w:tcW w:w="2410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0F" w14:textId="77777777" w:rsidR="003A4511" w:rsidRPr="007D24C7" w:rsidRDefault="003A4511" w:rsidP="00694536">
            <w:pPr>
              <w:jc w:val="center"/>
            </w:pPr>
          </w:p>
        </w:tc>
        <w:tc>
          <w:tcPr>
            <w:tcW w:w="1559" w:type="dxa"/>
            <w:gridSpan w:val="2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10" w14:textId="77777777" w:rsidR="003A4511" w:rsidRPr="007D24C7" w:rsidRDefault="003A4511" w:rsidP="00694536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11" w14:textId="77777777" w:rsidR="003A4511" w:rsidRPr="007D24C7" w:rsidRDefault="003A4511" w:rsidP="00694536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значение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12" w14:textId="77777777" w:rsidR="003A4511" w:rsidRPr="007D24C7" w:rsidRDefault="003A4511" w:rsidP="00694536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год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13" w14:textId="77777777" w:rsidR="003A4511" w:rsidRPr="007D24C7" w:rsidRDefault="003A4511" w:rsidP="00694536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2025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14" w14:textId="77777777" w:rsidR="003A4511" w:rsidRPr="007D24C7" w:rsidRDefault="003A4511" w:rsidP="00694536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2026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48A62615" w14:textId="77777777" w:rsidR="003A4511" w:rsidRPr="007D24C7" w:rsidRDefault="003A4511" w:rsidP="00694536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2027</w:t>
            </w:r>
          </w:p>
        </w:tc>
      </w:tr>
      <w:tr w:rsidR="00765DF1" w:rsidRPr="007D24C7" w14:paraId="2196C58D" w14:textId="77777777" w:rsidTr="002A51D2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2E39BA3D" w14:textId="621885C6" w:rsidR="00765DF1" w:rsidRPr="007D24C7" w:rsidRDefault="00765DF1" w:rsidP="0094209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1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77AA7193" w14:textId="61D0D74B" w:rsidR="00765DF1" w:rsidRPr="007D24C7" w:rsidRDefault="00765DF1" w:rsidP="0094209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60D4162D" w14:textId="23E03456" w:rsidR="00765DF1" w:rsidRPr="007D24C7" w:rsidRDefault="00765DF1" w:rsidP="0094209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363AD44" w14:textId="6B4483C8" w:rsidR="00765DF1" w:rsidRPr="007D24C7" w:rsidRDefault="00765DF1" w:rsidP="0094209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4</w:t>
            </w:r>
          </w:p>
        </w:tc>
        <w:tc>
          <w:tcPr>
            <w:tcW w:w="155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61FAD946" w14:textId="3E8086DE" w:rsidR="00765DF1" w:rsidRPr="007D24C7" w:rsidRDefault="00765DF1" w:rsidP="0094209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6F6E4EE2" w14:textId="63C2CC30" w:rsidR="00765DF1" w:rsidRPr="008629B3" w:rsidRDefault="00765DF1" w:rsidP="00942091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75D528FD" w14:textId="43202999" w:rsidR="00765DF1" w:rsidRPr="008629B3" w:rsidRDefault="00765DF1" w:rsidP="00942091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0D92598A" w14:textId="43E8BC75" w:rsidR="00765DF1" w:rsidRPr="008629B3" w:rsidRDefault="00765DF1" w:rsidP="00942091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281BEB3" w14:textId="5292A13B" w:rsidR="00765DF1" w:rsidRPr="008629B3" w:rsidRDefault="00765DF1" w:rsidP="00942091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067DC261" w14:textId="5F3C051A" w:rsidR="00765DF1" w:rsidRPr="008629B3" w:rsidRDefault="00765DF1" w:rsidP="00942091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382E40" w:rsidRPr="007D24C7" w14:paraId="48A62618" w14:textId="77777777" w:rsidTr="00736C20">
        <w:tc>
          <w:tcPr>
            <w:tcW w:w="15026" w:type="dxa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617" w14:textId="77777777" w:rsidR="00DB508D" w:rsidRPr="007D24C7" w:rsidRDefault="00DB508D" w:rsidP="00DB508D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7D24C7">
              <w:t>1. Задача комплекса процессных мероприятий "Выполнены мероприятия по защите населения от чрезвычайных ситуаций природного и техногенного характера"</w:t>
            </w:r>
          </w:p>
        </w:tc>
      </w:tr>
      <w:tr w:rsidR="00051AC7" w:rsidRPr="007D24C7" w14:paraId="48A62623" w14:textId="77777777" w:rsidTr="002A51D2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19" w14:textId="77777777" w:rsidR="00051AC7" w:rsidRPr="007D24C7" w:rsidRDefault="00051AC7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1.</w:t>
            </w:r>
            <w:r w:rsidR="00D702CA" w:rsidRPr="007D24C7">
              <w:t>1</w:t>
            </w:r>
            <w:r w:rsidRPr="007D24C7">
              <w:t>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1A" w14:textId="77777777" w:rsidR="00051AC7" w:rsidRPr="007D24C7" w:rsidRDefault="00FC6F8B" w:rsidP="007D24C7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7D24C7">
              <w:t>Мероприятие (результат) «</w:t>
            </w:r>
            <w:r w:rsidR="008629B3">
              <w:t xml:space="preserve">Своевременно и в полном размере </w:t>
            </w:r>
            <w:r w:rsidR="008629B3" w:rsidRPr="008629B3">
              <w:t xml:space="preserve">перечислены денежные средства в соответствии с заключенным соглашением по переданным полномочиям </w:t>
            </w:r>
            <w:r w:rsidR="008629B3">
              <w:t>на с</w:t>
            </w:r>
            <w:r w:rsidR="00D702CA" w:rsidRPr="007D24C7">
              <w:t xml:space="preserve">одержание и организация деятельности </w:t>
            </w:r>
            <w:r w:rsidR="00534341" w:rsidRPr="007D24C7">
              <w:t>аварийно-спасательных формирований</w:t>
            </w:r>
            <w:r w:rsidRPr="007D24C7">
              <w:t>»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1B" w14:textId="77777777" w:rsidR="00051AC7" w:rsidRPr="007D24C7" w:rsidRDefault="008629B3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629B3">
              <w:t>Иные мероприятия (результаты)</w:t>
            </w:r>
          </w:p>
        </w:tc>
        <w:tc>
          <w:tcPr>
            <w:tcW w:w="255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1C" w14:textId="77777777" w:rsidR="00051AC7" w:rsidRPr="007D24C7" w:rsidRDefault="00055F82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55F82">
              <w:t>Мероприятие предусматривает обеспечение качественного и своевременного исполнения обязательств в соответствии с заключенным соглашение</w:t>
            </w:r>
            <w:r>
              <w:t>м на с</w:t>
            </w:r>
            <w:r w:rsidRPr="007D24C7">
              <w:t>одержание и организация деятельности аварийно-спасательных формирований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1D" w14:textId="77777777" w:rsidR="00051AC7" w:rsidRPr="007D24C7" w:rsidRDefault="00051AC7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процентов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1E" w14:textId="77777777" w:rsidR="00051AC7" w:rsidRPr="008629B3" w:rsidRDefault="00051AC7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</w:rPr>
            </w:pPr>
            <w:r w:rsidRPr="008629B3"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1F" w14:textId="77777777" w:rsidR="00051AC7" w:rsidRPr="008629B3" w:rsidRDefault="00051AC7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</w:rPr>
            </w:pPr>
            <w:r w:rsidRPr="008629B3">
              <w:rPr>
                <w:sz w:val="22"/>
                <w:szCs w:val="22"/>
              </w:rPr>
              <w:t>2023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20" w14:textId="77777777" w:rsidR="00051AC7" w:rsidRPr="008629B3" w:rsidRDefault="00051AC7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</w:rPr>
            </w:pPr>
            <w:r w:rsidRPr="008629B3">
              <w:rPr>
                <w:sz w:val="22"/>
                <w:szCs w:val="22"/>
              </w:rPr>
              <w:t>100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21" w14:textId="77777777" w:rsidR="00051AC7" w:rsidRPr="008629B3" w:rsidRDefault="00051AC7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</w:rPr>
            </w:pPr>
            <w:r w:rsidRPr="008629B3">
              <w:rPr>
                <w:sz w:val="22"/>
                <w:szCs w:val="22"/>
              </w:rPr>
              <w:t>100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48A62622" w14:textId="77777777" w:rsidR="00051AC7" w:rsidRPr="008629B3" w:rsidRDefault="00051AC7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</w:rPr>
            </w:pPr>
            <w:r w:rsidRPr="008629B3">
              <w:rPr>
                <w:sz w:val="22"/>
                <w:szCs w:val="22"/>
              </w:rPr>
              <w:t>100</w:t>
            </w:r>
          </w:p>
        </w:tc>
      </w:tr>
      <w:tr w:rsidR="002134BE" w:rsidRPr="007D24C7" w14:paraId="48A6262E" w14:textId="77777777" w:rsidTr="002A51D2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24" w14:textId="77777777" w:rsidR="002134BE" w:rsidRPr="007D24C7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1.2.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25" w14:textId="77777777" w:rsidR="002134BE" w:rsidRPr="007D24C7" w:rsidRDefault="002134BE" w:rsidP="007D24C7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7D24C7">
              <w:t>Мероприятие (результат) «</w:t>
            </w:r>
            <w:r w:rsidR="008629B3">
              <w:t xml:space="preserve">Обеспеченно эффективное предупреждение и ликвидация чрезвычайных ситуаций природного и техногенного </w:t>
            </w:r>
            <w:r w:rsidR="008629B3">
              <w:lastRenderedPageBreak/>
              <w:t>характера</w:t>
            </w:r>
            <w:r w:rsidRPr="007D24C7">
              <w:t>»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26" w14:textId="77777777" w:rsidR="002134BE" w:rsidRPr="007D24C7" w:rsidRDefault="008629B3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lastRenderedPageBreak/>
              <w:t>Закупка товаров, работ и услуг</w:t>
            </w:r>
          </w:p>
        </w:tc>
        <w:tc>
          <w:tcPr>
            <w:tcW w:w="255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27" w14:textId="77777777" w:rsidR="002134BE" w:rsidRPr="007D24C7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 xml:space="preserve">повышение уровня подготовки специалистов к действиям при возникновении пожара и ЧС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28" w14:textId="77777777" w:rsidR="002134BE" w:rsidRPr="007D24C7" w:rsidRDefault="002134BE" w:rsidP="001A0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процентов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29" w14:textId="77777777" w:rsidR="002134BE" w:rsidRPr="002134BE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134BE">
              <w:t>100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2A" w14:textId="77777777" w:rsidR="002134BE" w:rsidRPr="002134BE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134BE">
              <w:t>2023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2B" w14:textId="77777777" w:rsidR="002134BE" w:rsidRPr="002134BE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134BE">
              <w:t>100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2C" w14:textId="77777777" w:rsidR="002134BE" w:rsidRPr="002134BE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134BE">
              <w:t>100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48A6262D" w14:textId="77777777" w:rsidR="002134BE" w:rsidRPr="002134BE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134BE">
              <w:t>100</w:t>
            </w:r>
          </w:p>
        </w:tc>
      </w:tr>
      <w:tr w:rsidR="00942091" w:rsidRPr="007D24C7" w14:paraId="025A3920" w14:textId="77777777" w:rsidTr="002A51D2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1A77C8F0" w14:textId="77777777" w:rsidR="00942091" w:rsidRPr="007D24C7" w:rsidRDefault="00942091" w:rsidP="0094209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lastRenderedPageBreak/>
              <w:t>1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006465D9" w14:textId="77777777" w:rsidR="00942091" w:rsidRPr="007D24C7" w:rsidRDefault="00942091" w:rsidP="0094209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26A3F453" w14:textId="77777777" w:rsidR="00942091" w:rsidRPr="007D24C7" w:rsidRDefault="00942091" w:rsidP="0094209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</w:t>
            </w:r>
          </w:p>
        </w:tc>
        <w:tc>
          <w:tcPr>
            <w:tcW w:w="255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7AE0DA5C" w14:textId="77777777" w:rsidR="00942091" w:rsidRPr="007D24C7" w:rsidRDefault="00942091" w:rsidP="0094209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1F25EB38" w14:textId="77777777" w:rsidR="00942091" w:rsidRPr="007D24C7" w:rsidRDefault="00942091" w:rsidP="0094209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0CBD771F" w14:textId="77777777" w:rsidR="00942091" w:rsidRPr="008629B3" w:rsidRDefault="00942091" w:rsidP="00942091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5B8FA771" w14:textId="77777777" w:rsidR="00942091" w:rsidRPr="008629B3" w:rsidRDefault="00942091" w:rsidP="00942091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31178952" w14:textId="77777777" w:rsidR="00942091" w:rsidRPr="008629B3" w:rsidRDefault="00942091" w:rsidP="00942091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6EFBDE83" w14:textId="77777777" w:rsidR="00942091" w:rsidRPr="008629B3" w:rsidRDefault="00942091" w:rsidP="00942091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4F942B9E" w14:textId="77777777" w:rsidR="00942091" w:rsidRPr="008629B3" w:rsidRDefault="00942091" w:rsidP="00942091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2134BE" w:rsidRPr="007D24C7" w14:paraId="48A62639" w14:textId="77777777" w:rsidTr="002A51D2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2F" w14:textId="77777777" w:rsidR="002134BE" w:rsidRPr="007D24C7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1.3.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30" w14:textId="77777777" w:rsidR="002134BE" w:rsidRPr="007D24C7" w:rsidRDefault="002134BE" w:rsidP="004B34A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7D24C7">
              <w:t xml:space="preserve">Мероприятие (результат) </w:t>
            </w:r>
            <w:r w:rsidRPr="004B34AD">
              <w:t>«</w:t>
            </w:r>
            <w:r w:rsidR="004B34AD" w:rsidRPr="004B34AD">
              <w:t>Дезинсекционная обработка территории</w:t>
            </w:r>
            <w:r w:rsidRPr="004B34AD">
              <w:t>»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31" w14:textId="77777777" w:rsidR="002134BE" w:rsidRPr="007D24C7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иные мероприятия (результаты)</w:t>
            </w:r>
          </w:p>
        </w:tc>
        <w:tc>
          <w:tcPr>
            <w:tcW w:w="255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32" w14:textId="77777777" w:rsidR="002134BE" w:rsidRPr="007D24C7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санитарное содержание территории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33" w14:textId="77777777" w:rsidR="002134BE" w:rsidRPr="00204853" w:rsidRDefault="00204853" w:rsidP="007773FE">
            <w:pPr>
              <w:jc w:val="center"/>
            </w:pPr>
            <w:r w:rsidRPr="00204853">
              <w:t>процентов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34" w14:textId="77777777" w:rsidR="002134BE" w:rsidRPr="00204853" w:rsidRDefault="00204853" w:rsidP="007773FE">
            <w:pPr>
              <w:jc w:val="center"/>
            </w:pPr>
            <w:r w:rsidRPr="00204853">
              <w:t>100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35" w14:textId="77777777" w:rsidR="002134BE" w:rsidRPr="00204853" w:rsidRDefault="00204853" w:rsidP="007773FE">
            <w:pPr>
              <w:jc w:val="center"/>
            </w:pPr>
            <w:r w:rsidRPr="00204853">
              <w:t>2023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36" w14:textId="77777777" w:rsidR="002134BE" w:rsidRPr="00204853" w:rsidRDefault="00204853" w:rsidP="007773FE">
            <w:pPr>
              <w:jc w:val="center"/>
            </w:pPr>
            <w:r w:rsidRPr="00204853">
              <w:t>100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37" w14:textId="77777777" w:rsidR="002134BE" w:rsidRPr="00204853" w:rsidRDefault="00204853" w:rsidP="007773FE">
            <w:pPr>
              <w:jc w:val="center"/>
            </w:pPr>
            <w:r w:rsidRPr="00204853">
              <w:t>100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48A62638" w14:textId="77777777" w:rsidR="002134BE" w:rsidRPr="00204853" w:rsidRDefault="00204853" w:rsidP="007773FE">
            <w:pPr>
              <w:jc w:val="center"/>
            </w:pPr>
            <w:r w:rsidRPr="00204853">
              <w:t>100</w:t>
            </w:r>
          </w:p>
        </w:tc>
      </w:tr>
    </w:tbl>
    <w:p w14:paraId="48A6263A" w14:textId="77777777" w:rsidR="004E1423" w:rsidRPr="007D24C7" w:rsidRDefault="004E1423" w:rsidP="004E142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FF0000"/>
          <w:highlight w:val="yellow"/>
        </w:rPr>
      </w:pPr>
    </w:p>
    <w:p w14:paraId="48A6263B" w14:textId="77777777" w:rsidR="004E1423" w:rsidRPr="007D24C7" w:rsidRDefault="004E1423" w:rsidP="00D82A34">
      <w:pPr>
        <w:pStyle w:val="formattext"/>
        <w:shd w:val="clear" w:color="auto" w:fill="FFFFFF"/>
        <w:spacing w:before="0" w:beforeAutospacing="0" w:after="0" w:afterAutospacing="0"/>
        <w:ind w:left="480"/>
        <w:textAlignment w:val="baseline"/>
      </w:pPr>
      <w:r w:rsidRPr="007D24C7">
        <w:t>Примечание.</w:t>
      </w:r>
      <w:r w:rsidRPr="007D24C7">
        <w:br/>
        <w:t>Используемое сокращение:</w:t>
      </w:r>
      <w:r w:rsidRPr="007D24C7">
        <w:br/>
      </w:r>
      <w:hyperlink r:id="rId26" w:anchor="7D20K3" w:history="1">
        <w:r w:rsidRPr="007D24C7">
          <w:rPr>
            <w:rStyle w:val="af4"/>
            <w:color w:val="auto"/>
            <w:u w:val="none"/>
          </w:rPr>
          <w:t>ОКЕИ</w:t>
        </w:r>
      </w:hyperlink>
      <w:r w:rsidRPr="007D24C7">
        <w:t> - </w:t>
      </w:r>
      <w:hyperlink r:id="rId27" w:anchor="7D20K3" w:history="1">
        <w:r w:rsidRPr="007D24C7">
          <w:rPr>
            <w:rStyle w:val="af4"/>
            <w:color w:val="auto"/>
            <w:u w:val="none"/>
          </w:rPr>
          <w:t>Общероссийский классификатор единиц измерения</w:t>
        </w:r>
      </w:hyperlink>
      <w:r w:rsidRPr="007D24C7">
        <w:t>.</w:t>
      </w:r>
      <w:r w:rsidRPr="007D24C7">
        <w:br/>
      </w:r>
    </w:p>
    <w:p w14:paraId="48A6263C" w14:textId="77777777" w:rsidR="00DB508D" w:rsidRPr="007D24C7" w:rsidRDefault="00DB508D" w:rsidP="00D82A34">
      <w:pPr>
        <w:pStyle w:val="4"/>
        <w:shd w:val="clear" w:color="auto" w:fill="FFFFFF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FF0000"/>
          <w:highlight w:val="yellow"/>
        </w:rPr>
        <w:sectPr w:rsidR="00DB508D" w:rsidRPr="007D24C7" w:rsidSect="00EC5B2A">
          <w:pgSz w:w="16838" w:h="11906" w:orient="landscape" w:code="9"/>
          <w:pgMar w:top="1701" w:right="1134" w:bottom="567" w:left="1134" w:header="709" w:footer="709" w:gutter="0"/>
          <w:cols w:space="708"/>
          <w:titlePg/>
          <w:docGrid w:linePitch="381"/>
        </w:sectPr>
      </w:pPr>
    </w:p>
    <w:p w14:paraId="48A6263D" w14:textId="77777777" w:rsidR="004E1423" w:rsidRPr="0012295B" w:rsidRDefault="004E1423" w:rsidP="00D82A34">
      <w:pPr>
        <w:pStyle w:val="4"/>
        <w:shd w:val="clear" w:color="auto" w:fill="FFFFFF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  <w:r w:rsidRPr="0012295B">
        <w:rPr>
          <w:rFonts w:ascii="Times New Roman" w:hAnsi="Times New Roman"/>
          <w:b w:val="0"/>
          <w:i w:val="0"/>
          <w:color w:val="auto"/>
          <w:sz w:val="28"/>
          <w:szCs w:val="28"/>
        </w:rPr>
        <w:lastRenderedPageBreak/>
        <w:t>4. Параметры финансового обеспечения комплекса процессных мероприятий</w:t>
      </w:r>
    </w:p>
    <w:p w14:paraId="48A6263E" w14:textId="4A2BED53" w:rsidR="004E1423" w:rsidRDefault="004E1423" w:rsidP="00D82A34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color w:val="FF0000"/>
          <w:sz w:val="28"/>
          <w:szCs w:val="28"/>
        </w:rPr>
      </w:pPr>
    </w:p>
    <w:tbl>
      <w:tblPr>
        <w:tblW w:w="14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38"/>
        <w:gridCol w:w="4761"/>
        <w:gridCol w:w="2886"/>
        <w:gridCol w:w="1512"/>
        <w:gridCol w:w="1375"/>
        <w:gridCol w:w="1649"/>
        <w:gridCol w:w="1649"/>
      </w:tblGrid>
      <w:tr w:rsidR="008663A3" w:rsidRPr="00AF4380" w14:paraId="786A246C" w14:textId="77777777" w:rsidTr="0049057C">
        <w:tc>
          <w:tcPr>
            <w:tcW w:w="7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3004E3" w14:textId="77777777" w:rsidR="008663A3" w:rsidRPr="00AF4380" w:rsidRDefault="008663A3" w:rsidP="0049057C">
            <w:pPr>
              <w:widowControl w:val="0"/>
              <w:jc w:val="center"/>
              <w:outlineLvl w:val="2"/>
            </w:pPr>
            <w:r w:rsidRPr="00AF4380">
              <w:t xml:space="preserve">№ </w:t>
            </w:r>
          </w:p>
          <w:p w14:paraId="21386603" w14:textId="77777777" w:rsidR="008663A3" w:rsidRPr="00AF4380" w:rsidRDefault="008663A3" w:rsidP="0049057C">
            <w:pPr>
              <w:widowControl w:val="0"/>
              <w:jc w:val="center"/>
              <w:outlineLvl w:val="2"/>
            </w:pPr>
            <w:r w:rsidRPr="00AF4380">
              <w:t>п/п</w:t>
            </w:r>
          </w:p>
        </w:tc>
        <w:tc>
          <w:tcPr>
            <w:tcW w:w="47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AE4A00" w14:textId="77777777" w:rsidR="008663A3" w:rsidRPr="00AF4380" w:rsidRDefault="008663A3" w:rsidP="0049057C">
            <w:pPr>
              <w:widowControl w:val="0"/>
              <w:jc w:val="center"/>
            </w:pPr>
            <w:r w:rsidRPr="00AF4380"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598B5C" w14:textId="77777777" w:rsidR="008663A3" w:rsidRPr="00AF4380" w:rsidRDefault="008663A3" w:rsidP="0049057C">
            <w:pPr>
              <w:widowControl w:val="0"/>
              <w:jc w:val="center"/>
              <w:outlineLvl w:val="2"/>
            </w:pPr>
            <w:r w:rsidRPr="00AF4380">
              <w:t>Код бюджетной классификации расходов</w:t>
            </w:r>
          </w:p>
        </w:tc>
        <w:tc>
          <w:tcPr>
            <w:tcW w:w="61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442C73" w14:textId="77777777" w:rsidR="008663A3" w:rsidRPr="00AF4380" w:rsidRDefault="008663A3" w:rsidP="0049057C">
            <w:pPr>
              <w:widowControl w:val="0"/>
              <w:jc w:val="center"/>
              <w:outlineLvl w:val="2"/>
            </w:pPr>
            <w:r w:rsidRPr="00AF4380">
              <w:t>Объем расходов по годам реализации (тыс. рублей)</w:t>
            </w:r>
          </w:p>
        </w:tc>
      </w:tr>
      <w:tr w:rsidR="008663A3" w:rsidRPr="00AF4380" w14:paraId="47B53833" w14:textId="77777777" w:rsidTr="0049057C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042B9D" w14:textId="77777777" w:rsidR="008663A3" w:rsidRPr="00AF4380" w:rsidRDefault="008663A3" w:rsidP="0049057C"/>
        </w:tc>
        <w:tc>
          <w:tcPr>
            <w:tcW w:w="4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09DA90" w14:textId="77777777" w:rsidR="008663A3" w:rsidRPr="00AF4380" w:rsidRDefault="008663A3" w:rsidP="0049057C"/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128674" w14:textId="77777777" w:rsidR="008663A3" w:rsidRPr="00AF4380" w:rsidRDefault="008663A3" w:rsidP="0049057C"/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BCD632" w14:textId="77777777" w:rsidR="008663A3" w:rsidRPr="00AF4380" w:rsidRDefault="008663A3" w:rsidP="0049057C">
            <w:pPr>
              <w:widowControl w:val="0"/>
              <w:jc w:val="center"/>
              <w:outlineLvl w:val="2"/>
            </w:pPr>
            <w:r w:rsidRPr="00AF4380">
              <w:t>202</w:t>
            </w:r>
            <w:r>
              <w:t>5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7235FF" w14:textId="77777777" w:rsidR="008663A3" w:rsidRPr="00AF4380" w:rsidRDefault="008663A3" w:rsidP="0049057C">
            <w:pPr>
              <w:widowControl w:val="0"/>
              <w:jc w:val="center"/>
              <w:outlineLvl w:val="2"/>
            </w:pPr>
            <w:r w:rsidRPr="00AF4380">
              <w:t>202</w:t>
            </w:r>
            <w:r>
              <w:t>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8E5ED0" w14:textId="77777777" w:rsidR="008663A3" w:rsidRPr="00AF4380" w:rsidRDefault="008663A3" w:rsidP="0049057C">
            <w:pPr>
              <w:widowControl w:val="0"/>
              <w:jc w:val="center"/>
            </w:pPr>
            <w:r w:rsidRPr="00AF4380">
              <w:t>202</w:t>
            </w:r>
            <w:r>
              <w:t>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D82FF8" w14:textId="77777777" w:rsidR="008663A3" w:rsidRPr="00AF4380" w:rsidRDefault="008663A3" w:rsidP="0049057C">
            <w:pPr>
              <w:widowControl w:val="0"/>
              <w:jc w:val="center"/>
              <w:outlineLvl w:val="2"/>
            </w:pPr>
            <w:r w:rsidRPr="00AF4380">
              <w:t>Всего</w:t>
            </w:r>
          </w:p>
        </w:tc>
      </w:tr>
      <w:tr w:rsidR="008663A3" w:rsidRPr="00AF4380" w14:paraId="488D13F7" w14:textId="77777777" w:rsidTr="0049057C"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39E727" w14:textId="77777777" w:rsidR="008663A3" w:rsidRPr="00AF4380" w:rsidRDefault="008663A3" w:rsidP="0049057C">
            <w:pPr>
              <w:widowControl w:val="0"/>
              <w:jc w:val="center"/>
              <w:outlineLvl w:val="2"/>
            </w:pPr>
            <w:r w:rsidRPr="00AF4380">
              <w:t>1</w:t>
            </w: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6588DA" w14:textId="77777777" w:rsidR="008663A3" w:rsidRPr="00AF4380" w:rsidRDefault="008663A3" w:rsidP="0049057C">
            <w:pPr>
              <w:widowControl w:val="0"/>
              <w:jc w:val="center"/>
              <w:outlineLvl w:val="2"/>
            </w:pPr>
            <w:r w:rsidRPr="00AF4380">
              <w:t>2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3FEA2F" w14:textId="77777777" w:rsidR="008663A3" w:rsidRPr="00AF4380" w:rsidRDefault="008663A3" w:rsidP="0049057C">
            <w:pPr>
              <w:widowControl w:val="0"/>
              <w:jc w:val="center"/>
              <w:outlineLvl w:val="2"/>
            </w:pPr>
            <w:r w:rsidRPr="00AF4380">
              <w:t>3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0808DB" w14:textId="77777777" w:rsidR="008663A3" w:rsidRPr="00AF4380" w:rsidRDefault="008663A3" w:rsidP="0049057C">
            <w:pPr>
              <w:widowControl w:val="0"/>
              <w:jc w:val="center"/>
              <w:outlineLvl w:val="2"/>
            </w:pPr>
            <w:r w:rsidRPr="00AF4380">
              <w:t>4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489619" w14:textId="77777777" w:rsidR="008663A3" w:rsidRPr="00AF4380" w:rsidRDefault="008663A3" w:rsidP="0049057C">
            <w:pPr>
              <w:widowControl w:val="0"/>
              <w:jc w:val="center"/>
              <w:outlineLvl w:val="2"/>
            </w:pPr>
            <w:r w:rsidRPr="00AF4380"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B2FD11" w14:textId="77777777" w:rsidR="008663A3" w:rsidRPr="00AF4380" w:rsidRDefault="008663A3" w:rsidP="0049057C">
            <w:pPr>
              <w:widowControl w:val="0"/>
              <w:jc w:val="center"/>
              <w:outlineLvl w:val="2"/>
            </w:pPr>
            <w:r w:rsidRPr="00AF4380">
              <w:t>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A37A07" w14:textId="77777777" w:rsidR="008663A3" w:rsidRPr="00AF4380" w:rsidRDefault="008663A3" w:rsidP="0049057C">
            <w:pPr>
              <w:widowControl w:val="0"/>
              <w:jc w:val="center"/>
              <w:outlineLvl w:val="2"/>
            </w:pPr>
            <w:r w:rsidRPr="00AF4380">
              <w:t>7</w:t>
            </w:r>
          </w:p>
        </w:tc>
      </w:tr>
    </w:tbl>
    <w:p w14:paraId="4C0CF243" w14:textId="77777777" w:rsidR="00942091" w:rsidRPr="00F7052F" w:rsidRDefault="00942091" w:rsidP="00D82A34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color w:val="FF0000"/>
          <w:sz w:val="16"/>
          <w:szCs w:val="16"/>
        </w:rPr>
      </w:pPr>
    </w:p>
    <w:tbl>
      <w:tblPr>
        <w:tblW w:w="14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38"/>
        <w:gridCol w:w="4761"/>
        <w:gridCol w:w="2886"/>
        <w:gridCol w:w="1512"/>
        <w:gridCol w:w="1375"/>
        <w:gridCol w:w="1649"/>
        <w:gridCol w:w="1649"/>
      </w:tblGrid>
      <w:tr w:rsidR="00A0244B" w:rsidRPr="00AF4380" w14:paraId="44638FF8" w14:textId="77777777" w:rsidTr="0049057C">
        <w:tc>
          <w:tcPr>
            <w:tcW w:w="7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F2DC39" w14:textId="77777777" w:rsidR="00A0244B" w:rsidRPr="00AF4380" w:rsidRDefault="00A0244B" w:rsidP="00A0244B">
            <w:pPr>
              <w:widowControl w:val="0"/>
              <w:jc w:val="center"/>
              <w:outlineLvl w:val="2"/>
            </w:pPr>
            <w:r w:rsidRPr="00AF4380">
              <w:t>1.</w:t>
            </w: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01EF36" w14:textId="7DB9F0EE" w:rsidR="00A0244B" w:rsidRPr="00AF4380" w:rsidRDefault="00A0244B" w:rsidP="00A0244B">
            <w:pPr>
              <w:widowControl w:val="0"/>
              <w:outlineLvl w:val="2"/>
              <w:rPr>
                <w:i/>
              </w:rPr>
            </w:pPr>
            <w:r w:rsidRPr="007D54C1">
              <w:t>Комплекс процессных мероприятий "Защита населения от чрезвычайных ситуаций" (всего), в том числе: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42C189" w14:textId="77777777" w:rsidR="00A0244B" w:rsidRPr="00AF4380" w:rsidRDefault="00A0244B" w:rsidP="00A0244B">
            <w:pPr>
              <w:widowControl w:val="0"/>
              <w:jc w:val="center"/>
              <w:outlineLvl w:val="2"/>
            </w:pPr>
            <w:r w:rsidRPr="00AF4380">
              <w:t>Х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8077338" w14:textId="1D041847" w:rsidR="00A0244B" w:rsidRPr="00CB1FC0" w:rsidRDefault="00A0244B" w:rsidP="00A0244B">
            <w:pPr>
              <w:jc w:val="center"/>
            </w:pPr>
            <w:r>
              <w:rPr>
                <w:sz w:val="20"/>
                <w:szCs w:val="20"/>
              </w:rPr>
              <w:t>922,9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0DC0C00" w14:textId="41240EF8" w:rsidR="00A0244B" w:rsidRPr="00CB1FC0" w:rsidRDefault="00A0244B" w:rsidP="00A0244B">
            <w:pPr>
              <w:widowControl w:val="0"/>
              <w:jc w:val="center"/>
              <w:outlineLvl w:val="2"/>
            </w:pPr>
            <w:r>
              <w:rPr>
                <w:sz w:val="20"/>
                <w:szCs w:val="20"/>
              </w:rPr>
              <w:t>882,9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4C541F9" w14:textId="1F5F1C42" w:rsidR="00A0244B" w:rsidRPr="00CB1FC0" w:rsidRDefault="00A0244B" w:rsidP="00A0244B">
            <w:pPr>
              <w:widowControl w:val="0"/>
              <w:jc w:val="center"/>
              <w:outlineLvl w:val="2"/>
            </w:pPr>
            <w:r>
              <w:rPr>
                <w:sz w:val="20"/>
                <w:szCs w:val="20"/>
              </w:rPr>
              <w:t>882,9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E80F5D3" w14:textId="1ECBD37D" w:rsidR="00A0244B" w:rsidRPr="00CB1FC0" w:rsidRDefault="00A0244B" w:rsidP="00A0244B">
            <w:pPr>
              <w:widowControl w:val="0"/>
              <w:jc w:val="center"/>
              <w:outlineLvl w:val="2"/>
            </w:pPr>
            <w:r>
              <w:rPr>
                <w:sz w:val="20"/>
                <w:szCs w:val="20"/>
              </w:rPr>
              <w:t>2688,7</w:t>
            </w:r>
          </w:p>
        </w:tc>
      </w:tr>
      <w:tr w:rsidR="00A0244B" w:rsidRPr="00AF4380" w14:paraId="47549BF2" w14:textId="77777777" w:rsidTr="0049057C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9701A6" w14:textId="77777777" w:rsidR="00A0244B" w:rsidRPr="00AF4380" w:rsidRDefault="00A0244B" w:rsidP="00A0244B"/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E270E00" w14:textId="77777777" w:rsidR="00A0244B" w:rsidRPr="00AF4380" w:rsidRDefault="00A0244B" w:rsidP="00A0244B">
            <w:pPr>
              <w:widowControl w:val="0"/>
            </w:pPr>
            <w:r>
              <w:t>местный</w:t>
            </w:r>
            <w:r w:rsidRPr="00AF4380">
              <w:t xml:space="preserve"> бюджет (всего), из них:</w:t>
            </w: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B5107E4" w14:textId="77777777" w:rsidR="00A0244B" w:rsidRPr="00AF4380" w:rsidRDefault="00A0244B" w:rsidP="00A0244B"/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EA89343" w14:textId="5ED88BA0" w:rsidR="00A0244B" w:rsidRPr="00CB1FC0" w:rsidRDefault="00A0244B" w:rsidP="00A0244B">
            <w:pPr>
              <w:jc w:val="center"/>
            </w:pPr>
            <w:r>
              <w:rPr>
                <w:sz w:val="20"/>
                <w:szCs w:val="20"/>
              </w:rPr>
              <w:t>922,9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4265E96" w14:textId="347166F9" w:rsidR="00A0244B" w:rsidRPr="00CB1FC0" w:rsidRDefault="00A0244B" w:rsidP="00A0244B">
            <w:pPr>
              <w:widowControl w:val="0"/>
              <w:jc w:val="center"/>
              <w:outlineLvl w:val="2"/>
            </w:pPr>
            <w:r>
              <w:rPr>
                <w:sz w:val="20"/>
                <w:szCs w:val="20"/>
              </w:rPr>
              <w:t>882,9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F077409" w14:textId="7D881CDE" w:rsidR="00A0244B" w:rsidRPr="00CB1FC0" w:rsidRDefault="00A0244B" w:rsidP="00A0244B">
            <w:pPr>
              <w:widowControl w:val="0"/>
              <w:jc w:val="center"/>
              <w:outlineLvl w:val="2"/>
            </w:pPr>
            <w:r>
              <w:rPr>
                <w:sz w:val="20"/>
                <w:szCs w:val="20"/>
              </w:rPr>
              <w:t>882,9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BFB6B6B" w14:textId="69C87C9D" w:rsidR="00A0244B" w:rsidRPr="00CB1FC0" w:rsidRDefault="00A0244B" w:rsidP="00A0244B">
            <w:pPr>
              <w:widowControl w:val="0"/>
              <w:jc w:val="center"/>
              <w:outlineLvl w:val="2"/>
            </w:pPr>
            <w:r>
              <w:rPr>
                <w:sz w:val="20"/>
                <w:szCs w:val="20"/>
              </w:rPr>
              <w:t>2688,7</w:t>
            </w:r>
          </w:p>
        </w:tc>
      </w:tr>
      <w:tr w:rsidR="006A790A" w:rsidRPr="00AF4380" w14:paraId="392E9DA7" w14:textId="77777777" w:rsidTr="002008E6">
        <w:tc>
          <w:tcPr>
            <w:tcW w:w="7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EF75F9" w14:textId="77777777" w:rsidR="006A790A" w:rsidRPr="00AF4380" w:rsidRDefault="006A790A" w:rsidP="006A790A">
            <w:pPr>
              <w:widowControl w:val="0"/>
              <w:jc w:val="center"/>
              <w:outlineLvl w:val="2"/>
            </w:pPr>
            <w:r w:rsidRPr="00AF4380">
              <w:t>2.</w:t>
            </w: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688DAA" w14:textId="77777777" w:rsidR="006A790A" w:rsidRPr="007D54C1" w:rsidRDefault="006A790A" w:rsidP="006A790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Мероприятие (результат)</w:t>
            </w:r>
            <w:r>
              <w:t xml:space="preserve"> 1</w:t>
            </w:r>
          </w:p>
          <w:p w14:paraId="648D89E0" w14:textId="641BB696" w:rsidR="006A790A" w:rsidRPr="00AF4380" w:rsidRDefault="006A790A" w:rsidP="006A790A">
            <w:pPr>
              <w:widowControl w:val="0"/>
              <w:outlineLvl w:val="2"/>
            </w:pPr>
            <w:r w:rsidRPr="007D54C1">
              <w:t>«</w:t>
            </w:r>
            <w:r w:rsidRPr="00991635">
              <w:t>Своевременно и в полном размере перечислены денежные средства в соответствии с заключенным соглашением по переданным полномочиям на содержание и организация деятельности аварийно-спасательных формирований</w:t>
            </w:r>
            <w:r w:rsidRPr="007D54C1">
              <w:t>»</w:t>
            </w:r>
            <w:r>
              <w:t>, в том числе: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EF4DF6" w14:textId="77777777" w:rsidR="006A790A" w:rsidRPr="00AF4380" w:rsidRDefault="006A790A" w:rsidP="006A790A">
            <w:pPr>
              <w:widowControl w:val="0"/>
              <w:jc w:val="center"/>
              <w:outlineLvl w:val="2"/>
            </w:pPr>
            <w:r w:rsidRPr="00AF4380">
              <w:t>Х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8EAC50" w14:textId="07DDAF01" w:rsidR="006A790A" w:rsidRPr="00CB1FC0" w:rsidRDefault="006A790A" w:rsidP="006A790A">
            <w:pPr>
              <w:widowControl w:val="0"/>
              <w:jc w:val="center"/>
              <w:outlineLvl w:val="2"/>
            </w:pPr>
            <w:r>
              <w:t>853,6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7539A6" w14:textId="5E8F7E85" w:rsidR="006A790A" w:rsidRPr="00CB1FC0" w:rsidRDefault="006A790A" w:rsidP="006A790A">
            <w:pPr>
              <w:widowControl w:val="0"/>
              <w:jc w:val="center"/>
              <w:outlineLvl w:val="2"/>
            </w:pPr>
            <w:r>
              <w:t>853,6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31852C" w14:textId="41F5A742" w:rsidR="006A790A" w:rsidRPr="00CB1FC0" w:rsidRDefault="006A790A" w:rsidP="006A790A">
            <w:pPr>
              <w:widowControl w:val="0"/>
              <w:jc w:val="center"/>
              <w:outlineLvl w:val="2"/>
            </w:pPr>
            <w:r>
              <w:t>853,6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CECA2B" w14:textId="081E5AE2" w:rsidR="006A790A" w:rsidRPr="00CB1FC0" w:rsidRDefault="006A790A" w:rsidP="006A790A">
            <w:pPr>
              <w:widowControl w:val="0"/>
              <w:jc w:val="center"/>
              <w:outlineLvl w:val="2"/>
            </w:pPr>
            <w:r>
              <w:t>2560,8</w:t>
            </w:r>
          </w:p>
        </w:tc>
      </w:tr>
      <w:tr w:rsidR="006A790A" w:rsidRPr="00AF4380" w14:paraId="4A36044B" w14:textId="77777777" w:rsidTr="006A790A">
        <w:trPr>
          <w:trHeight w:val="170"/>
        </w:trPr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62D4D4" w14:textId="77777777" w:rsidR="006A790A" w:rsidRPr="00AF4380" w:rsidRDefault="006A790A" w:rsidP="006A790A"/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8B9599" w14:textId="17AF8522" w:rsidR="006A790A" w:rsidRPr="00AF4380" w:rsidRDefault="006A790A" w:rsidP="006A790A">
            <w:pPr>
              <w:widowControl w:val="0"/>
            </w:pPr>
            <w:r>
              <w:t>местный</w:t>
            </w:r>
            <w:r w:rsidRPr="00AF4380">
              <w:t xml:space="preserve"> бюджет </w:t>
            </w:r>
          </w:p>
        </w:tc>
        <w:tc>
          <w:tcPr>
            <w:tcW w:w="288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F6B41F" w14:textId="65BC14D0" w:rsidR="006A790A" w:rsidRPr="00AF4380" w:rsidRDefault="006A790A" w:rsidP="006A790A">
            <w:r>
              <w:t>951 0310 0340287010 540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68E32E" w14:textId="1A1B4D9B" w:rsidR="006A790A" w:rsidRPr="00CB1FC0" w:rsidRDefault="006A790A" w:rsidP="006A790A">
            <w:pPr>
              <w:widowControl w:val="0"/>
              <w:jc w:val="center"/>
              <w:outlineLvl w:val="2"/>
            </w:pPr>
            <w:r>
              <w:t>853,6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4E00DFD" w14:textId="27E372FC" w:rsidR="006A790A" w:rsidRPr="00CB1FC0" w:rsidRDefault="006A790A" w:rsidP="006A790A">
            <w:pPr>
              <w:widowControl w:val="0"/>
              <w:jc w:val="center"/>
              <w:outlineLvl w:val="2"/>
            </w:pPr>
            <w:r>
              <w:t>853,6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85782D" w14:textId="5A5FED38" w:rsidR="006A790A" w:rsidRPr="00CB1FC0" w:rsidRDefault="006A790A" w:rsidP="006A790A">
            <w:pPr>
              <w:widowControl w:val="0"/>
              <w:jc w:val="center"/>
              <w:outlineLvl w:val="2"/>
            </w:pPr>
            <w:r>
              <w:t>853,6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604B50" w14:textId="65750FB6" w:rsidR="006A790A" w:rsidRPr="00CB1FC0" w:rsidRDefault="006A790A" w:rsidP="006A790A">
            <w:pPr>
              <w:widowControl w:val="0"/>
              <w:jc w:val="center"/>
              <w:outlineLvl w:val="2"/>
            </w:pPr>
            <w:r>
              <w:t>2560,8</w:t>
            </w:r>
          </w:p>
        </w:tc>
      </w:tr>
      <w:tr w:rsidR="00045248" w:rsidRPr="00AF4380" w14:paraId="2359F845" w14:textId="77777777" w:rsidTr="008B2BAA">
        <w:tc>
          <w:tcPr>
            <w:tcW w:w="7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1B6E35" w14:textId="23077A8C" w:rsidR="00045248" w:rsidRPr="00AF4380" w:rsidRDefault="00045248" w:rsidP="00045248">
            <w:pPr>
              <w:widowControl w:val="0"/>
              <w:jc w:val="center"/>
              <w:outlineLvl w:val="2"/>
            </w:pPr>
            <w:r>
              <w:t>3</w:t>
            </w:r>
            <w:r w:rsidRPr="00AF4380">
              <w:t>.</w:t>
            </w: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38572A4" w14:textId="1AB49288" w:rsidR="00045248" w:rsidRPr="00AF4380" w:rsidRDefault="00045248" w:rsidP="00045248">
            <w:pPr>
              <w:widowControl w:val="0"/>
              <w:outlineLvl w:val="2"/>
            </w:pPr>
            <w:r w:rsidRPr="007D54C1">
              <w:t>Мероприятие (результат)</w:t>
            </w:r>
            <w:r>
              <w:t xml:space="preserve"> 2</w:t>
            </w:r>
            <w:r w:rsidRPr="007D54C1">
              <w:t xml:space="preserve"> «</w:t>
            </w:r>
            <w:r w:rsidRPr="00C90CCC">
              <w:t>Обеспеченно эффективное предупреждение и ликвидация чрезвычайных ситуаций природного и техногенного характера</w:t>
            </w:r>
            <w:r w:rsidRPr="007D54C1">
              <w:t>»</w:t>
            </w:r>
            <w:r>
              <w:t>, в том числе: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8BE43A" w14:textId="77777777" w:rsidR="00045248" w:rsidRPr="00AF4380" w:rsidRDefault="00045248" w:rsidP="00045248">
            <w:pPr>
              <w:widowControl w:val="0"/>
              <w:jc w:val="center"/>
              <w:outlineLvl w:val="2"/>
            </w:pPr>
            <w:r w:rsidRPr="00AF4380">
              <w:t>Х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BF7F6E" w14:textId="3551D2C5" w:rsidR="00045248" w:rsidRPr="00CB1FC0" w:rsidRDefault="00045248" w:rsidP="008B2BAA">
            <w:pPr>
              <w:widowControl w:val="0"/>
              <w:jc w:val="center"/>
              <w:outlineLvl w:val="2"/>
            </w:pPr>
            <w:r>
              <w:rPr>
                <w:sz w:val="20"/>
                <w:szCs w:val="20"/>
              </w:rPr>
              <w:t>29,3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886A44" w14:textId="1F0FA8A9" w:rsidR="00045248" w:rsidRPr="00CB1FC0" w:rsidRDefault="00045248" w:rsidP="008B2BAA">
            <w:pPr>
              <w:widowControl w:val="0"/>
              <w:jc w:val="center"/>
              <w:outlineLvl w:val="2"/>
            </w:pPr>
            <w:r>
              <w:rPr>
                <w:sz w:val="20"/>
                <w:szCs w:val="20"/>
              </w:rPr>
              <w:t>29,3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617B3D" w14:textId="36C60DBF" w:rsidR="00045248" w:rsidRPr="00CB1FC0" w:rsidRDefault="00045248" w:rsidP="008B2BAA">
            <w:pPr>
              <w:widowControl w:val="0"/>
              <w:jc w:val="center"/>
              <w:outlineLvl w:val="2"/>
            </w:pPr>
            <w:r>
              <w:rPr>
                <w:sz w:val="20"/>
                <w:szCs w:val="20"/>
              </w:rPr>
              <w:t>29,3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DC1800B" w14:textId="670A349F" w:rsidR="00045248" w:rsidRPr="00CB1FC0" w:rsidRDefault="00045248" w:rsidP="008B2BAA">
            <w:pPr>
              <w:widowControl w:val="0"/>
              <w:jc w:val="center"/>
              <w:outlineLvl w:val="2"/>
            </w:pPr>
            <w:r>
              <w:rPr>
                <w:sz w:val="20"/>
                <w:szCs w:val="20"/>
              </w:rPr>
              <w:t>87,9</w:t>
            </w:r>
          </w:p>
        </w:tc>
      </w:tr>
      <w:tr w:rsidR="00045248" w:rsidRPr="00AF4380" w14:paraId="5ED930D5" w14:textId="77777777" w:rsidTr="0049057C">
        <w:trPr>
          <w:trHeight w:val="170"/>
        </w:trPr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96337A" w14:textId="77777777" w:rsidR="00045248" w:rsidRPr="00AF4380" w:rsidRDefault="00045248" w:rsidP="00045248"/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41A2F1" w14:textId="77777777" w:rsidR="00045248" w:rsidRPr="00AF4380" w:rsidRDefault="00045248" w:rsidP="00045248">
            <w:pPr>
              <w:widowControl w:val="0"/>
            </w:pPr>
            <w:r>
              <w:t>местный</w:t>
            </w:r>
            <w:r w:rsidRPr="00AF4380">
              <w:t xml:space="preserve"> бюджет </w:t>
            </w:r>
          </w:p>
        </w:tc>
        <w:tc>
          <w:tcPr>
            <w:tcW w:w="288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F14C64C" w14:textId="1970AAF2" w:rsidR="00045248" w:rsidRPr="00AF4380" w:rsidRDefault="00045248" w:rsidP="00045248">
            <w:r>
              <w:t>951 0310 0340228180 240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B084E25" w14:textId="1AFC2C30" w:rsidR="00045248" w:rsidRPr="00CB1FC0" w:rsidRDefault="00045248" w:rsidP="00045248">
            <w:pPr>
              <w:widowControl w:val="0"/>
              <w:jc w:val="center"/>
              <w:outlineLvl w:val="2"/>
            </w:pPr>
            <w:r>
              <w:rPr>
                <w:sz w:val="20"/>
                <w:szCs w:val="20"/>
              </w:rPr>
              <w:t>29,3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8AA90B8" w14:textId="5737FBBD" w:rsidR="00045248" w:rsidRPr="00CB1FC0" w:rsidRDefault="00045248" w:rsidP="00045248">
            <w:pPr>
              <w:widowControl w:val="0"/>
              <w:jc w:val="center"/>
              <w:outlineLvl w:val="2"/>
            </w:pPr>
            <w:r>
              <w:rPr>
                <w:sz w:val="20"/>
                <w:szCs w:val="20"/>
              </w:rPr>
              <w:t>29,3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27ED44A" w14:textId="19C15462" w:rsidR="00045248" w:rsidRPr="00CB1FC0" w:rsidRDefault="00045248" w:rsidP="00045248">
            <w:pPr>
              <w:widowControl w:val="0"/>
              <w:jc w:val="center"/>
              <w:outlineLvl w:val="2"/>
            </w:pPr>
            <w:r>
              <w:rPr>
                <w:sz w:val="20"/>
                <w:szCs w:val="20"/>
              </w:rPr>
              <w:t>29,3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6A2CE81" w14:textId="28CEFB76" w:rsidR="00045248" w:rsidRPr="00CB1FC0" w:rsidRDefault="00045248" w:rsidP="00045248">
            <w:pPr>
              <w:widowControl w:val="0"/>
              <w:jc w:val="center"/>
              <w:outlineLvl w:val="2"/>
            </w:pPr>
            <w:r>
              <w:rPr>
                <w:sz w:val="20"/>
                <w:szCs w:val="20"/>
              </w:rPr>
              <w:t>87,9</w:t>
            </w:r>
          </w:p>
        </w:tc>
      </w:tr>
      <w:tr w:rsidR="0053349B" w:rsidRPr="00AF4380" w14:paraId="75C42FD9" w14:textId="77777777" w:rsidTr="0049057C">
        <w:tc>
          <w:tcPr>
            <w:tcW w:w="7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6880E0" w14:textId="2FDCD00A" w:rsidR="0053349B" w:rsidRPr="00AF4380" w:rsidRDefault="0053349B" w:rsidP="0049057C">
            <w:pPr>
              <w:widowControl w:val="0"/>
              <w:jc w:val="center"/>
              <w:outlineLvl w:val="2"/>
            </w:pPr>
            <w:r>
              <w:t>4</w:t>
            </w:r>
            <w:r w:rsidRPr="00AF4380">
              <w:t>.</w:t>
            </w: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B84638" w14:textId="525AF6E4" w:rsidR="0053349B" w:rsidRPr="00AF4380" w:rsidRDefault="0053349B" w:rsidP="0049057C">
            <w:pPr>
              <w:widowControl w:val="0"/>
              <w:outlineLvl w:val="2"/>
            </w:pPr>
            <w:r w:rsidRPr="007D54C1">
              <w:t xml:space="preserve">Мероприятие (результат) </w:t>
            </w:r>
            <w:r>
              <w:t xml:space="preserve">3 </w:t>
            </w:r>
            <w:r w:rsidRPr="007D54C1">
              <w:t>«</w:t>
            </w:r>
            <w:r>
              <w:t>Дезинсекционная обработка территории, в том числе: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6AA37D" w14:textId="77777777" w:rsidR="0053349B" w:rsidRPr="00AF4380" w:rsidRDefault="0053349B" w:rsidP="0049057C">
            <w:pPr>
              <w:widowControl w:val="0"/>
              <w:jc w:val="center"/>
              <w:outlineLvl w:val="2"/>
            </w:pPr>
            <w:r w:rsidRPr="00AF4380">
              <w:t>Х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0EE7BF" w14:textId="54BD89C0" w:rsidR="0053349B" w:rsidRPr="00CB1FC0" w:rsidRDefault="00DD6369" w:rsidP="0049057C">
            <w:pPr>
              <w:widowControl w:val="0"/>
              <w:jc w:val="center"/>
              <w:outlineLvl w:val="2"/>
            </w:pPr>
            <w:r>
              <w:t>40,0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4DD759C" w14:textId="592FE8C8" w:rsidR="0053349B" w:rsidRPr="00CB1FC0" w:rsidRDefault="00DD6369" w:rsidP="0049057C">
            <w:pPr>
              <w:widowControl w:val="0"/>
              <w:jc w:val="center"/>
              <w:outlineLvl w:val="2"/>
            </w:pPr>
            <w: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F5B8BC" w14:textId="55A3B846" w:rsidR="0053349B" w:rsidRPr="00CB1FC0" w:rsidRDefault="00DD6369" w:rsidP="0049057C">
            <w:pPr>
              <w:widowControl w:val="0"/>
              <w:jc w:val="center"/>
              <w:outlineLvl w:val="2"/>
            </w:pPr>
            <w: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BD070C" w14:textId="0DF47E30" w:rsidR="00DD6369" w:rsidRPr="00CB1FC0" w:rsidRDefault="00DD6369" w:rsidP="00DD6369">
            <w:pPr>
              <w:widowControl w:val="0"/>
              <w:jc w:val="center"/>
              <w:outlineLvl w:val="2"/>
            </w:pPr>
            <w:r>
              <w:t>40,0</w:t>
            </w:r>
          </w:p>
        </w:tc>
      </w:tr>
      <w:tr w:rsidR="0053349B" w:rsidRPr="00AF4380" w14:paraId="0C05DB6C" w14:textId="77777777" w:rsidTr="0049057C">
        <w:trPr>
          <w:trHeight w:val="170"/>
        </w:trPr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6C8588" w14:textId="77777777" w:rsidR="0053349B" w:rsidRPr="00AF4380" w:rsidRDefault="0053349B" w:rsidP="0049057C"/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4B62E3" w14:textId="77777777" w:rsidR="0053349B" w:rsidRPr="00AF4380" w:rsidRDefault="0053349B" w:rsidP="0049057C">
            <w:pPr>
              <w:widowControl w:val="0"/>
            </w:pPr>
            <w:r>
              <w:t>местный</w:t>
            </w:r>
            <w:r w:rsidRPr="00AF4380">
              <w:t xml:space="preserve"> бюджет </w:t>
            </w:r>
          </w:p>
        </w:tc>
        <w:tc>
          <w:tcPr>
            <w:tcW w:w="288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1D65F3" w14:textId="53EEE236" w:rsidR="0053349B" w:rsidRPr="00AF4380" w:rsidRDefault="0053349B" w:rsidP="0049057C">
            <w:r>
              <w:t>951 031</w:t>
            </w:r>
            <w:r w:rsidR="009D5CFB">
              <w:t>4</w:t>
            </w:r>
            <w:r>
              <w:t xml:space="preserve"> 03402</w:t>
            </w:r>
            <w:r w:rsidR="009D5CFB">
              <w:t>28580</w:t>
            </w:r>
            <w:r>
              <w:t xml:space="preserve"> </w:t>
            </w:r>
            <w:r w:rsidR="009D5CFB">
              <w:t>2</w:t>
            </w:r>
            <w:r>
              <w:t>40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5DCF0B2" w14:textId="76D2F853" w:rsidR="0053349B" w:rsidRPr="00CB1FC0" w:rsidRDefault="00DD6369" w:rsidP="0049057C">
            <w:pPr>
              <w:widowControl w:val="0"/>
              <w:jc w:val="center"/>
              <w:outlineLvl w:val="2"/>
            </w:pPr>
            <w:r>
              <w:t>40,0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0AB933" w14:textId="666BD51F" w:rsidR="0053349B" w:rsidRPr="00CB1FC0" w:rsidRDefault="00DD6369" w:rsidP="0049057C">
            <w:pPr>
              <w:widowControl w:val="0"/>
              <w:jc w:val="center"/>
              <w:outlineLvl w:val="2"/>
            </w:pPr>
            <w: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6FBFE1" w14:textId="395F77C1" w:rsidR="00DD6369" w:rsidRPr="00CB1FC0" w:rsidRDefault="00DD6369" w:rsidP="00DD6369">
            <w:pPr>
              <w:widowControl w:val="0"/>
              <w:jc w:val="center"/>
              <w:outlineLvl w:val="2"/>
            </w:pPr>
            <w: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20F93A" w14:textId="2427C73E" w:rsidR="0053349B" w:rsidRPr="00CB1FC0" w:rsidRDefault="00DD6369" w:rsidP="0049057C">
            <w:pPr>
              <w:widowControl w:val="0"/>
              <w:jc w:val="center"/>
              <w:outlineLvl w:val="2"/>
            </w:pPr>
            <w:r>
              <w:t>40,0</w:t>
            </w:r>
          </w:p>
        </w:tc>
      </w:tr>
    </w:tbl>
    <w:p w14:paraId="46B43CCA" w14:textId="77777777" w:rsidR="00C975B1" w:rsidRDefault="00C975B1" w:rsidP="004E1423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</w:pPr>
    </w:p>
    <w:p w14:paraId="48A62690" w14:textId="7F6AFE8C" w:rsidR="004E1423" w:rsidRPr="007D54C1" w:rsidRDefault="004E1423" w:rsidP="004E1423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</w:pPr>
      <w:r w:rsidRPr="007D54C1">
        <w:t>Примечание.</w:t>
      </w:r>
      <w:r w:rsidRPr="007D54C1">
        <w:br/>
        <w:t xml:space="preserve">       Х - данные ячейки не заполняются.</w:t>
      </w:r>
      <w:r w:rsidRPr="007D54C1">
        <w:br/>
      </w:r>
    </w:p>
    <w:p w14:paraId="48A62691" w14:textId="77777777" w:rsidR="004E1423" w:rsidRDefault="004E1423" w:rsidP="00FC6F8B">
      <w:pPr>
        <w:pStyle w:val="4"/>
        <w:shd w:val="clear" w:color="auto" w:fill="FFFFFF"/>
        <w:spacing w:before="0" w:after="240"/>
        <w:jc w:val="center"/>
        <w:textAlignment w:val="baseline"/>
        <w:rPr>
          <w:rFonts w:ascii="Times New Roman" w:hAnsi="Times New Roman"/>
          <w:b w:val="0"/>
          <w:i w:val="0"/>
          <w:color w:val="FF0000"/>
          <w:sz w:val="28"/>
          <w:szCs w:val="28"/>
        </w:rPr>
      </w:pPr>
      <w:r w:rsidRPr="00B97872">
        <w:rPr>
          <w:rFonts w:ascii="Arial" w:hAnsi="Arial" w:cs="Arial"/>
          <w:color w:val="FF0000"/>
          <w:highlight w:val="yellow"/>
        </w:rPr>
        <w:lastRenderedPageBreak/>
        <w:br/>
      </w:r>
      <w:r w:rsidRPr="0086462D">
        <w:rPr>
          <w:rFonts w:ascii="Times New Roman" w:hAnsi="Times New Roman"/>
          <w:b w:val="0"/>
          <w:i w:val="0"/>
          <w:color w:val="auto"/>
          <w:sz w:val="28"/>
          <w:szCs w:val="28"/>
        </w:rPr>
        <w:t>5. План реализации комплекса процессных мероприятий на 2025 - 2027 годы</w:t>
      </w:r>
      <w:r w:rsidRPr="0086462D">
        <w:rPr>
          <w:rFonts w:ascii="Times New Roman" w:hAnsi="Times New Roman"/>
          <w:b w:val="0"/>
          <w:i w:val="0"/>
          <w:color w:val="auto"/>
          <w:sz w:val="28"/>
          <w:szCs w:val="28"/>
        </w:rPr>
        <w:br/>
      </w:r>
    </w:p>
    <w:tbl>
      <w:tblPr>
        <w:tblW w:w="14884" w:type="dxa"/>
        <w:tblInd w:w="149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67"/>
        <w:gridCol w:w="3686"/>
        <w:gridCol w:w="2268"/>
        <w:gridCol w:w="2977"/>
        <w:gridCol w:w="2835"/>
        <w:gridCol w:w="2551"/>
      </w:tblGrid>
      <w:tr w:rsidR="00144C7C" w:rsidRPr="0086462D" w14:paraId="167D3D2E" w14:textId="77777777" w:rsidTr="00915A3D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33B5FCD" w14:textId="77777777" w:rsidR="00144C7C" w:rsidRPr="007D54C1" w:rsidRDefault="00144C7C" w:rsidP="004905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N</w:t>
            </w:r>
          </w:p>
          <w:p w14:paraId="57D7016B" w14:textId="77777777" w:rsidR="00144C7C" w:rsidRPr="007D54C1" w:rsidRDefault="00144C7C" w:rsidP="004905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п/п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6E5E4208" w14:textId="77777777" w:rsidR="00144C7C" w:rsidRPr="007D54C1" w:rsidRDefault="00144C7C" w:rsidP="004905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Задача, мероприятие (результат) / контрольная точка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311816C8" w14:textId="77777777" w:rsidR="00144C7C" w:rsidRPr="007D54C1" w:rsidRDefault="00144C7C" w:rsidP="004905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Дата наступления контрольной точки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042EC376" w14:textId="77777777" w:rsidR="00144C7C" w:rsidRPr="007D54C1" w:rsidRDefault="00144C7C" w:rsidP="004905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Ответственный исполнитель</w:t>
            </w:r>
          </w:p>
          <w:p w14:paraId="110D4050" w14:textId="77777777" w:rsidR="00144C7C" w:rsidRPr="007D54C1" w:rsidRDefault="00144C7C" w:rsidP="004905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(ФИО</w:t>
            </w:r>
            <w:r w:rsidRPr="007D54C1">
              <w:t xml:space="preserve">, должность, наименование структурного подразделения Администрации </w:t>
            </w:r>
            <w:r>
              <w:t xml:space="preserve">Шолоховского </w:t>
            </w:r>
            <w:r w:rsidRPr="007D54C1">
              <w:t>городского поселения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4690A9D" w14:textId="77777777" w:rsidR="00144C7C" w:rsidRPr="007D54C1" w:rsidRDefault="00144C7C" w:rsidP="004905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Вид подтверждающего документа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0CC902CD" w14:textId="77777777" w:rsidR="00144C7C" w:rsidRPr="007D54C1" w:rsidRDefault="00144C7C" w:rsidP="004905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Информационная система (источник данных)</w:t>
            </w:r>
          </w:p>
        </w:tc>
      </w:tr>
    </w:tbl>
    <w:p w14:paraId="091ADFD2" w14:textId="77777777" w:rsidR="00D74C10" w:rsidRPr="00F924FD" w:rsidRDefault="00D74C10" w:rsidP="00D74C10">
      <w:pPr>
        <w:rPr>
          <w:sz w:val="2"/>
        </w:rPr>
      </w:pPr>
    </w:p>
    <w:tbl>
      <w:tblPr>
        <w:tblW w:w="14884" w:type="dxa"/>
        <w:tblInd w:w="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93"/>
        <w:gridCol w:w="3260"/>
        <w:gridCol w:w="2268"/>
        <w:gridCol w:w="2977"/>
        <w:gridCol w:w="2835"/>
        <w:gridCol w:w="2551"/>
      </w:tblGrid>
      <w:tr w:rsidR="00D74C10" w:rsidRPr="00F924FD" w14:paraId="32A1581C" w14:textId="77777777" w:rsidTr="00E37BCC">
        <w:trPr>
          <w:tblHeader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094398" w14:textId="77777777" w:rsidR="00D74C10" w:rsidRPr="00F924FD" w:rsidRDefault="00D74C10" w:rsidP="0049057C">
            <w:pPr>
              <w:widowControl w:val="0"/>
              <w:tabs>
                <w:tab w:val="left" w:pos="11057"/>
              </w:tabs>
              <w:jc w:val="center"/>
            </w:pPr>
            <w:r w:rsidRPr="00F924FD">
              <w:t>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7302EC" w14:textId="77777777" w:rsidR="00D74C10" w:rsidRPr="00F924FD" w:rsidRDefault="00D74C10" w:rsidP="0049057C">
            <w:pPr>
              <w:widowControl w:val="0"/>
              <w:tabs>
                <w:tab w:val="left" w:pos="11057"/>
              </w:tabs>
              <w:jc w:val="center"/>
            </w:pPr>
            <w:r w:rsidRPr="00F924FD"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43F65E" w14:textId="77777777" w:rsidR="00D74C10" w:rsidRPr="00F924FD" w:rsidRDefault="00D74C10" w:rsidP="0049057C">
            <w:pPr>
              <w:widowControl w:val="0"/>
              <w:tabs>
                <w:tab w:val="left" w:pos="11057"/>
              </w:tabs>
              <w:jc w:val="center"/>
            </w:pPr>
            <w:r w:rsidRPr="00F924FD">
              <w:t>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4F5DCC" w14:textId="77777777" w:rsidR="00D74C10" w:rsidRPr="00F924FD" w:rsidRDefault="00D74C10" w:rsidP="0049057C">
            <w:pPr>
              <w:widowControl w:val="0"/>
              <w:tabs>
                <w:tab w:val="left" w:pos="11057"/>
              </w:tabs>
              <w:jc w:val="center"/>
            </w:pPr>
            <w:r w:rsidRPr="00F924FD">
              <w:t>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CE3972" w14:textId="77777777" w:rsidR="00D74C10" w:rsidRPr="00F924FD" w:rsidRDefault="00D74C10" w:rsidP="0049057C">
            <w:pPr>
              <w:widowControl w:val="0"/>
              <w:tabs>
                <w:tab w:val="left" w:pos="11057"/>
              </w:tabs>
              <w:jc w:val="center"/>
            </w:pPr>
            <w:r w:rsidRPr="00F924FD">
              <w:t>5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7E9831" w14:textId="77777777" w:rsidR="00D74C10" w:rsidRPr="00F924FD" w:rsidRDefault="00D74C10" w:rsidP="0049057C">
            <w:pPr>
              <w:widowControl w:val="0"/>
              <w:tabs>
                <w:tab w:val="left" w:pos="11057"/>
              </w:tabs>
              <w:jc w:val="center"/>
            </w:pPr>
            <w:r w:rsidRPr="00F924FD">
              <w:t>6</w:t>
            </w:r>
          </w:p>
        </w:tc>
      </w:tr>
      <w:tr w:rsidR="00382E40" w:rsidRPr="0086462D" w14:paraId="48A626A3" w14:textId="77777777" w:rsidTr="00915A3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A0" w:firstRow="1" w:lastRow="0" w:firstColumn="1" w:lastColumn="0" w:noHBand="0" w:noVBand="0"/>
        </w:tblPrEx>
        <w:tc>
          <w:tcPr>
            <w:tcW w:w="1488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6A2" w14:textId="77777777" w:rsidR="004E1423" w:rsidRPr="007D54C1" w:rsidRDefault="004E1423" w:rsidP="00C57A6A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7D54C1">
              <w:t>1. Задача комплекса процессных мероприятий "Выполнены мероприятия по защите населения от чрезвычайных ситуаций природного и техногенного характера"</w:t>
            </w:r>
          </w:p>
        </w:tc>
      </w:tr>
      <w:tr w:rsidR="00382E40" w:rsidRPr="00B97872" w14:paraId="48A626AC" w14:textId="77777777" w:rsidTr="00C23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A0" w:firstRow="1" w:lastRow="0" w:firstColumn="1" w:lastColumn="0" w:noHBand="0" w:noVBand="0"/>
        </w:tblPrEx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A4" w14:textId="77777777" w:rsidR="004E1423" w:rsidRPr="007D54C1" w:rsidRDefault="004E1423" w:rsidP="00236128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1.1.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A5" w14:textId="77777777" w:rsidR="00236128" w:rsidRPr="007D54C1" w:rsidRDefault="00236128" w:rsidP="00236128">
            <w:pPr>
              <w:pStyle w:val="formattext"/>
              <w:jc w:val="both"/>
              <w:textAlignment w:val="baseline"/>
            </w:pPr>
            <w:r w:rsidRPr="007D54C1">
              <w:t>Мероприятие (результат)</w:t>
            </w:r>
            <w:r w:rsidR="005E7867" w:rsidRPr="007D54C1">
              <w:t xml:space="preserve"> 1.</w:t>
            </w:r>
          </w:p>
          <w:p w14:paraId="48A626A6" w14:textId="77777777" w:rsidR="004E1423" w:rsidRPr="007D54C1" w:rsidRDefault="00236128" w:rsidP="009E4E49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7D54C1">
              <w:t xml:space="preserve">«Содержание и организация деятельности </w:t>
            </w:r>
            <w:r w:rsidR="009E4E49" w:rsidRPr="007D54C1">
              <w:t>аварийно-спасательных формирований</w:t>
            </w:r>
            <w:r w:rsidRPr="007D54C1">
              <w:t>»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A7" w14:textId="77777777" w:rsidR="004E1423" w:rsidRPr="007D54C1" w:rsidRDefault="004E1423" w:rsidP="00236128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Х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6A9" w14:textId="6E8656EF" w:rsidR="004E1423" w:rsidRPr="007D54C1" w:rsidRDefault="00BF451B" w:rsidP="00144C7C">
            <w:pPr>
              <w:pStyle w:val="af2"/>
              <w:jc w:val="both"/>
            </w:pPr>
            <w:r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>
              <w:t xml:space="preserve"> (инспектор сектора </w:t>
            </w:r>
            <w:r w:rsidRPr="00400C89">
              <w:t>по земельным и имущественным отношениям</w:t>
            </w:r>
            <w:r>
              <w:t xml:space="preserve"> – </w:t>
            </w:r>
            <w:proofErr w:type="spellStart"/>
            <w:r>
              <w:t>Елисаветская</w:t>
            </w:r>
            <w:proofErr w:type="spellEnd"/>
            <w:r>
              <w:t xml:space="preserve"> Е.В.)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AA" w14:textId="77777777" w:rsidR="004E1423" w:rsidRPr="007D54C1" w:rsidRDefault="004E1423" w:rsidP="00A83FA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Х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AB" w14:textId="77777777" w:rsidR="004E1423" w:rsidRPr="007D54C1" w:rsidRDefault="004E1423" w:rsidP="00425AE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информационная система отсутствует</w:t>
            </w:r>
          </w:p>
        </w:tc>
      </w:tr>
      <w:tr w:rsidR="00830C7C" w:rsidRPr="00B97872" w14:paraId="48A626B5" w14:textId="77777777" w:rsidTr="00C23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A0" w:firstRow="1" w:lastRow="0" w:firstColumn="1" w:lastColumn="0" w:noHBand="0" w:noVBand="0"/>
        </w:tblPrEx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AD" w14:textId="77777777"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1.1.1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AE" w14:textId="77777777"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r w:rsidRPr="00C970AB">
              <w:t>Контрольная точка 1.</w:t>
            </w:r>
            <w:r>
              <w:t>1</w:t>
            </w:r>
            <w:r w:rsidRPr="00C970AB">
              <w:t>.1.</w:t>
            </w:r>
          </w:p>
          <w:p w14:paraId="48A626AF" w14:textId="77777777"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r w:rsidRPr="00C970AB">
              <w:t>«Заключено  соглашение по переданным полномочиям в области культуры»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B0" w14:textId="77777777"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r w:rsidRPr="00C970AB">
              <w:t xml:space="preserve">не позднее даты утверждения решения о бюджете </w:t>
            </w:r>
            <w:r>
              <w:t xml:space="preserve">Шолоховского </w:t>
            </w:r>
            <w:r w:rsidRPr="00C970AB">
              <w:lastRenderedPageBreak/>
              <w:t>городского поселения Белокалитвинского района на очередной финансовый год и плановый период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6B1" w14:textId="77777777" w:rsidR="00830C7C" w:rsidRPr="00400C89" w:rsidRDefault="00830C7C" w:rsidP="004F027D">
            <w:pPr>
              <w:pStyle w:val="af2"/>
              <w:jc w:val="both"/>
            </w:pPr>
            <w:r>
              <w:lastRenderedPageBreak/>
              <w:t>С</w:t>
            </w:r>
            <w:r w:rsidRPr="00400C89">
              <w:t xml:space="preserve">ектор по земельным и имущественным отношениям Администрация Шолоховского </w:t>
            </w:r>
            <w:r w:rsidRPr="00400C89">
              <w:lastRenderedPageBreak/>
              <w:t>городского поселения</w:t>
            </w:r>
            <w:r>
              <w:t xml:space="preserve"> (инспектор сектора </w:t>
            </w:r>
            <w:r w:rsidRPr="00400C89">
              <w:t>по земельным и имущественным отношениям</w:t>
            </w:r>
            <w:r>
              <w:t xml:space="preserve"> – </w:t>
            </w:r>
            <w:proofErr w:type="spellStart"/>
            <w:r>
              <w:t>Елисаветская</w:t>
            </w:r>
            <w:proofErr w:type="spellEnd"/>
            <w:r>
              <w:t xml:space="preserve"> Е.В.)</w:t>
            </w:r>
          </w:p>
          <w:p w14:paraId="48A626B2" w14:textId="77777777" w:rsidR="00830C7C" w:rsidRPr="007D54C1" w:rsidRDefault="00830C7C" w:rsidP="004F027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B3" w14:textId="77777777"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r w:rsidRPr="00C970AB">
              <w:lastRenderedPageBreak/>
              <w:t xml:space="preserve">Соглашение по переданным полномочиям в области  культуры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B4" w14:textId="77777777"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r w:rsidRPr="00C970AB">
              <w:t>информационная система отсутствует</w:t>
            </w:r>
          </w:p>
        </w:tc>
      </w:tr>
      <w:tr w:rsidR="00830C7C" w:rsidRPr="00B97872" w14:paraId="48A626BE" w14:textId="77777777" w:rsidTr="00C23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A0" w:firstRow="1" w:lastRow="0" w:firstColumn="1" w:lastColumn="0" w:noHBand="0" w:noVBand="0"/>
        </w:tblPrEx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B6" w14:textId="77777777"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lastRenderedPageBreak/>
              <w:t>1.1.2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B7" w14:textId="77777777"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r w:rsidRPr="00C970AB">
              <w:t>Контрольная точка 1.</w:t>
            </w:r>
            <w:r>
              <w:t>1</w:t>
            </w:r>
            <w:r w:rsidRPr="00C970AB">
              <w:t>.2.</w:t>
            </w:r>
          </w:p>
          <w:p w14:paraId="48A626B8" w14:textId="77777777"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r w:rsidRPr="00C970AB">
              <w:t>Перечислены межбюджетные трансферты на финансирование расходов, связанных с передачей полномочий Администрацией Белокалитвинского городского поселения Администрации Белокалитвинского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B9" w14:textId="77777777"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proofErr w:type="gramStart"/>
            <w:r>
              <w:t>Согласно графика</w:t>
            </w:r>
            <w:proofErr w:type="gramEnd"/>
            <w:r>
              <w:t xml:space="preserve"> перечислений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6BB" w14:textId="3EF4CC48" w:rsidR="00830C7C" w:rsidRPr="007D54C1" w:rsidRDefault="00830C7C" w:rsidP="00144C7C">
            <w:pPr>
              <w:pStyle w:val="af2"/>
              <w:jc w:val="both"/>
            </w:pPr>
            <w:r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>
              <w:t xml:space="preserve"> (инспектор сектора </w:t>
            </w:r>
            <w:r w:rsidRPr="00400C89">
              <w:t>по земельным и имущественным отношениям</w:t>
            </w:r>
            <w:r>
              <w:t xml:space="preserve"> – </w:t>
            </w:r>
            <w:proofErr w:type="spellStart"/>
            <w:r>
              <w:t>Елисаветская</w:t>
            </w:r>
            <w:proofErr w:type="spellEnd"/>
            <w:r>
              <w:t xml:space="preserve"> Е.В.)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BC" w14:textId="77777777"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r w:rsidRPr="00C970AB">
              <w:t>платежное поручение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BD" w14:textId="77777777"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r w:rsidRPr="00C970AB">
              <w:t>информационная система отсутствует</w:t>
            </w:r>
          </w:p>
        </w:tc>
      </w:tr>
      <w:tr w:rsidR="00382E40" w:rsidRPr="00B97872" w14:paraId="48A626C6" w14:textId="77777777" w:rsidTr="00C23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A0" w:firstRow="1" w:lastRow="0" w:firstColumn="1" w:lastColumn="0" w:noHBand="0" w:noVBand="0"/>
        </w:tblPrEx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BF" w14:textId="77777777" w:rsidR="004E1423" w:rsidRPr="007D54C1" w:rsidRDefault="004E1423" w:rsidP="00236128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1.2.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C0" w14:textId="77777777" w:rsidR="004E1423" w:rsidRPr="007D54C1" w:rsidRDefault="00236128" w:rsidP="00236128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7D54C1">
              <w:t xml:space="preserve">Мероприятие (результат) </w:t>
            </w:r>
            <w:r w:rsidR="00830C7C">
              <w:t>1.</w:t>
            </w:r>
            <w:r w:rsidR="005E7867" w:rsidRPr="007D54C1">
              <w:t xml:space="preserve">2. </w:t>
            </w:r>
            <w:r w:rsidRPr="007D54C1">
              <w:t>«</w:t>
            </w:r>
            <w:r w:rsidR="00830C7C" w:rsidRPr="00C90CCC">
              <w:t>Обеспеченно эффективное предупреждение и ликвидация чрезвычайных ситуаций природного и техногенного характера</w:t>
            </w:r>
            <w:r w:rsidRPr="007D54C1">
              <w:t>»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C1" w14:textId="77777777" w:rsidR="004E1423" w:rsidRPr="007D54C1" w:rsidRDefault="004E1423" w:rsidP="00236128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Х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C3" w14:textId="1BEA62ED" w:rsidR="004E1423" w:rsidRPr="007D54C1" w:rsidRDefault="00830C7C" w:rsidP="00144C7C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830C7C">
              <w:t xml:space="preserve">Сектор по земельным и имущественным отношениям Администрация Шолоховского городского поселения (инспектор сектора по земельным и имущественным отношениям – </w:t>
            </w:r>
            <w:proofErr w:type="spellStart"/>
            <w:r w:rsidRPr="00830C7C">
              <w:t>Елисаветская</w:t>
            </w:r>
            <w:proofErr w:type="spellEnd"/>
            <w:r w:rsidRPr="00830C7C">
              <w:t xml:space="preserve"> Е.В.)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C4" w14:textId="77777777" w:rsidR="004E1423" w:rsidRPr="007D54C1" w:rsidRDefault="004E1423" w:rsidP="00A83FA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Х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C5" w14:textId="77777777" w:rsidR="004E1423" w:rsidRPr="007D54C1" w:rsidRDefault="004E1423" w:rsidP="00425AE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информационная система отсутствует</w:t>
            </w:r>
          </w:p>
        </w:tc>
      </w:tr>
      <w:tr w:rsidR="00830C7C" w:rsidRPr="00B97872" w14:paraId="48A626D1" w14:textId="77777777" w:rsidTr="00C23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A0" w:firstRow="1" w:lastRow="0" w:firstColumn="1" w:lastColumn="0" w:noHBand="0" w:noVBand="0"/>
        </w:tblPrEx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C7" w14:textId="77777777"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1.</w:t>
            </w:r>
            <w:r>
              <w:t>2.1</w:t>
            </w:r>
            <w:r w:rsidRPr="007D54C1">
              <w:t>.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C8" w14:textId="77777777" w:rsidR="00830C7C" w:rsidRPr="007D54C1" w:rsidRDefault="00830C7C" w:rsidP="00830C7C">
            <w:pPr>
              <w:pStyle w:val="formattext"/>
              <w:jc w:val="both"/>
              <w:textAlignment w:val="baseline"/>
            </w:pPr>
            <w:r w:rsidRPr="007D54C1">
              <w:t xml:space="preserve">Контрольная точка </w:t>
            </w:r>
            <w:r>
              <w:t>1.</w:t>
            </w:r>
            <w:r w:rsidRPr="007D54C1">
              <w:t>2.1.</w:t>
            </w:r>
          </w:p>
          <w:p w14:paraId="48A626C9" w14:textId="77777777" w:rsidR="00830C7C" w:rsidRPr="007D54C1" w:rsidRDefault="00830C7C" w:rsidP="00830C7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highlight w:val="yellow"/>
              </w:rPr>
            </w:pPr>
            <w:r w:rsidRPr="007D54C1">
              <w:lastRenderedPageBreak/>
              <w:t xml:space="preserve">«Заключен муниципальный контракт» 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CA" w14:textId="77777777" w:rsidR="00830C7C" w:rsidRDefault="00830C7C" w:rsidP="00830C7C">
            <w:pPr>
              <w:pStyle w:val="formattex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30.04.2025;</w:t>
            </w:r>
          </w:p>
          <w:p w14:paraId="48A626CB" w14:textId="77777777" w:rsidR="00830C7C" w:rsidRDefault="00830C7C" w:rsidP="00830C7C">
            <w:pPr>
              <w:pStyle w:val="formattex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20.04.2026;</w:t>
            </w:r>
          </w:p>
          <w:p w14:paraId="48A626CC" w14:textId="77777777" w:rsidR="00830C7C" w:rsidRPr="00830C7C" w:rsidRDefault="00830C7C" w:rsidP="00830C7C">
            <w:pPr>
              <w:pStyle w:val="formattex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30.04.2027</w:t>
            </w:r>
          </w:p>
          <w:p w14:paraId="48A626CD" w14:textId="77777777" w:rsidR="00830C7C" w:rsidRPr="007D54C1" w:rsidRDefault="00830C7C" w:rsidP="00830C7C">
            <w:pPr>
              <w:pStyle w:val="formattext"/>
              <w:spacing w:before="0" w:beforeAutospacing="0" w:after="0" w:afterAutospacing="0"/>
              <w:textAlignment w:val="baseline"/>
            </w:pP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6CE" w14:textId="77777777" w:rsidR="00830C7C" w:rsidRDefault="00830C7C" w:rsidP="004F027D">
            <w:pPr>
              <w:jc w:val="both"/>
            </w:pPr>
            <w:r w:rsidRPr="004D0F95">
              <w:lastRenderedPageBreak/>
              <w:t>С</w:t>
            </w:r>
            <w:r w:rsidRPr="00400C89">
              <w:t xml:space="preserve">ектор по земельным и имущественным </w:t>
            </w:r>
            <w:r w:rsidRPr="00400C89">
              <w:lastRenderedPageBreak/>
              <w:t>отношениям Администрация Шолоховского городского поселения</w:t>
            </w:r>
            <w:r w:rsidRPr="004D0F95">
              <w:t xml:space="preserve"> (инспектор сектора </w:t>
            </w:r>
            <w:r w:rsidRPr="00400C89">
              <w:t>по земельным и имущественным отношениям</w:t>
            </w:r>
            <w:r w:rsidRPr="004D0F95">
              <w:t xml:space="preserve"> – </w:t>
            </w:r>
            <w:proofErr w:type="spellStart"/>
            <w:r w:rsidRPr="004D0F95">
              <w:t>Елисаветская</w:t>
            </w:r>
            <w:proofErr w:type="spellEnd"/>
            <w:r w:rsidRPr="004D0F95">
              <w:t xml:space="preserve"> Е.В.)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CF" w14:textId="77777777"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lastRenderedPageBreak/>
              <w:t>муниципальный контракт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D0" w14:textId="77777777"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highlight w:val="yellow"/>
              </w:rPr>
            </w:pPr>
            <w:r w:rsidRPr="007D54C1">
              <w:t>информационная система отсутствует</w:t>
            </w:r>
          </w:p>
        </w:tc>
      </w:tr>
      <w:tr w:rsidR="00830C7C" w:rsidRPr="00B97872" w14:paraId="48A626DB" w14:textId="77777777" w:rsidTr="00C23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A0" w:firstRow="1" w:lastRow="0" w:firstColumn="1" w:lastColumn="0" w:noHBand="0" w:noVBand="0"/>
        </w:tblPrEx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D2" w14:textId="77777777"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lastRenderedPageBreak/>
              <w:t>1.</w:t>
            </w:r>
            <w:r w:rsidR="00112F39">
              <w:t>2</w:t>
            </w:r>
            <w:r w:rsidRPr="007D54C1">
              <w:t>.</w:t>
            </w:r>
            <w:r w:rsidR="00112F39">
              <w:t>2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D3" w14:textId="77777777" w:rsidR="00830C7C" w:rsidRPr="007D54C1" w:rsidRDefault="00830C7C" w:rsidP="00830C7C">
            <w:pPr>
              <w:pStyle w:val="formattext"/>
              <w:jc w:val="both"/>
              <w:textAlignment w:val="baseline"/>
            </w:pPr>
            <w:r w:rsidRPr="007D54C1">
              <w:t xml:space="preserve">Контрольная точка </w:t>
            </w:r>
            <w:r>
              <w:t>1.</w:t>
            </w:r>
            <w:r w:rsidRPr="007D54C1">
              <w:t>2.2.</w:t>
            </w:r>
          </w:p>
          <w:p w14:paraId="48A626D4" w14:textId="77777777" w:rsidR="00830C7C" w:rsidRPr="007D54C1" w:rsidRDefault="00830C7C" w:rsidP="00830C7C">
            <w:pPr>
              <w:pStyle w:val="formattext"/>
              <w:jc w:val="both"/>
              <w:textAlignment w:val="baseline"/>
            </w:pPr>
            <w:r w:rsidRPr="007D54C1">
              <w:t>«Подписан акт об оказании услуг»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D5" w14:textId="77777777" w:rsidR="00830C7C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30.06.2025;</w:t>
            </w:r>
          </w:p>
          <w:p w14:paraId="48A626D6" w14:textId="77777777" w:rsidR="00830C7C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30.06.2026;</w:t>
            </w:r>
          </w:p>
          <w:p w14:paraId="48A626D7" w14:textId="77777777"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30.06.2027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6D8" w14:textId="77777777" w:rsidR="00830C7C" w:rsidRDefault="00830C7C" w:rsidP="004F027D">
            <w:pPr>
              <w:jc w:val="both"/>
            </w:pPr>
            <w:r w:rsidRPr="004D0F95"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 w:rsidRPr="004D0F95">
              <w:t xml:space="preserve"> (инспектор сектора </w:t>
            </w:r>
            <w:r w:rsidRPr="00400C89">
              <w:t>по земельным и имущественным отношениям</w:t>
            </w:r>
            <w:r w:rsidRPr="004D0F95">
              <w:t xml:space="preserve"> – </w:t>
            </w:r>
            <w:proofErr w:type="spellStart"/>
            <w:r w:rsidRPr="004D0F95">
              <w:t>Елисаветская</w:t>
            </w:r>
            <w:proofErr w:type="spellEnd"/>
            <w:r w:rsidRPr="004D0F95">
              <w:t xml:space="preserve"> Е.В.)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D9" w14:textId="77777777"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акт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DA" w14:textId="77777777"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информационная система отсутствует</w:t>
            </w:r>
          </w:p>
        </w:tc>
      </w:tr>
      <w:tr w:rsidR="00830C7C" w:rsidRPr="00B97872" w14:paraId="48A626E5" w14:textId="77777777" w:rsidTr="00C23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A0" w:firstRow="1" w:lastRow="0" w:firstColumn="1" w:lastColumn="0" w:noHBand="0" w:noVBand="0"/>
        </w:tblPrEx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DC" w14:textId="77777777" w:rsidR="00830C7C" w:rsidRPr="007D54C1" w:rsidRDefault="00112F39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1.2.3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DD" w14:textId="77777777" w:rsidR="00830C7C" w:rsidRPr="007D54C1" w:rsidRDefault="00830C7C" w:rsidP="00830C7C">
            <w:pPr>
              <w:pStyle w:val="formattext"/>
              <w:jc w:val="both"/>
              <w:textAlignment w:val="baseline"/>
            </w:pPr>
            <w:r w:rsidRPr="007D54C1">
              <w:t xml:space="preserve">Контрольная точка </w:t>
            </w:r>
            <w:r>
              <w:t>1.</w:t>
            </w:r>
            <w:r w:rsidRPr="007D54C1">
              <w:t>2.</w:t>
            </w:r>
            <w:r w:rsidR="00112F39">
              <w:t>3</w:t>
            </w:r>
            <w:r w:rsidRPr="007D54C1">
              <w:t>.</w:t>
            </w:r>
          </w:p>
          <w:p w14:paraId="48A626DE" w14:textId="77777777" w:rsidR="00830C7C" w:rsidRPr="007D54C1" w:rsidRDefault="00830C7C" w:rsidP="00830C7C">
            <w:pPr>
              <w:pStyle w:val="formattext"/>
              <w:jc w:val="both"/>
              <w:textAlignment w:val="baseline"/>
            </w:pPr>
            <w:r>
              <w:t>«Оплачены услуги»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DF" w14:textId="77777777" w:rsidR="00830C7C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15.07.2025;</w:t>
            </w:r>
          </w:p>
          <w:p w14:paraId="48A626E0" w14:textId="77777777" w:rsidR="00830C7C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15.07.2026;</w:t>
            </w:r>
          </w:p>
          <w:p w14:paraId="48A626E1" w14:textId="77777777" w:rsidR="00830C7C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15.07.2027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6E2" w14:textId="77777777" w:rsidR="00830C7C" w:rsidRDefault="00830C7C" w:rsidP="004F027D">
            <w:pPr>
              <w:jc w:val="both"/>
            </w:pPr>
            <w:r w:rsidRPr="004D0F95"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 w:rsidRPr="004D0F95">
              <w:t xml:space="preserve"> (инспектор сектора </w:t>
            </w:r>
            <w:r w:rsidRPr="00400C89">
              <w:t>по земельным и имущественным отношениям</w:t>
            </w:r>
            <w:r w:rsidRPr="004D0F95">
              <w:t xml:space="preserve"> – </w:t>
            </w:r>
            <w:proofErr w:type="spellStart"/>
            <w:r w:rsidRPr="004D0F95">
              <w:t>Елисаветская</w:t>
            </w:r>
            <w:proofErr w:type="spellEnd"/>
            <w:r w:rsidRPr="004D0F95">
              <w:t xml:space="preserve"> Е.В.)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E3" w14:textId="77777777"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платёжное поручение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E4" w14:textId="77777777"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информационная система отсутствует</w:t>
            </w:r>
          </w:p>
        </w:tc>
      </w:tr>
      <w:tr w:rsidR="004F027D" w:rsidRPr="00B97872" w14:paraId="48A626EC" w14:textId="77777777" w:rsidTr="00C23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A0" w:firstRow="1" w:lastRow="0" w:firstColumn="1" w:lastColumn="0" w:noHBand="0" w:noVBand="0"/>
        </w:tblPrEx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E6" w14:textId="77777777"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1.</w:t>
            </w:r>
            <w:r>
              <w:t>3</w:t>
            </w:r>
            <w:r w:rsidRPr="007D54C1">
              <w:t>.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E7" w14:textId="77777777" w:rsidR="004F027D" w:rsidRPr="007D54C1" w:rsidRDefault="004F027D" w:rsidP="004F027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7D54C1">
              <w:t xml:space="preserve">Мероприятие (результат) </w:t>
            </w:r>
            <w:r>
              <w:lastRenderedPageBreak/>
              <w:t>1.</w:t>
            </w:r>
            <w:r w:rsidRPr="007D54C1">
              <w:t>3. «</w:t>
            </w:r>
            <w:r>
              <w:t>Дезинсекционная обработка территории</w:t>
            </w:r>
            <w:r w:rsidRPr="007D54C1">
              <w:t>»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E8" w14:textId="77777777"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lastRenderedPageBreak/>
              <w:t>Х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6E9" w14:textId="77777777" w:rsidR="004F027D" w:rsidRDefault="004F027D" w:rsidP="004F027D">
            <w:pPr>
              <w:jc w:val="both"/>
            </w:pPr>
            <w:r w:rsidRPr="008118A4">
              <w:t>С</w:t>
            </w:r>
            <w:r w:rsidRPr="00400C89">
              <w:t xml:space="preserve">ектор по земельным и </w:t>
            </w:r>
            <w:r w:rsidRPr="00400C89">
              <w:lastRenderedPageBreak/>
              <w:t>имущественным отношениям Администрация Шолоховского городского поселения</w:t>
            </w:r>
            <w:r w:rsidRPr="008118A4">
              <w:t xml:space="preserve"> (инспектор сектора </w:t>
            </w:r>
            <w:r w:rsidRPr="00400C89">
              <w:t>по земельным и имущественным отношениям</w:t>
            </w:r>
            <w:r w:rsidRPr="008118A4">
              <w:t xml:space="preserve"> – </w:t>
            </w:r>
            <w:proofErr w:type="spellStart"/>
            <w:r w:rsidRPr="008118A4">
              <w:t>Елисаветская</w:t>
            </w:r>
            <w:proofErr w:type="spellEnd"/>
            <w:r w:rsidRPr="008118A4">
              <w:t xml:space="preserve"> Е.В.)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EA" w14:textId="77777777"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lastRenderedPageBreak/>
              <w:t>Х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EB" w14:textId="77777777"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 xml:space="preserve">информационная </w:t>
            </w:r>
            <w:r w:rsidRPr="007D54C1">
              <w:lastRenderedPageBreak/>
              <w:t>система отсутствует</w:t>
            </w:r>
          </w:p>
        </w:tc>
      </w:tr>
      <w:tr w:rsidR="004F027D" w:rsidRPr="00B97872" w14:paraId="48A626F5" w14:textId="77777777" w:rsidTr="00C23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A0" w:firstRow="1" w:lastRow="0" w:firstColumn="1" w:lastColumn="0" w:noHBand="0" w:noVBand="0"/>
        </w:tblPrEx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ED" w14:textId="77777777"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lastRenderedPageBreak/>
              <w:t>1.</w:t>
            </w:r>
            <w:r>
              <w:t>3.1</w:t>
            </w:r>
            <w:r w:rsidRPr="007D54C1">
              <w:t>.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EE" w14:textId="77777777" w:rsidR="004F027D" w:rsidRPr="007D54C1" w:rsidRDefault="004F027D" w:rsidP="004F027D">
            <w:pPr>
              <w:pStyle w:val="formattext"/>
              <w:jc w:val="both"/>
              <w:textAlignment w:val="baseline"/>
            </w:pPr>
            <w:r w:rsidRPr="007D54C1">
              <w:t xml:space="preserve">Контрольная точка </w:t>
            </w:r>
            <w:r>
              <w:t>1.</w:t>
            </w:r>
            <w:r w:rsidRPr="007D54C1">
              <w:t>3.1.</w:t>
            </w:r>
          </w:p>
          <w:p w14:paraId="48A626EF" w14:textId="77777777" w:rsidR="004F027D" w:rsidRPr="007D54C1" w:rsidRDefault="004F027D" w:rsidP="004F027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7D54C1">
              <w:t>«Заключен муниципальный контракт»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F0" w14:textId="77777777"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30.03.2025;</w:t>
            </w:r>
          </w:p>
          <w:p w14:paraId="48A626F1" w14:textId="77777777"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30.03.2026;30.03.2027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6F2" w14:textId="77777777" w:rsidR="004F027D" w:rsidRDefault="004F027D" w:rsidP="004F027D">
            <w:pPr>
              <w:jc w:val="both"/>
            </w:pPr>
            <w:r w:rsidRPr="008118A4"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 w:rsidRPr="008118A4">
              <w:t xml:space="preserve"> (инспектор сектора </w:t>
            </w:r>
            <w:r w:rsidRPr="00400C89">
              <w:t>по земельным и имущественным отношениям</w:t>
            </w:r>
            <w:r w:rsidRPr="008118A4">
              <w:t xml:space="preserve"> – </w:t>
            </w:r>
            <w:proofErr w:type="spellStart"/>
            <w:r w:rsidRPr="008118A4">
              <w:t>Елисаветская</w:t>
            </w:r>
            <w:proofErr w:type="spellEnd"/>
            <w:r w:rsidRPr="008118A4">
              <w:t xml:space="preserve"> Е.В.)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F3" w14:textId="77777777"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муниципальный контракт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F4" w14:textId="77777777"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информационная система отсутствует</w:t>
            </w:r>
          </w:p>
        </w:tc>
      </w:tr>
      <w:tr w:rsidR="004F027D" w:rsidRPr="00B97872" w14:paraId="48A62703" w14:textId="77777777" w:rsidTr="00C23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A0" w:firstRow="1" w:lastRow="0" w:firstColumn="1" w:lastColumn="0" w:noHBand="0" w:noVBand="0"/>
        </w:tblPrEx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F6" w14:textId="77777777"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1.</w:t>
            </w:r>
            <w:r>
              <w:t>3.2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F7" w14:textId="77777777" w:rsidR="004F027D" w:rsidRPr="007D54C1" w:rsidRDefault="004F027D" w:rsidP="004F027D">
            <w:pPr>
              <w:pStyle w:val="formattext"/>
              <w:jc w:val="both"/>
              <w:textAlignment w:val="baseline"/>
            </w:pPr>
            <w:r w:rsidRPr="007D54C1">
              <w:t xml:space="preserve">Контрольная точка </w:t>
            </w:r>
            <w:r>
              <w:t>1.</w:t>
            </w:r>
            <w:r w:rsidRPr="007D54C1">
              <w:t>3.2.</w:t>
            </w:r>
          </w:p>
          <w:p w14:paraId="48A626F8" w14:textId="77777777" w:rsidR="004F027D" w:rsidRPr="007D54C1" w:rsidRDefault="004F027D" w:rsidP="004F027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7D54C1">
              <w:t>«Подписан акт об оказании услуг»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6F9" w14:textId="77777777"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30.04.2025;</w:t>
            </w:r>
          </w:p>
          <w:p w14:paraId="48A626FA" w14:textId="77777777"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30.09.2025;</w:t>
            </w:r>
          </w:p>
          <w:p w14:paraId="48A626FB" w14:textId="77777777"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30.04.2026;</w:t>
            </w:r>
          </w:p>
          <w:p w14:paraId="48A626FC" w14:textId="77777777"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30.09.2026;</w:t>
            </w:r>
          </w:p>
          <w:p w14:paraId="48A626FD" w14:textId="77777777"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30.04.2027;</w:t>
            </w:r>
          </w:p>
          <w:p w14:paraId="48A626FE" w14:textId="77777777"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30.09.2027;</w:t>
            </w:r>
          </w:p>
          <w:p w14:paraId="48A626FF" w14:textId="77777777"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700" w14:textId="77777777" w:rsidR="004F027D" w:rsidRDefault="004F027D" w:rsidP="004F027D">
            <w:pPr>
              <w:jc w:val="both"/>
            </w:pPr>
            <w:r w:rsidRPr="008118A4"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 w:rsidRPr="008118A4">
              <w:t xml:space="preserve"> (инспектор сектора </w:t>
            </w:r>
            <w:r w:rsidRPr="00400C89">
              <w:t>по земельным и имущественным отношениям</w:t>
            </w:r>
            <w:r w:rsidRPr="008118A4">
              <w:t xml:space="preserve"> – </w:t>
            </w:r>
            <w:proofErr w:type="spellStart"/>
            <w:r w:rsidRPr="008118A4">
              <w:t>Елисаветская</w:t>
            </w:r>
            <w:proofErr w:type="spellEnd"/>
            <w:r w:rsidRPr="008118A4">
              <w:t xml:space="preserve"> Е.В.)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701" w14:textId="77777777"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акт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702" w14:textId="77777777"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информационная система отсутствует</w:t>
            </w:r>
          </w:p>
        </w:tc>
      </w:tr>
      <w:tr w:rsidR="004F027D" w:rsidRPr="00B97872" w14:paraId="48A6270D" w14:textId="77777777" w:rsidTr="00C23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A0" w:firstRow="1" w:lastRow="0" w:firstColumn="1" w:lastColumn="0" w:noHBand="0" w:noVBand="0"/>
        </w:tblPrEx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704" w14:textId="77777777"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lastRenderedPageBreak/>
              <w:t>1.3.3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705" w14:textId="77777777" w:rsidR="004F027D" w:rsidRPr="007D54C1" w:rsidRDefault="004F027D" w:rsidP="004F027D">
            <w:pPr>
              <w:pStyle w:val="formattext"/>
              <w:jc w:val="both"/>
              <w:textAlignment w:val="baseline"/>
            </w:pPr>
            <w:r w:rsidRPr="007D54C1">
              <w:t xml:space="preserve">Контрольная точка </w:t>
            </w:r>
            <w:r>
              <w:t>1.</w:t>
            </w:r>
            <w:r w:rsidRPr="007D54C1">
              <w:t>3.</w:t>
            </w:r>
            <w:r>
              <w:t>3</w:t>
            </w:r>
            <w:r w:rsidRPr="007D54C1">
              <w:t>.</w:t>
            </w:r>
            <w:r>
              <w:t xml:space="preserve"> «Оплачены услуги»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706" w14:textId="06E29A52"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15.05.2025;</w:t>
            </w:r>
            <w:r w:rsidR="009630EC">
              <w:t xml:space="preserve"> </w:t>
            </w:r>
            <w:r>
              <w:t>15.10.2025;</w:t>
            </w:r>
          </w:p>
          <w:p w14:paraId="48A62707" w14:textId="3E46F752"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15.05.2026;</w:t>
            </w:r>
            <w:r w:rsidR="009630EC">
              <w:t xml:space="preserve"> </w:t>
            </w:r>
            <w:r>
              <w:t>15.10.2026;</w:t>
            </w:r>
          </w:p>
          <w:p w14:paraId="48A62708" w14:textId="438AD779"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15.05.2027;</w:t>
            </w:r>
            <w:r w:rsidR="009630EC">
              <w:t xml:space="preserve"> </w:t>
            </w:r>
            <w:r>
              <w:t>15.10.2027;</w:t>
            </w:r>
          </w:p>
          <w:p w14:paraId="48A62709" w14:textId="77777777"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8A6270A" w14:textId="77777777" w:rsidR="004F027D" w:rsidRDefault="004F027D" w:rsidP="004F027D">
            <w:pPr>
              <w:jc w:val="both"/>
            </w:pPr>
            <w:r w:rsidRPr="008118A4"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 w:rsidRPr="008118A4">
              <w:t xml:space="preserve"> (инспектор сектора </w:t>
            </w:r>
            <w:r w:rsidRPr="00400C89">
              <w:t>по земельным и имущественным отношениям</w:t>
            </w:r>
            <w:r w:rsidRPr="008118A4">
              <w:t xml:space="preserve"> – </w:t>
            </w:r>
            <w:proofErr w:type="spellStart"/>
            <w:r w:rsidRPr="008118A4">
              <w:t>Елисаветская</w:t>
            </w:r>
            <w:proofErr w:type="spellEnd"/>
            <w:r w:rsidRPr="008118A4">
              <w:t xml:space="preserve"> Е.В.)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70B" w14:textId="77777777"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платёжное поручение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48A6270C" w14:textId="77777777"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информационная система отсутствует</w:t>
            </w:r>
          </w:p>
        </w:tc>
      </w:tr>
    </w:tbl>
    <w:p w14:paraId="48A6270E" w14:textId="77777777" w:rsidR="00802B4B" w:rsidRDefault="00802B4B" w:rsidP="009E7C3B">
      <w:pPr>
        <w:jc w:val="both"/>
        <w:rPr>
          <w:color w:val="FF0000"/>
          <w:sz w:val="28"/>
          <w:szCs w:val="28"/>
        </w:rPr>
      </w:pPr>
      <w:bookmarkStart w:id="3" w:name="Par676"/>
      <w:bookmarkEnd w:id="3"/>
    </w:p>
    <w:p w14:paraId="7F1F33F0" w14:textId="77777777" w:rsidR="00144C7C" w:rsidRPr="009630EC" w:rsidRDefault="00144C7C" w:rsidP="009E7C3B">
      <w:pPr>
        <w:jc w:val="both"/>
        <w:rPr>
          <w:sz w:val="28"/>
          <w:szCs w:val="28"/>
        </w:rPr>
      </w:pPr>
    </w:p>
    <w:p w14:paraId="2778DFB3" w14:textId="4F9D4441" w:rsidR="00144C7C" w:rsidRPr="009630EC" w:rsidRDefault="008B18F6" w:rsidP="009E7C3B">
      <w:pPr>
        <w:jc w:val="both"/>
        <w:rPr>
          <w:sz w:val="28"/>
          <w:szCs w:val="28"/>
        </w:rPr>
      </w:pPr>
      <w:r w:rsidRPr="009630EC">
        <w:rPr>
          <w:sz w:val="28"/>
          <w:szCs w:val="28"/>
        </w:rPr>
        <w:t>Главный специалист                                                                                                   Я.В. Гуреева</w:t>
      </w:r>
    </w:p>
    <w:p w14:paraId="72A1E341" w14:textId="77777777" w:rsidR="00144C7C" w:rsidRPr="009630EC" w:rsidRDefault="00144C7C" w:rsidP="009E7C3B">
      <w:pPr>
        <w:jc w:val="both"/>
        <w:rPr>
          <w:sz w:val="28"/>
          <w:szCs w:val="28"/>
        </w:rPr>
      </w:pPr>
    </w:p>
    <w:sectPr w:rsidR="00144C7C" w:rsidRPr="009630EC" w:rsidSect="00EC5B2A">
      <w:footerReference w:type="default" r:id="rId28"/>
      <w:pgSz w:w="16838" w:h="11906" w:orient="landscape" w:code="9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9961E8A" w14:textId="77777777" w:rsidR="007E18D1" w:rsidRDefault="007E18D1">
      <w:r>
        <w:separator/>
      </w:r>
    </w:p>
  </w:endnote>
  <w:endnote w:type="continuationSeparator" w:id="0">
    <w:p w14:paraId="4837F723" w14:textId="77777777" w:rsidR="007E18D1" w:rsidRDefault="007E18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A62717" w14:textId="77777777" w:rsidR="0049057C" w:rsidRDefault="0049057C">
    <w:pPr>
      <w:pStyle w:val="a6"/>
      <w:jc w:val="right"/>
    </w:pPr>
  </w:p>
  <w:p w14:paraId="48A62718" w14:textId="77777777" w:rsidR="0049057C" w:rsidRDefault="0049057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A6271C" w14:textId="778BD7B1" w:rsidR="0049057C" w:rsidRDefault="0049057C">
    <w:pPr>
      <w:pStyle w:val="a6"/>
      <w:jc w:val="right"/>
      <w:rPr>
        <w:sz w:val="14"/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52FEC0" w14:textId="77777777" w:rsidR="007E18D1" w:rsidRDefault="007E18D1">
      <w:r>
        <w:separator/>
      </w:r>
    </w:p>
  </w:footnote>
  <w:footnote w:type="continuationSeparator" w:id="0">
    <w:p w14:paraId="717D442C" w14:textId="77777777" w:rsidR="007E18D1" w:rsidRDefault="007E18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A62719" w14:textId="77777777" w:rsidR="0049057C" w:rsidRDefault="0049057C">
    <w:pPr>
      <w:pStyle w:val="a3"/>
      <w:jc w:val="center"/>
    </w:pPr>
  </w:p>
  <w:p w14:paraId="48A6271A" w14:textId="77777777" w:rsidR="0049057C" w:rsidRDefault="0049057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25C12"/>
    <w:multiLevelType w:val="singleLevel"/>
    <w:tmpl w:val="F6F22F98"/>
    <w:lvl w:ilvl="0">
      <w:start w:val="2018"/>
      <w:numFmt w:val="decimal"/>
      <w:lvlText w:val="%1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1">
    <w:nsid w:val="01EE2FAA"/>
    <w:multiLevelType w:val="singleLevel"/>
    <w:tmpl w:val="90963838"/>
    <w:lvl w:ilvl="0">
      <w:start w:val="1"/>
      <w:numFmt w:val="decimal"/>
      <w:lvlText w:val="%1."/>
      <w:legacy w:legacy="1" w:legacySpace="0" w:legacyIndent="1211"/>
      <w:lvlJc w:val="left"/>
    </w:lvl>
  </w:abstractNum>
  <w:abstractNum w:abstractNumId="2">
    <w:nsid w:val="0761503E"/>
    <w:multiLevelType w:val="hybridMultilevel"/>
    <w:tmpl w:val="467A344A"/>
    <w:lvl w:ilvl="0" w:tplc="2B5CCEC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628ABA14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440A46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7EB0989A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B598FBEC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2B2A5398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4C248E9C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96189054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5C0230E6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>
    <w:nsid w:val="19AE4F94"/>
    <w:multiLevelType w:val="hybridMultilevel"/>
    <w:tmpl w:val="41ACC930"/>
    <w:lvl w:ilvl="0" w:tplc="5ABE7ECE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E04C8D"/>
    <w:multiLevelType w:val="hybridMultilevel"/>
    <w:tmpl w:val="382C3FB8"/>
    <w:lvl w:ilvl="0" w:tplc="CF20A08A">
      <w:start w:val="3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>
    <w:nsid w:val="1AC12194"/>
    <w:multiLevelType w:val="multilevel"/>
    <w:tmpl w:val="FC865E84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>
    <w:nsid w:val="1AC24533"/>
    <w:multiLevelType w:val="hybridMultilevel"/>
    <w:tmpl w:val="D982D328"/>
    <w:lvl w:ilvl="0" w:tplc="DB445672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7">
    <w:nsid w:val="24337685"/>
    <w:multiLevelType w:val="hybridMultilevel"/>
    <w:tmpl w:val="7E46E5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603968"/>
    <w:multiLevelType w:val="hybridMultilevel"/>
    <w:tmpl w:val="F9A026FE"/>
    <w:lvl w:ilvl="0" w:tplc="9ECEAC2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62761D6"/>
    <w:multiLevelType w:val="hybridMultilevel"/>
    <w:tmpl w:val="4396284E"/>
    <w:lvl w:ilvl="0" w:tplc="DB445672">
      <w:start w:val="2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0">
    <w:nsid w:val="26357640"/>
    <w:multiLevelType w:val="hybridMultilevel"/>
    <w:tmpl w:val="D982D328"/>
    <w:lvl w:ilvl="0" w:tplc="DB445672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1">
    <w:nsid w:val="2AF7711A"/>
    <w:multiLevelType w:val="hybridMultilevel"/>
    <w:tmpl w:val="F7925124"/>
    <w:lvl w:ilvl="0" w:tplc="0786FEC2">
      <w:start w:val="1"/>
      <w:numFmt w:val="decimal"/>
      <w:lvlText w:val="%1."/>
      <w:lvlJc w:val="left"/>
      <w:pPr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12">
    <w:nsid w:val="2E00D2D9"/>
    <w:multiLevelType w:val="hybridMultilevel"/>
    <w:tmpl w:val="90DA816A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>
    <w:nsid w:val="3D745A17"/>
    <w:multiLevelType w:val="hybridMultilevel"/>
    <w:tmpl w:val="D5BAFC0E"/>
    <w:lvl w:ilvl="0" w:tplc="0268897C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3DA34ACD"/>
    <w:multiLevelType w:val="hybridMultilevel"/>
    <w:tmpl w:val="D982D328"/>
    <w:lvl w:ilvl="0" w:tplc="DB445672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5">
    <w:nsid w:val="3EA50C5E"/>
    <w:multiLevelType w:val="singleLevel"/>
    <w:tmpl w:val="5B646D28"/>
    <w:lvl w:ilvl="0">
      <w:start w:val="2014"/>
      <w:numFmt w:val="decimal"/>
      <w:lvlText w:val="%1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16">
    <w:nsid w:val="41855B76"/>
    <w:multiLevelType w:val="hybridMultilevel"/>
    <w:tmpl w:val="D982D328"/>
    <w:lvl w:ilvl="0" w:tplc="DB445672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7">
    <w:nsid w:val="46001F6C"/>
    <w:multiLevelType w:val="hybridMultilevel"/>
    <w:tmpl w:val="EC96D0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6AD1EA0"/>
    <w:multiLevelType w:val="hybridMultilevel"/>
    <w:tmpl w:val="3C946DB0"/>
    <w:lvl w:ilvl="0" w:tplc="3A46ED3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51DE4718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C89CB2DE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A2949D22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A16C151E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98E06A06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CA16576A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FF6434A6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2F703752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9">
    <w:nsid w:val="4A4617B4"/>
    <w:multiLevelType w:val="multilevel"/>
    <w:tmpl w:val="E416CFD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0">
    <w:nsid w:val="4B3CD320"/>
    <w:multiLevelType w:val="hybridMultilevel"/>
    <w:tmpl w:val="328736F6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>
    <w:nsid w:val="51DF1C34"/>
    <w:multiLevelType w:val="hybridMultilevel"/>
    <w:tmpl w:val="BB9A9F62"/>
    <w:lvl w:ilvl="0" w:tplc="1EEC92BC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2">
    <w:nsid w:val="56DD2942"/>
    <w:multiLevelType w:val="hybridMultilevel"/>
    <w:tmpl w:val="41ACC930"/>
    <w:lvl w:ilvl="0" w:tplc="5ABE7ECE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F271F66"/>
    <w:multiLevelType w:val="hybridMultilevel"/>
    <w:tmpl w:val="41ACC930"/>
    <w:lvl w:ilvl="0" w:tplc="5ABE7ECE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F755E35"/>
    <w:multiLevelType w:val="hybridMultilevel"/>
    <w:tmpl w:val="43E4FD90"/>
    <w:lvl w:ilvl="0" w:tplc="2040A7B4">
      <w:start w:val="1"/>
      <w:numFmt w:val="decimal"/>
      <w:lvlText w:val="%1."/>
      <w:lvlJc w:val="left"/>
      <w:pPr>
        <w:tabs>
          <w:tab w:val="num" w:pos="2115"/>
        </w:tabs>
        <w:ind w:left="2115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</w:lvl>
  </w:abstractNum>
  <w:abstractNum w:abstractNumId="25">
    <w:nsid w:val="64321928"/>
    <w:multiLevelType w:val="hybridMultilevel"/>
    <w:tmpl w:val="F000EC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47076E7"/>
    <w:multiLevelType w:val="hybridMultilevel"/>
    <w:tmpl w:val="B6A2EA6E"/>
    <w:lvl w:ilvl="0" w:tplc="1C100770">
      <w:start w:val="1"/>
      <w:numFmt w:val="decimal"/>
      <w:lvlText w:val="%1."/>
      <w:lvlJc w:val="left"/>
      <w:pPr>
        <w:ind w:left="153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>
    <w:nsid w:val="6D81462C"/>
    <w:multiLevelType w:val="hybridMultilevel"/>
    <w:tmpl w:val="07B273B4"/>
    <w:lvl w:ilvl="0" w:tplc="E266E3C8">
      <w:start w:val="1"/>
      <w:numFmt w:val="decimal"/>
      <w:lvlText w:val="%1."/>
      <w:lvlJc w:val="left"/>
      <w:pPr>
        <w:ind w:left="1500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8">
    <w:nsid w:val="6DA6533E"/>
    <w:multiLevelType w:val="hybridMultilevel"/>
    <w:tmpl w:val="657807E2"/>
    <w:lvl w:ilvl="0" w:tplc="E5860C04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9">
    <w:nsid w:val="71395FA7"/>
    <w:multiLevelType w:val="hybridMultilevel"/>
    <w:tmpl w:val="4AF63322"/>
    <w:lvl w:ilvl="0" w:tplc="495A4F14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>
    <w:nsid w:val="76706DB4"/>
    <w:multiLevelType w:val="hybridMultilevel"/>
    <w:tmpl w:val="9662C6E6"/>
    <w:lvl w:ilvl="0" w:tplc="AD10C808">
      <w:start w:val="4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"/>
  </w:num>
  <w:num w:numId="2">
    <w:abstractNumId w:val="18"/>
  </w:num>
  <w:num w:numId="3">
    <w:abstractNumId w:val="2"/>
  </w:num>
  <w:num w:numId="4">
    <w:abstractNumId w:val="24"/>
  </w:num>
  <w:num w:numId="5">
    <w:abstractNumId w:val="26"/>
  </w:num>
  <w:num w:numId="6">
    <w:abstractNumId w:val="27"/>
  </w:num>
  <w:num w:numId="7">
    <w:abstractNumId w:val="21"/>
  </w:num>
  <w:num w:numId="8">
    <w:abstractNumId w:val="17"/>
  </w:num>
  <w:num w:numId="9">
    <w:abstractNumId w:val="7"/>
  </w:num>
  <w:num w:numId="10">
    <w:abstractNumId w:val="8"/>
  </w:num>
  <w:num w:numId="11">
    <w:abstractNumId w:val="11"/>
  </w:num>
  <w:num w:numId="12">
    <w:abstractNumId w:val="28"/>
  </w:num>
  <w:num w:numId="13">
    <w:abstractNumId w:val="25"/>
  </w:num>
  <w:num w:numId="14">
    <w:abstractNumId w:val="15"/>
  </w:num>
  <w:num w:numId="15">
    <w:abstractNumId w:val="0"/>
  </w:num>
  <w:num w:numId="16">
    <w:abstractNumId w:val="22"/>
  </w:num>
  <w:num w:numId="17">
    <w:abstractNumId w:val="3"/>
  </w:num>
  <w:num w:numId="18">
    <w:abstractNumId w:val="23"/>
  </w:num>
  <w:num w:numId="19">
    <w:abstractNumId w:val="19"/>
  </w:num>
  <w:num w:numId="20">
    <w:abstractNumId w:val="5"/>
  </w:num>
  <w:num w:numId="21">
    <w:abstractNumId w:val="10"/>
  </w:num>
  <w:num w:numId="22">
    <w:abstractNumId w:val="6"/>
  </w:num>
  <w:num w:numId="23">
    <w:abstractNumId w:val="9"/>
  </w:num>
  <w:num w:numId="24">
    <w:abstractNumId w:val="14"/>
  </w:num>
  <w:num w:numId="25">
    <w:abstractNumId w:val="16"/>
  </w:num>
  <w:num w:numId="26">
    <w:abstractNumId w:val="13"/>
  </w:num>
  <w:num w:numId="2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0"/>
  </w:num>
  <w:num w:numId="29">
    <w:abstractNumId w:val="12"/>
  </w:num>
  <w:num w:numId="30">
    <w:abstractNumId w:val="29"/>
  </w:num>
  <w:num w:numId="31">
    <w:abstractNumId w:val="4"/>
  </w:num>
  <w:num w:numId="32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1902"/>
    <w:rsid w:val="000072FD"/>
    <w:rsid w:val="000135FF"/>
    <w:rsid w:val="00015E4F"/>
    <w:rsid w:val="00020E66"/>
    <w:rsid w:val="0002101A"/>
    <w:rsid w:val="00021420"/>
    <w:rsid w:val="00023624"/>
    <w:rsid w:val="000270D3"/>
    <w:rsid w:val="00027391"/>
    <w:rsid w:val="00031E89"/>
    <w:rsid w:val="00035AA2"/>
    <w:rsid w:val="00037554"/>
    <w:rsid w:val="00040C21"/>
    <w:rsid w:val="00040FEA"/>
    <w:rsid w:val="000420D6"/>
    <w:rsid w:val="00044100"/>
    <w:rsid w:val="00045248"/>
    <w:rsid w:val="00051AC7"/>
    <w:rsid w:val="00055F82"/>
    <w:rsid w:val="00056046"/>
    <w:rsid w:val="000568EF"/>
    <w:rsid w:val="00056F9E"/>
    <w:rsid w:val="00060180"/>
    <w:rsid w:val="00060FFD"/>
    <w:rsid w:val="00061E1F"/>
    <w:rsid w:val="000624C1"/>
    <w:rsid w:val="000635BB"/>
    <w:rsid w:val="000646E9"/>
    <w:rsid w:val="0006597D"/>
    <w:rsid w:val="00070FB2"/>
    <w:rsid w:val="00071CC2"/>
    <w:rsid w:val="00072742"/>
    <w:rsid w:val="00076067"/>
    <w:rsid w:val="00077C89"/>
    <w:rsid w:val="000810EE"/>
    <w:rsid w:val="00087805"/>
    <w:rsid w:val="00087E16"/>
    <w:rsid w:val="0009074C"/>
    <w:rsid w:val="000915B1"/>
    <w:rsid w:val="00091F22"/>
    <w:rsid w:val="0009394A"/>
    <w:rsid w:val="0009511B"/>
    <w:rsid w:val="00097CD2"/>
    <w:rsid w:val="000A09F2"/>
    <w:rsid w:val="000A5B6F"/>
    <w:rsid w:val="000A6E01"/>
    <w:rsid w:val="000B348D"/>
    <w:rsid w:val="000B6677"/>
    <w:rsid w:val="000B67A8"/>
    <w:rsid w:val="000C1236"/>
    <w:rsid w:val="000C2C34"/>
    <w:rsid w:val="000C3020"/>
    <w:rsid w:val="000C3DEB"/>
    <w:rsid w:val="000C7211"/>
    <w:rsid w:val="000D1562"/>
    <w:rsid w:val="000D56B8"/>
    <w:rsid w:val="000D619F"/>
    <w:rsid w:val="000D63ED"/>
    <w:rsid w:val="000D703B"/>
    <w:rsid w:val="000D707B"/>
    <w:rsid w:val="000E1E6F"/>
    <w:rsid w:val="000E2F7B"/>
    <w:rsid w:val="000E44E2"/>
    <w:rsid w:val="000E497B"/>
    <w:rsid w:val="000E6DE4"/>
    <w:rsid w:val="000F02DD"/>
    <w:rsid w:val="000F0BBC"/>
    <w:rsid w:val="000F2585"/>
    <w:rsid w:val="000F4A5E"/>
    <w:rsid w:val="000F5DEF"/>
    <w:rsid w:val="001002EF"/>
    <w:rsid w:val="00100F70"/>
    <w:rsid w:val="00102012"/>
    <w:rsid w:val="00102528"/>
    <w:rsid w:val="001038AC"/>
    <w:rsid w:val="001051BC"/>
    <w:rsid w:val="001056E0"/>
    <w:rsid w:val="0010572E"/>
    <w:rsid w:val="00106FD9"/>
    <w:rsid w:val="0010705F"/>
    <w:rsid w:val="00110403"/>
    <w:rsid w:val="00112F39"/>
    <w:rsid w:val="0011433F"/>
    <w:rsid w:val="00116C1C"/>
    <w:rsid w:val="00116E14"/>
    <w:rsid w:val="00117E34"/>
    <w:rsid w:val="0012295B"/>
    <w:rsid w:val="00127015"/>
    <w:rsid w:val="00127BC7"/>
    <w:rsid w:val="00130BA6"/>
    <w:rsid w:val="00130D3F"/>
    <w:rsid w:val="00132215"/>
    <w:rsid w:val="001333DA"/>
    <w:rsid w:val="001373C6"/>
    <w:rsid w:val="00140CDF"/>
    <w:rsid w:val="00143E2B"/>
    <w:rsid w:val="00144C7C"/>
    <w:rsid w:val="00145828"/>
    <w:rsid w:val="00147ABB"/>
    <w:rsid w:val="001505F3"/>
    <w:rsid w:val="00154AE4"/>
    <w:rsid w:val="00157DBF"/>
    <w:rsid w:val="00161FF1"/>
    <w:rsid w:val="00162686"/>
    <w:rsid w:val="00162C59"/>
    <w:rsid w:val="001643E9"/>
    <w:rsid w:val="0016566E"/>
    <w:rsid w:val="001704B9"/>
    <w:rsid w:val="00170A54"/>
    <w:rsid w:val="001714B4"/>
    <w:rsid w:val="00172057"/>
    <w:rsid w:val="00176C92"/>
    <w:rsid w:val="00176EA8"/>
    <w:rsid w:val="00177D1C"/>
    <w:rsid w:val="00177DEC"/>
    <w:rsid w:val="001860B4"/>
    <w:rsid w:val="00191DF6"/>
    <w:rsid w:val="001923B7"/>
    <w:rsid w:val="001927C5"/>
    <w:rsid w:val="00192C85"/>
    <w:rsid w:val="0019519D"/>
    <w:rsid w:val="001A0DA4"/>
    <w:rsid w:val="001A1ADE"/>
    <w:rsid w:val="001A3B30"/>
    <w:rsid w:val="001A468D"/>
    <w:rsid w:val="001B03A5"/>
    <w:rsid w:val="001B3D30"/>
    <w:rsid w:val="001B4274"/>
    <w:rsid w:val="001B567E"/>
    <w:rsid w:val="001C0CE7"/>
    <w:rsid w:val="001C4764"/>
    <w:rsid w:val="001C6C4B"/>
    <w:rsid w:val="001C6CB1"/>
    <w:rsid w:val="001C7001"/>
    <w:rsid w:val="001D04C2"/>
    <w:rsid w:val="001D18A2"/>
    <w:rsid w:val="001D2DF1"/>
    <w:rsid w:val="001D785B"/>
    <w:rsid w:val="001E1ACD"/>
    <w:rsid w:val="001E35D6"/>
    <w:rsid w:val="001E5771"/>
    <w:rsid w:val="001F0876"/>
    <w:rsid w:val="001F1A35"/>
    <w:rsid w:val="001F771F"/>
    <w:rsid w:val="002008E6"/>
    <w:rsid w:val="002020E0"/>
    <w:rsid w:val="002035F9"/>
    <w:rsid w:val="00203E64"/>
    <w:rsid w:val="00204853"/>
    <w:rsid w:val="00207C7C"/>
    <w:rsid w:val="00210AF3"/>
    <w:rsid w:val="00210C92"/>
    <w:rsid w:val="00211137"/>
    <w:rsid w:val="002134BE"/>
    <w:rsid w:val="00215133"/>
    <w:rsid w:val="002153D3"/>
    <w:rsid w:val="002163DF"/>
    <w:rsid w:val="00217475"/>
    <w:rsid w:val="00220341"/>
    <w:rsid w:val="0022238A"/>
    <w:rsid w:val="00223807"/>
    <w:rsid w:val="00223D28"/>
    <w:rsid w:val="0023122E"/>
    <w:rsid w:val="002329C5"/>
    <w:rsid w:val="00232CB2"/>
    <w:rsid w:val="002333E7"/>
    <w:rsid w:val="00236128"/>
    <w:rsid w:val="0023669F"/>
    <w:rsid w:val="00241D5F"/>
    <w:rsid w:val="002468E4"/>
    <w:rsid w:val="0025005A"/>
    <w:rsid w:val="0025292D"/>
    <w:rsid w:val="00261CA6"/>
    <w:rsid w:val="00264114"/>
    <w:rsid w:val="00267377"/>
    <w:rsid w:val="00270222"/>
    <w:rsid w:val="0027127D"/>
    <w:rsid w:val="00273176"/>
    <w:rsid w:val="00274AA9"/>
    <w:rsid w:val="002751C2"/>
    <w:rsid w:val="0028304D"/>
    <w:rsid w:val="00287024"/>
    <w:rsid w:val="00290C48"/>
    <w:rsid w:val="002933E4"/>
    <w:rsid w:val="00294881"/>
    <w:rsid w:val="002951BF"/>
    <w:rsid w:val="00297A38"/>
    <w:rsid w:val="00297E8D"/>
    <w:rsid w:val="002A0BF1"/>
    <w:rsid w:val="002A146C"/>
    <w:rsid w:val="002A1757"/>
    <w:rsid w:val="002A1E5A"/>
    <w:rsid w:val="002A2B56"/>
    <w:rsid w:val="002A51D2"/>
    <w:rsid w:val="002B28B9"/>
    <w:rsid w:val="002B6182"/>
    <w:rsid w:val="002C19BC"/>
    <w:rsid w:val="002C28F7"/>
    <w:rsid w:val="002C3CF1"/>
    <w:rsid w:val="002C5798"/>
    <w:rsid w:val="002C7955"/>
    <w:rsid w:val="002D1BA8"/>
    <w:rsid w:val="002D4093"/>
    <w:rsid w:val="002D4375"/>
    <w:rsid w:val="002D442C"/>
    <w:rsid w:val="002D6AD8"/>
    <w:rsid w:val="002D6D0B"/>
    <w:rsid w:val="002E01CD"/>
    <w:rsid w:val="002E02FB"/>
    <w:rsid w:val="002E2E02"/>
    <w:rsid w:val="002E55C2"/>
    <w:rsid w:val="002E5A45"/>
    <w:rsid w:val="002E6C80"/>
    <w:rsid w:val="002E7727"/>
    <w:rsid w:val="002F1A36"/>
    <w:rsid w:val="002F2546"/>
    <w:rsid w:val="002F4BC0"/>
    <w:rsid w:val="002F63FA"/>
    <w:rsid w:val="002F6547"/>
    <w:rsid w:val="003002CF"/>
    <w:rsid w:val="0030056C"/>
    <w:rsid w:val="00305BB6"/>
    <w:rsid w:val="0030667A"/>
    <w:rsid w:val="00307A22"/>
    <w:rsid w:val="003120D1"/>
    <w:rsid w:val="00312C5C"/>
    <w:rsid w:val="00314A5A"/>
    <w:rsid w:val="00314C87"/>
    <w:rsid w:val="003155E4"/>
    <w:rsid w:val="00320957"/>
    <w:rsid w:val="00320E40"/>
    <w:rsid w:val="00320F99"/>
    <w:rsid w:val="003231E5"/>
    <w:rsid w:val="003239CA"/>
    <w:rsid w:val="00324992"/>
    <w:rsid w:val="0032685E"/>
    <w:rsid w:val="00326F6E"/>
    <w:rsid w:val="00330B4A"/>
    <w:rsid w:val="00330FBA"/>
    <w:rsid w:val="00331968"/>
    <w:rsid w:val="0033245E"/>
    <w:rsid w:val="00332CBA"/>
    <w:rsid w:val="003373BF"/>
    <w:rsid w:val="003460D8"/>
    <w:rsid w:val="00346A95"/>
    <w:rsid w:val="00346E8E"/>
    <w:rsid w:val="00352551"/>
    <w:rsid w:val="003555B4"/>
    <w:rsid w:val="00355719"/>
    <w:rsid w:val="00371101"/>
    <w:rsid w:val="00374694"/>
    <w:rsid w:val="0037568B"/>
    <w:rsid w:val="00382E40"/>
    <w:rsid w:val="003832B5"/>
    <w:rsid w:val="00385FAD"/>
    <w:rsid w:val="003913B7"/>
    <w:rsid w:val="00393D04"/>
    <w:rsid w:val="003A4511"/>
    <w:rsid w:val="003A5D93"/>
    <w:rsid w:val="003A6F44"/>
    <w:rsid w:val="003A7BEF"/>
    <w:rsid w:val="003B1BB6"/>
    <w:rsid w:val="003B7929"/>
    <w:rsid w:val="003C45D6"/>
    <w:rsid w:val="003C6714"/>
    <w:rsid w:val="003C6C75"/>
    <w:rsid w:val="003C7503"/>
    <w:rsid w:val="003C78A3"/>
    <w:rsid w:val="003D1220"/>
    <w:rsid w:val="003D2942"/>
    <w:rsid w:val="003D47BF"/>
    <w:rsid w:val="003D5C9E"/>
    <w:rsid w:val="003D7B6B"/>
    <w:rsid w:val="003E065D"/>
    <w:rsid w:val="003E311D"/>
    <w:rsid w:val="003E50FD"/>
    <w:rsid w:val="003E5D8E"/>
    <w:rsid w:val="003E672D"/>
    <w:rsid w:val="003F04A0"/>
    <w:rsid w:val="003F07BF"/>
    <w:rsid w:val="003F1428"/>
    <w:rsid w:val="003F2199"/>
    <w:rsid w:val="003F24D7"/>
    <w:rsid w:val="003F3219"/>
    <w:rsid w:val="00400C89"/>
    <w:rsid w:val="0040158F"/>
    <w:rsid w:val="0040507F"/>
    <w:rsid w:val="00405591"/>
    <w:rsid w:val="00405D8A"/>
    <w:rsid w:val="00406048"/>
    <w:rsid w:val="00412F77"/>
    <w:rsid w:val="004137D3"/>
    <w:rsid w:val="0041482F"/>
    <w:rsid w:val="004161D3"/>
    <w:rsid w:val="00417161"/>
    <w:rsid w:val="0041727E"/>
    <w:rsid w:val="004239FD"/>
    <w:rsid w:val="00425AEB"/>
    <w:rsid w:val="00426D95"/>
    <w:rsid w:val="00426F0F"/>
    <w:rsid w:val="00427470"/>
    <w:rsid w:val="00431040"/>
    <w:rsid w:val="004332DC"/>
    <w:rsid w:val="00434914"/>
    <w:rsid w:val="0043651B"/>
    <w:rsid w:val="00437C9F"/>
    <w:rsid w:val="00442820"/>
    <w:rsid w:val="00443ABB"/>
    <w:rsid w:val="00446556"/>
    <w:rsid w:val="00446705"/>
    <w:rsid w:val="00446E5B"/>
    <w:rsid w:val="00451E2F"/>
    <w:rsid w:val="00454D19"/>
    <w:rsid w:val="00456506"/>
    <w:rsid w:val="004604C4"/>
    <w:rsid w:val="00462BAB"/>
    <w:rsid w:val="004633A0"/>
    <w:rsid w:val="0046599C"/>
    <w:rsid w:val="004678B3"/>
    <w:rsid w:val="00471FAA"/>
    <w:rsid w:val="0047202C"/>
    <w:rsid w:val="00473304"/>
    <w:rsid w:val="00475E75"/>
    <w:rsid w:val="0048082E"/>
    <w:rsid w:val="004829D0"/>
    <w:rsid w:val="00482BF6"/>
    <w:rsid w:val="0049057C"/>
    <w:rsid w:val="00492674"/>
    <w:rsid w:val="004A14F2"/>
    <w:rsid w:val="004A5E11"/>
    <w:rsid w:val="004B2917"/>
    <w:rsid w:val="004B34AD"/>
    <w:rsid w:val="004B3ACF"/>
    <w:rsid w:val="004B6152"/>
    <w:rsid w:val="004B6A5D"/>
    <w:rsid w:val="004C197D"/>
    <w:rsid w:val="004C3A1F"/>
    <w:rsid w:val="004C44A2"/>
    <w:rsid w:val="004C4760"/>
    <w:rsid w:val="004D231F"/>
    <w:rsid w:val="004D5ADC"/>
    <w:rsid w:val="004D6394"/>
    <w:rsid w:val="004D7A92"/>
    <w:rsid w:val="004E0DB5"/>
    <w:rsid w:val="004E116B"/>
    <w:rsid w:val="004E1423"/>
    <w:rsid w:val="004E2A0A"/>
    <w:rsid w:val="004E4979"/>
    <w:rsid w:val="004F027D"/>
    <w:rsid w:val="004F167A"/>
    <w:rsid w:val="004F338E"/>
    <w:rsid w:val="004F4B19"/>
    <w:rsid w:val="00500994"/>
    <w:rsid w:val="005019B1"/>
    <w:rsid w:val="0050351F"/>
    <w:rsid w:val="005037A8"/>
    <w:rsid w:val="00505B80"/>
    <w:rsid w:val="00506564"/>
    <w:rsid w:val="00506965"/>
    <w:rsid w:val="00507D71"/>
    <w:rsid w:val="00507DD5"/>
    <w:rsid w:val="00511847"/>
    <w:rsid w:val="00512792"/>
    <w:rsid w:val="005134A0"/>
    <w:rsid w:val="005162D6"/>
    <w:rsid w:val="00516D18"/>
    <w:rsid w:val="0051795B"/>
    <w:rsid w:val="00517AEA"/>
    <w:rsid w:val="0052508F"/>
    <w:rsid w:val="00532A3C"/>
    <w:rsid w:val="00532FA8"/>
    <w:rsid w:val="0053349B"/>
    <w:rsid w:val="00534341"/>
    <w:rsid w:val="00534C2F"/>
    <w:rsid w:val="005361B2"/>
    <w:rsid w:val="00541A95"/>
    <w:rsid w:val="00542E4B"/>
    <w:rsid w:val="00551508"/>
    <w:rsid w:val="00554DBE"/>
    <w:rsid w:val="00557642"/>
    <w:rsid w:val="00562710"/>
    <w:rsid w:val="0057029E"/>
    <w:rsid w:val="005732D0"/>
    <w:rsid w:val="00573433"/>
    <w:rsid w:val="00581839"/>
    <w:rsid w:val="0058318F"/>
    <w:rsid w:val="00583F35"/>
    <w:rsid w:val="0059480B"/>
    <w:rsid w:val="00597478"/>
    <w:rsid w:val="005A094E"/>
    <w:rsid w:val="005A158A"/>
    <w:rsid w:val="005A3D69"/>
    <w:rsid w:val="005A573E"/>
    <w:rsid w:val="005A5BB1"/>
    <w:rsid w:val="005A5EB1"/>
    <w:rsid w:val="005A610E"/>
    <w:rsid w:val="005B77E4"/>
    <w:rsid w:val="005C0426"/>
    <w:rsid w:val="005C0817"/>
    <w:rsid w:val="005C4B15"/>
    <w:rsid w:val="005C5584"/>
    <w:rsid w:val="005D1795"/>
    <w:rsid w:val="005D442F"/>
    <w:rsid w:val="005D51D4"/>
    <w:rsid w:val="005D674A"/>
    <w:rsid w:val="005D7131"/>
    <w:rsid w:val="005E1A98"/>
    <w:rsid w:val="005E1EB8"/>
    <w:rsid w:val="005E330B"/>
    <w:rsid w:val="005E3415"/>
    <w:rsid w:val="005E347A"/>
    <w:rsid w:val="005E4423"/>
    <w:rsid w:val="005E47D3"/>
    <w:rsid w:val="005E4AFE"/>
    <w:rsid w:val="005E7148"/>
    <w:rsid w:val="005E7867"/>
    <w:rsid w:val="005F110E"/>
    <w:rsid w:val="005F33C7"/>
    <w:rsid w:val="005F6F13"/>
    <w:rsid w:val="0061038E"/>
    <w:rsid w:val="006122FF"/>
    <w:rsid w:val="00617BBF"/>
    <w:rsid w:val="006226BC"/>
    <w:rsid w:val="0062552B"/>
    <w:rsid w:val="00625ACF"/>
    <w:rsid w:val="00626E95"/>
    <w:rsid w:val="006270AE"/>
    <w:rsid w:val="00632684"/>
    <w:rsid w:val="0063304B"/>
    <w:rsid w:val="0063348F"/>
    <w:rsid w:val="006345F6"/>
    <w:rsid w:val="00635A15"/>
    <w:rsid w:val="00636951"/>
    <w:rsid w:val="0063744F"/>
    <w:rsid w:val="006418E5"/>
    <w:rsid w:val="00641F26"/>
    <w:rsid w:val="00642EBD"/>
    <w:rsid w:val="00653777"/>
    <w:rsid w:val="0065796B"/>
    <w:rsid w:val="00660707"/>
    <w:rsid w:val="00660A1B"/>
    <w:rsid w:val="00664281"/>
    <w:rsid w:val="006642F1"/>
    <w:rsid w:val="00665B52"/>
    <w:rsid w:val="00667AD1"/>
    <w:rsid w:val="00673887"/>
    <w:rsid w:val="00674B33"/>
    <w:rsid w:val="00675811"/>
    <w:rsid w:val="00675955"/>
    <w:rsid w:val="006769C4"/>
    <w:rsid w:val="0067745A"/>
    <w:rsid w:val="00680386"/>
    <w:rsid w:val="00680D2B"/>
    <w:rsid w:val="00680E89"/>
    <w:rsid w:val="006846DD"/>
    <w:rsid w:val="00686124"/>
    <w:rsid w:val="00686956"/>
    <w:rsid w:val="00694536"/>
    <w:rsid w:val="0069702D"/>
    <w:rsid w:val="006A4064"/>
    <w:rsid w:val="006A5EA2"/>
    <w:rsid w:val="006A672E"/>
    <w:rsid w:val="006A790A"/>
    <w:rsid w:val="006B4A78"/>
    <w:rsid w:val="006B5E86"/>
    <w:rsid w:val="006B5EB1"/>
    <w:rsid w:val="006C1136"/>
    <w:rsid w:val="006C2B48"/>
    <w:rsid w:val="006C2CC8"/>
    <w:rsid w:val="006C3EB0"/>
    <w:rsid w:val="006D06E4"/>
    <w:rsid w:val="006D188A"/>
    <w:rsid w:val="006D4EAB"/>
    <w:rsid w:val="006D5CAE"/>
    <w:rsid w:val="006E05D3"/>
    <w:rsid w:val="006E12D0"/>
    <w:rsid w:val="006E223B"/>
    <w:rsid w:val="006E2369"/>
    <w:rsid w:val="006E5E08"/>
    <w:rsid w:val="006F2FDF"/>
    <w:rsid w:val="00703DC4"/>
    <w:rsid w:val="0070509A"/>
    <w:rsid w:val="00713C07"/>
    <w:rsid w:val="007163B4"/>
    <w:rsid w:val="0071660B"/>
    <w:rsid w:val="007203F1"/>
    <w:rsid w:val="00721AD2"/>
    <w:rsid w:val="0072305F"/>
    <w:rsid w:val="00723068"/>
    <w:rsid w:val="00724FEA"/>
    <w:rsid w:val="0072642E"/>
    <w:rsid w:val="0073386F"/>
    <w:rsid w:val="00735AA4"/>
    <w:rsid w:val="00736023"/>
    <w:rsid w:val="00736BBC"/>
    <w:rsid w:val="00736C20"/>
    <w:rsid w:val="007427A1"/>
    <w:rsid w:val="00745015"/>
    <w:rsid w:val="007458A4"/>
    <w:rsid w:val="007472E3"/>
    <w:rsid w:val="00747367"/>
    <w:rsid w:val="00750321"/>
    <w:rsid w:val="0075141B"/>
    <w:rsid w:val="0075694B"/>
    <w:rsid w:val="0075714A"/>
    <w:rsid w:val="007619F7"/>
    <w:rsid w:val="0076279E"/>
    <w:rsid w:val="0076324E"/>
    <w:rsid w:val="00765DF1"/>
    <w:rsid w:val="00766761"/>
    <w:rsid w:val="00767FC2"/>
    <w:rsid w:val="007722D2"/>
    <w:rsid w:val="00774AB5"/>
    <w:rsid w:val="007773FE"/>
    <w:rsid w:val="00777DCA"/>
    <w:rsid w:val="00784035"/>
    <w:rsid w:val="00784903"/>
    <w:rsid w:val="00792590"/>
    <w:rsid w:val="0079506B"/>
    <w:rsid w:val="00795479"/>
    <w:rsid w:val="00796764"/>
    <w:rsid w:val="007A0930"/>
    <w:rsid w:val="007A1595"/>
    <w:rsid w:val="007A31B0"/>
    <w:rsid w:val="007A3EBF"/>
    <w:rsid w:val="007A3EC2"/>
    <w:rsid w:val="007A4D72"/>
    <w:rsid w:val="007A50CC"/>
    <w:rsid w:val="007C4781"/>
    <w:rsid w:val="007C732C"/>
    <w:rsid w:val="007C75B3"/>
    <w:rsid w:val="007D17C3"/>
    <w:rsid w:val="007D24C7"/>
    <w:rsid w:val="007D2D28"/>
    <w:rsid w:val="007D4C7F"/>
    <w:rsid w:val="007D54C1"/>
    <w:rsid w:val="007E18D1"/>
    <w:rsid w:val="007E3008"/>
    <w:rsid w:val="007F5683"/>
    <w:rsid w:val="00800DFC"/>
    <w:rsid w:val="00801FC4"/>
    <w:rsid w:val="00802B4B"/>
    <w:rsid w:val="00804C38"/>
    <w:rsid w:val="00804F41"/>
    <w:rsid w:val="008122CD"/>
    <w:rsid w:val="00814D2A"/>
    <w:rsid w:val="00822592"/>
    <w:rsid w:val="00822D7A"/>
    <w:rsid w:val="00823875"/>
    <w:rsid w:val="00824717"/>
    <w:rsid w:val="00826172"/>
    <w:rsid w:val="00830C7C"/>
    <w:rsid w:val="008321BE"/>
    <w:rsid w:val="008345F7"/>
    <w:rsid w:val="008358D8"/>
    <w:rsid w:val="0084366E"/>
    <w:rsid w:val="00843694"/>
    <w:rsid w:val="0084432B"/>
    <w:rsid w:val="008444B6"/>
    <w:rsid w:val="00844980"/>
    <w:rsid w:val="00844AAA"/>
    <w:rsid w:val="00852B54"/>
    <w:rsid w:val="008629B3"/>
    <w:rsid w:val="00862BC9"/>
    <w:rsid w:val="0086462D"/>
    <w:rsid w:val="00864B90"/>
    <w:rsid w:val="00865CDE"/>
    <w:rsid w:val="008663A3"/>
    <w:rsid w:val="008711AE"/>
    <w:rsid w:val="00872883"/>
    <w:rsid w:val="008739A9"/>
    <w:rsid w:val="00873E76"/>
    <w:rsid w:val="00883A0C"/>
    <w:rsid w:val="00886CA1"/>
    <w:rsid w:val="0089291B"/>
    <w:rsid w:val="00892D08"/>
    <w:rsid w:val="00897990"/>
    <w:rsid w:val="008A14C2"/>
    <w:rsid w:val="008A22A4"/>
    <w:rsid w:val="008A303B"/>
    <w:rsid w:val="008A33DB"/>
    <w:rsid w:val="008A35E9"/>
    <w:rsid w:val="008A3700"/>
    <w:rsid w:val="008A371D"/>
    <w:rsid w:val="008A401A"/>
    <w:rsid w:val="008A4BBF"/>
    <w:rsid w:val="008A6D1B"/>
    <w:rsid w:val="008A6E4B"/>
    <w:rsid w:val="008B0CF7"/>
    <w:rsid w:val="008B18F6"/>
    <w:rsid w:val="008B1DCC"/>
    <w:rsid w:val="008B2BAA"/>
    <w:rsid w:val="008B3069"/>
    <w:rsid w:val="008B3EEE"/>
    <w:rsid w:val="008B45B7"/>
    <w:rsid w:val="008B6001"/>
    <w:rsid w:val="008C00F7"/>
    <w:rsid w:val="008C7312"/>
    <w:rsid w:val="008C75CB"/>
    <w:rsid w:val="008C7DA4"/>
    <w:rsid w:val="008D1329"/>
    <w:rsid w:val="008D2A5E"/>
    <w:rsid w:val="008D7DAC"/>
    <w:rsid w:val="008E012D"/>
    <w:rsid w:val="008E1D4D"/>
    <w:rsid w:val="008E2310"/>
    <w:rsid w:val="008E2873"/>
    <w:rsid w:val="008F1468"/>
    <w:rsid w:val="008F21FF"/>
    <w:rsid w:val="008F25AC"/>
    <w:rsid w:val="008F50F9"/>
    <w:rsid w:val="008F54D2"/>
    <w:rsid w:val="008F6EA4"/>
    <w:rsid w:val="00902F77"/>
    <w:rsid w:val="00903AE0"/>
    <w:rsid w:val="00904EC7"/>
    <w:rsid w:val="009061C7"/>
    <w:rsid w:val="009078C8"/>
    <w:rsid w:val="0091082F"/>
    <w:rsid w:val="00911CB5"/>
    <w:rsid w:val="00912697"/>
    <w:rsid w:val="009139E5"/>
    <w:rsid w:val="00914C5B"/>
    <w:rsid w:val="009158BD"/>
    <w:rsid w:val="00915A3D"/>
    <w:rsid w:val="00916515"/>
    <w:rsid w:val="009233D1"/>
    <w:rsid w:val="00925809"/>
    <w:rsid w:val="00925F3A"/>
    <w:rsid w:val="00927EBD"/>
    <w:rsid w:val="00933595"/>
    <w:rsid w:val="00933751"/>
    <w:rsid w:val="00937C9B"/>
    <w:rsid w:val="00940B86"/>
    <w:rsid w:val="00940D0E"/>
    <w:rsid w:val="00942091"/>
    <w:rsid w:val="00943C43"/>
    <w:rsid w:val="00943E52"/>
    <w:rsid w:val="009469D2"/>
    <w:rsid w:val="00952DA8"/>
    <w:rsid w:val="00955C8E"/>
    <w:rsid w:val="00956750"/>
    <w:rsid w:val="0096075E"/>
    <w:rsid w:val="009608E3"/>
    <w:rsid w:val="00961A2D"/>
    <w:rsid w:val="009630EC"/>
    <w:rsid w:val="00963A6C"/>
    <w:rsid w:val="009648B1"/>
    <w:rsid w:val="00964ADF"/>
    <w:rsid w:val="00964C3C"/>
    <w:rsid w:val="0096695A"/>
    <w:rsid w:val="009700B9"/>
    <w:rsid w:val="009736B7"/>
    <w:rsid w:val="009767F3"/>
    <w:rsid w:val="009801A6"/>
    <w:rsid w:val="00980BF1"/>
    <w:rsid w:val="00980F0A"/>
    <w:rsid w:val="009826BB"/>
    <w:rsid w:val="00985DE2"/>
    <w:rsid w:val="009877FC"/>
    <w:rsid w:val="00990518"/>
    <w:rsid w:val="00991635"/>
    <w:rsid w:val="009958A7"/>
    <w:rsid w:val="00996D73"/>
    <w:rsid w:val="009A0FF5"/>
    <w:rsid w:val="009A67E8"/>
    <w:rsid w:val="009A75B7"/>
    <w:rsid w:val="009B02CE"/>
    <w:rsid w:val="009B1371"/>
    <w:rsid w:val="009B2A59"/>
    <w:rsid w:val="009B4F21"/>
    <w:rsid w:val="009B58F1"/>
    <w:rsid w:val="009B722D"/>
    <w:rsid w:val="009B7443"/>
    <w:rsid w:val="009C0D15"/>
    <w:rsid w:val="009C2038"/>
    <w:rsid w:val="009C35C3"/>
    <w:rsid w:val="009C65AC"/>
    <w:rsid w:val="009D00BB"/>
    <w:rsid w:val="009D2735"/>
    <w:rsid w:val="009D2C53"/>
    <w:rsid w:val="009D313D"/>
    <w:rsid w:val="009D583A"/>
    <w:rsid w:val="009D5CFB"/>
    <w:rsid w:val="009D7218"/>
    <w:rsid w:val="009E1162"/>
    <w:rsid w:val="009E4630"/>
    <w:rsid w:val="009E4E49"/>
    <w:rsid w:val="009E7C3B"/>
    <w:rsid w:val="009F302C"/>
    <w:rsid w:val="009F335A"/>
    <w:rsid w:val="009F4274"/>
    <w:rsid w:val="009F792E"/>
    <w:rsid w:val="009F7A87"/>
    <w:rsid w:val="00A0067E"/>
    <w:rsid w:val="00A00BD2"/>
    <w:rsid w:val="00A0244B"/>
    <w:rsid w:val="00A05644"/>
    <w:rsid w:val="00A05A31"/>
    <w:rsid w:val="00A05C6B"/>
    <w:rsid w:val="00A05EA4"/>
    <w:rsid w:val="00A07F4E"/>
    <w:rsid w:val="00A10071"/>
    <w:rsid w:val="00A109B4"/>
    <w:rsid w:val="00A1108B"/>
    <w:rsid w:val="00A13868"/>
    <w:rsid w:val="00A163E8"/>
    <w:rsid w:val="00A169B8"/>
    <w:rsid w:val="00A17E58"/>
    <w:rsid w:val="00A21F72"/>
    <w:rsid w:val="00A234CB"/>
    <w:rsid w:val="00A23BDF"/>
    <w:rsid w:val="00A2428C"/>
    <w:rsid w:val="00A2454A"/>
    <w:rsid w:val="00A2525B"/>
    <w:rsid w:val="00A26350"/>
    <w:rsid w:val="00A27F2D"/>
    <w:rsid w:val="00A30A77"/>
    <w:rsid w:val="00A36054"/>
    <w:rsid w:val="00A36AB9"/>
    <w:rsid w:val="00A40C35"/>
    <w:rsid w:val="00A4343B"/>
    <w:rsid w:val="00A45706"/>
    <w:rsid w:val="00A53074"/>
    <w:rsid w:val="00A53D4C"/>
    <w:rsid w:val="00A54563"/>
    <w:rsid w:val="00A547E8"/>
    <w:rsid w:val="00A5650A"/>
    <w:rsid w:val="00A56907"/>
    <w:rsid w:val="00A61338"/>
    <w:rsid w:val="00A713B8"/>
    <w:rsid w:val="00A72CEF"/>
    <w:rsid w:val="00A73258"/>
    <w:rsid w:val="00A7367B"/>
    <w:rsid w:val="00A7615C"/>
    <w:rsid w:val="00A768B5"/>
    <w:rsid w:val="00A76ED8"/>
    <w:rsid w:val="00A77047"/>
    <w:rsid w:val="00A773B5"/>
    <w:rsid w:val="00A80C39"/>
    <w:rsid w:val="00A81781"/>
    <w:rsid w:val="00A83FA1"/>
    <w:rsid w:val="00A84245"/>
    <w:rsid w:val="00A91D36"/>
    <w:rsid w:val="00A96E29"/>
    <w:rsid w:val="00AA0D60"/>
    <w:rsid w:val="00AA6F23"/>
    <w:rsid w:val="00AA7A93"/>
    <w:rsid w:val="00AA7D73"/>
    <w:rsid w:val="00AB1056"/>
    <w:rsid w:val="00AB3D15"/>
    <w:rsid w:val="00AB4651"/>
    <w:rsid w:val="00AB4715"/>
    <w:rsid w:val="00AB490E"/>
    <w:rsid w:val="00AB51B2"/>
    <w:rsid w:val="00AB570C"/>
    <w:rsid w:val="00AB6E92"/>
    <w:rsid w:val="00AB7A91"/>
    <w:rsid w:val="00AC0061"/>
    <w:rsid w:val="00AC051D"/>
    <w:rsid w:val="00AC10BE"/>
    <w:rsid w:val="00AC5308"/>
    <w:rsid w:val="00AC66F3"/>
    <w:rsid w:val="00AC6F63"/>
    <w:rsid w:val="00AD3FA9"/>
    <w:rsid w:val="00AD5982"/>
    <w:rsid w:val="00AD735A"/>
    <w:rsid w:val="00AD73B8"/>
    <w:rsid w:val="00AE198B"/>
    <w:rsid w:val="00AE571D"/>
    <w:rsid w:val="00AE650D"/>
    <w:rsid w:val="00AE662D"/>
    <w:rsid w:val="00B006FE"/>
    <w:rsid w:val="00B10CC3"/>
    <w:rsid w:val="00B1117A"/>
    <w:rsid w:val="00B13A94"/>
    <w:rsid w:val="00B14386"/>
    <w:rsid w:val="00B1470B"/>
    <w:rsid w:val="00B14998"/>
    <w:rsid w:val="00B14EFD"/>
    <w:rsid w:val="00B17F27"/>
    <w:rsid w:val="00B22BD0"/>
    <w:rsid w:val="00B25ACB"/>
    <w:rsid w:val="00B31287"/>
    <w:rsid w:val="00B31D5B"/>
    <w:rsid w:val="00B31D75"/>
    <w:rsid w:val="00B326D0"/>
    <w:rsid w:val="00B36163"/>
    <w:rsid w:val="00B45B25"/>
    <w:rsid w:val="00B45CCA"/>
    <w:rsid w:val="00B5164E"/>
    <w:rsid w:val="00B5383A"/>
    <w:rsid w:val="00B578A2"/>
    <w:rsid w:val="00B60A80"/>
    <w:rsid w:val="00B63B50"/>
    <w:rsid w:val="00B657AD"/>
    <w:rsid w:val="00B66B93"/>
    <w:rsid w:val="00B70E47"/>
    <w:rsid w:val="00B73953"/>
    <w:rsid w:val="00B748A3"/>
    <w:rsid w:val="00B77FF2"/>
    <w:rsid w:val="00B802BD"/>
    <w:rsid w:val="00B81230"/>
    <w:rsid w:val="00B869B4"/>
    <w:rsid w:val="00B92F79"/>
    <w:rsid w:val="00B94481"/>
    <w:rsid w:val="00B96CF4"/>
    <w:rsid w:val="00B976F3"/>
    <w:rsid w:val="00B97872"/>
    <w:rsid w:val="00BA01EA"/>
    <w:rsid w:val="00BA1085"/>
    <w:rsid w:val="00BA2A82"/>
    <w:rsid w:val="00BA37AF"/>
    <w:rsid w:val="00BA384F"/>
    <w:rsid w:val="00BA3A84"/>
    <w:rsid w:val="00BA6500"/>
    <w:rsid w:val="00BB0027"/>
    <w:rsid w:val="00BB3D61"/>
    <w:rsid w:val="00BB4123"/>
    <w:rsid w:val="00BB5AC0"/>
    <w:rsid w:val="00BB6ED2"/>
    <w:rsid w:val="00BD2615"/>
    <w:rsid w:val="00BD5005"/>
    <w:rsid w:val="00BE70CD"/>
    <w:rsid w:val="00BF0723"/>
    <w:rsid w:val="00BF37CC"/>
    <w:rsid w:val="00BF40FE"/>
    <w:rsid w:val="00BF451B"/>
    <w:rsid w:val="00BF60B7"/>
    <w:rsid w:val="00C015D4"/>
    <w:rsid w:val="00C01F37"/>
    <w:rsid w:val="00C05420"/>
    <w:rsid w:val="00C05D17"/>
    <w:rsid w:val="00C120B8"/>
    <w:rsid w:val="00C12261"/>
    <w:rsid w:val="00C12722"/>
    <w:rsid w:val="00C12F94"/>
    <w:rsid w:val="00C160BB"/>
    <w:rsid w:val="00C202E1"/>
    <w:rsid w:val="00C2048D"/>
    <w:rsid w:val="00C20580"/>
    <w:rsid w:val="00C220E4"/>
    <w:rsid w:val="00C2224F"/>
    <w:rsid w:val="00C232AA"/>
    <w:rsid w:val="00C23E79"/>
    <w:rsid w:val="00C255BA"/>
    <w:rsid w:val="00C310B6"/>
    <w:rsid w:val="00C316C9"/>
    <w:rsid w:val="00C33FFF"/>
    <w:rsid w:val="00C34540"/>
    <w:rsid w:val="00C35B8E"/>
    <w:rsid w:val="00C36D7F"/>
    <w:rsid w:val="00C412EA"/>
    <w:rsid w:val="00C476A1"/>
    <w:rsid w:val="00C50CD4"/>
    <w:rsid w:val="00C534ED"/>
    <w:rsid w:val="00C57626"/>
    <w:rsid w:val="00C57A6A"/>
    <w:rsid w:val="00C60F27"/>
    <w:rsid w:val="00C63058"/>
    <w:rsid w:val="00C72EED"/>
    <w:rsid w:val="00C7435D"/>
    <w:rsid w:val="00C74B9D"/>
    <w:rsid w:val="00C767A3"/>
    <w:rsid w:val="00C81A13"/>
    <w:rsid w:val="00C82745"/>
    <w:rsid w:val="00C86347"/>
    <w:rsid w:val="00C90CCC"/>
    <w:rsid w:val="00C938DB"/>
    <w:rsid w:val="00C93B29"/>
    <w:rsid w:val="00C93C71"/>
    <w:rsid w:val="00C95F75"/>
    <w:rsid w:val="00C96097"/>
    <w:rsid w:val="00C975B1"/>
    <w:rsid w:val="00C977BB"/>
    <w:rsid w:val="00CA0548"/>
    <w:rsid w:val="00CA06A3"/>
    <w:rsid w:val="00CA0926"/>
    <w:rsid w:val="00CA4C6B"/>
    <w:rsid w:val="00CA6A6B"/>
    <w:rsid w:val="00CA7DA7"/>
    <w:rsid w:val="00CB0736"/>
    <w:rsid w:val="00CB726B"/>
    <w:rsid w:val="00CC107C"/>
    <w:rsid w:val="00CC3551"/>
    <w:rsid w:val="00CC3B62"/>
    <w:rsid w:val="00CC5E3F"/>
    <w:rsid w:val="00CC6196"/>
    <w:rsid w:val="00CD2F56"/>
    <w:rsid w:val="00CE1791"/>
    <w:rsid w:val="00CE2E3F"/>
    <w:rsid w:val="00CE6A72"/>
    <w:rsid w:val="00CE70AE"/>
    <w:rsid w:val="00CE740C"/>
    <w:rsid w:val="00CF0E83"/>
    <w:rsid w:val="00CF389D"/>
    <w:rsid w:val="00CF477E"/>
    <w:rsid w:val="00CF5408"/>
    <w:rsid w:val="00CF6248"/>
    <w:rsid w:val="00CF769A"/>
    <w:rsid w:val="00CF7F88"/>
    <w:rsid w:val="00D02F89"/>
    <w:rsid w:val="00D05AB1"/>
    <w:rsid w:val="00D10ADB"/>
    <w:rsid w:val="00D11924"/>
    <w:rsid w:val="00D121DC"/>
    <w:rsid w:val="00D123EA"/>
    <w:rsid w:val="00D136E5"/>
    <w:rsid w:val="00D13FD8"/>
    <w:rsid w:val="00D15111"/>
    <w:rsid w:val="00D15EAA"/>
    <w:rsid w:val="00D25C6E"/>
    <w:rsid w:val="00D25DED"/>
    <w:rsid w:val="00D321CA"/>
    <w:rsid w:val="00D32493"/>
    <w:rsid w:val="00D37A22"/>
    <w:rsid w:val="00D37D0D"/>
    <w:rsid w:val="00D40F1C"/>
    <w:rsid w:val="00D414D4"/>
    <w:rsid w:val="00D41E71"/>
    <w:rsid w:val="00D42C03"/>
    <w:rsid w:val="00D445FB"/>
    <w:rsid w:val="00D46DAB"/>
    <w:rsid w:val="00D4723F"/>
    <w:rsid w:val="00D564AF"/>
    <w:rsid w:val="00D56EB0"/>
    <w:rsid w:val="00D57147"/>
    <w:rsid w:val="00D60426"/>
    <w:rsid w:val="00D65CF1"/>
    <w:rsid w:val="00D67C50"/>
    <w:rsid w:val="00D67CCC"/>
    <w:rsid w:val="00D702CA"/>
    <w:rsid w:val="00D731C1"/>
    <w:rsid w:val="00D7339D"/>
    <w:rsid w:val="00D74C10"/>
    <w:rsid w:val="00D80B7D"/>
    <w:rsid w:val="00D81672"/>
    <w:rsid w:val="00D824D6"/>
    <w:rsid w:val="00D82A34"/>
    <w:rsid w:val="00D846D6"/>
    <w:rsid w:val="00D85782"/>
    <w:rsid w:val="00D90E12"/>
    <w:rsid w:val="00D910E1"/>
    <w:rsid w:val="00D9649C"/>
    <w:rsid w:val="00D97A72"/>
    <w:rsid w:val="00DA2465"/>
    <w:rsid w:val="00DA659D"/>
    <w:rsid w:val="00DA692E"/>
    <w:rsid w:val="00DA6EB9"/>
    <w:rsid w:val="00DB27CD"/>
    <w:rsid w:val="00DB2A05"/>
    <w:rsid w:val="00DB3A4A"/>
    <w:rsid w:val="00DB508D"/>
    <w:rsid w:val="00DB511E"/>
    <w:rsid w:val="00DB57B5"/>
    <w:rsid w:val="00DB7CFE"/>
    <w:rsid w:val="00DC04D0"/>
    <w:rsid w:val="00DC79E8"/>
    <w:rsid w:val="00DD07C0"/>
    <w:rsid w:val="00DD6369"/>
    <w:rsid w:val="00DD7275"/>
    <w:rsid w:val="00DE0E82"/>
    <w:rsid w:val="00DE16B1"/>
    <w:rsid w:val="00DE235E"/>
    <w:rsid w:val="00DE5241"/>
    <w:rsid w:val="00DF1B73"/>
    <w:rsid w:val="00DF24F9"/>
    <w:rsid w:val="00E044C4"/>
    <w:rsid w:val="00E0584A"/>
    <w:rsid w:val="00E07A0D"/>
    <w:rsid w:val="00E14871"/>
    <w:rsid w:val="00E157E1"/>
    <w:rsid w:val="00E15D94"/>
    <w:rsid w:val="00E2085F"/>
    <w:rsid w:val="00E2315C"/>
    <w:rsid w:val="00E26E9B"/>
    <w:rsid w:val="00E31BF8"/>
    <w:rsid w:val="00E37BCC"/>
    <w:rsid w:val="00E4256A"/>
    <w:rsid w:val="00E42EF3"/>
    <w:rsid w:val="00E45163"/>
    <w:rsid w:val="00E47CC0"/>
    <w:rsid w:val="00E51855"/>
    <w:rsid w:val="00E54BD5"/>
    <w:rsid w:val="00E555B5"/>
    <w:rsid w:val="00E55601"/>
    <w:rsid w:val="00E57C9A"/>
    <w:rsid w:val="00E6029D"/>
    <w:rsid w:val="00E60CB4"/>
    <w:rsid w:val="00E62E68"/>
    <w:rsid w:val="00E63DED"/>
    <w:rsid w:val="00E67EB3"/>
    <w:rsid w:val="00E734C0"/>
    <w:rsid w:val="00E7419D"/>
    <w:rsid w:val="00E8002D"/>
    <w:rsid w:val="00E80A8C"/>
    <w:rsid w:val="00E81224"/>
    <w:rsid w:val="00E84D87"/>
    <w:rsid w:val="00E9655A"/>
    <w:rsid w:val="00E96AB2"/>
    <w:rsid w:val="00EA08B4"/>
    <w:rsid w:val="00EA0F1C"/>
    <w:rsid w:val="00EA1EF9"/>
    <w:rsid w:val="00EB146F"/>
    <w:rsid w:val="00EB2FED"/>
    <w:rsid w:val="00EB3028"/>
    <w:rsid w:val="00EB3A22"/>
    <w:rsid w:val="00EB7A83"/>
    <w:rsid w:val="00EB7B90"/>
    <w:rsid w:val="00EC056B"/>
    <w:rsid w:val="00EC5B2A"/>
    <w:rsid w:val="00ED1CAB"/>
    <w:rsid w:val="00ED4103"/>
    <w:rsid w:val="00EE5272"/>
    <w:rsid w:val="00EE5431"/>
    <w:rsid w:val="00EE58B8"/>
    <w:rsid w:val="00EE70DB"/>
    <w:rsid w:val="00EF3FE3"/>
    <w:rsid w:val="00F004E7"/>
    <w:rsid w:val="00F00C5F"/>
    <w:rsid w:val="00F013E6"/>
    <w:rsid w:val="00F021BF"/>
    <w:rsid w:val="00F063A6"/>
    <w:rsid w:val="00F07F3B"/>
    <w:rsid w:val="00F11932"/>
    <w:rsid w:val="00F13BC3"/>
    <w:rsid w:val="00F15F7A"/>
    <w:rsid w:val="00F16015"/>
    <w:rsid w:val="00F21902"/>
    <w:rsid w:val="00F2654B"/>
    <w:rsid w:val="00F26AD6"/>
    <w:rsid w:val="00F30D09"/>
    <w:rsid w:val="00F312EE"/>
    <w:rsid w:val="00F35417"/>
    <w:rsid w:val="00F36071"/>
    <w:rsid w:val="00F405D6"/>
    <w:rsid w:val="00F42FE7"/>
    <w:rsid w:val="00F44D40"/>
    <w:rsid w:val="00F4755E"/>
    <w:rsid w:val="00F47911"/>
    <w:rsid w:val="00F5069A"/>
    <w:rsid w:val="00F55C56"/>
    <w:rsid w:val="00F655A5"/>
    <w:rsid w:val="00F66EB2"/>
    <w:rsid w:val="00F7052F"/>
    <w:rsid w:val="00F71575"/>
    <w:rsid w:val="00F7284A"/>
    <w:rsid w:val="00F76CA4"/>
    <w:rsid w:val="00F80FFE"/>
    <w:rsid w:val="00F85408"/>
    <w:rsid w:val="00F86A46"/>
    <w:rsid w:val="00F90411"/>
    <w:rsid w:val="00F94C56"/>
    <w:rsid w:val="00F95B48"/>
    <w:rsid w:val="00FA3F71"/>
    <w:rsid w:val="00FB08D0"/>
    <w:rsid w:val="00FB125B"/>
    <w:rsid w:val="00FB20F0"/>
    <w:rsid w:val="00FB387C"/>
    <w:rsid w:val="00FB4526"/>
    <w:rsid w:val="00FB4708"/>
    <w:rsid w:val="00FC1107"/>
    <w:rsid w:val="00FC2FE0"/>
    <w:rsid w:val="00FC30F8"/>
    <w:rsid w:val="00FC3780"/>
    <w:rsid w:val="00FC3EB8"/>
    <w:rsid w:val="00FC472A"/>
    <w:rsid w:val="00FC5745"/>
    <w:rsid w:val="00FC5EE6"/>
    <w:rsid w:val="00FC6F8B"/>
    <w:rsid w:val="00FD63E4"/>
    <w:rsid w:val="00FE612C"/>
    <w:rsid w:val="00FE7ADB"/>
    <w:rsid w:val="00FF0AB6"/>
    <w:rsid w:val="00FF2F94"/>
    <w:rsid w:val="00FF3A1E"/>
    <w:rsid w:val="00FF4C98"/>
    <w:rsid w:val="00FF5E06"/>
    <w:rsid w:val="00FF7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8A622A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15EAA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44"/>
      <w:szCs w:val="20"/>
      <w:lang w:val="x-none" w:eastAsia="x-none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b/>
      <w:sz w:val="28"/>
      <w:szCs w:val="20"/>
      <w:lang w:val="x-none" w:eastAsia="x-none"/>
    </w:rPr>
  </w:style>
  <w:style w:type="paragraph" w:styleId="3">
    <w:name w:val="heading 3"/>
    <w:basedOn w:val="a"/>
    <w:next w:val="a"/>
    <w:link w:val="30"/>
    <w:qFormat/>
    <w:rsid w:val="00A2428C"/>
    <w:pPr>
      <w:keepNext/>
      <w:keepLines/>
      <w:spacing w:before="200"/>
      <w:outlineLvl w:val="2"/>
    </w:pPr>
    <w:rPr>
      <w:rFonts w:ascii="Calibri Light" w:hAnsi="Calibri Light"/>
      <w:b/>
      <w:bCs/>
      <w:color w:val="5B9BD5"/>
    </w:rPr>
  </w:style>
  <w:style w:type="paragraph" w:styleId="4">
    <w:name w:val="heading 4"/>
    <w:basedOn w:val="a"/>
    <w:next w:val="a"/>
    <w:link w:val="40"/>
    <w:qFormat/>
    <w:rsid w:val="00A2428C"/>
    <w:pPr>
      <w:keepNext/>
      <w:keepLines/>
      <w:spacing w:before="200"/>
      <w:outlineLvl w:val="3"/>
    </w:pPr>
    <w:rPr>
      <w:rFonts w:ascii="Calibri Light" w:hAnsi="Calibri Light"/>
      <w:b/>
      <w:bCs/>
      <w:i/>
      <w:iCs/>
      <w:color w:val="5B9BD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pPr>
      <w:ind w:firstLine="720"/>
    </w:pPr>
    <w:rPr>
      <w:szCs w:val="20"/>
    </w:rPr>
  </w:style>
  <w:style w:type="paragraph" w:styleId="a5">
    <w:name w:val="caption"/>
    <w:basedOn w:val="a"/>
    <w:next w:val="a"/>
    <w:qFormat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pPr>
      <w:tabs>
        <w:tab w:val="center" w:pos="4677"/>
        <w:tab w:val="right" w:pos="9355"/>
      </w:tabs>
    </w:pPr>
  </w:style>
  <w:style w:type="paragraph" w:customStyle="1" w:styleId="ConsNormal">
    <w:name w:val="ConsNormal"/>
    <w:rsid w:val="00F21902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PlusNonformat">
    <w:name w:val="ConsPlusNonformat"/>
    <w:rsid w:val="00F2190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Postan">
    <w:name w:val="Postan"/>
    <w:basedOn w:val="a"/>
    <w:rsid w:val="00F21902"/>
    <w:pPr>
      <w:jc w:val="center"/>
    </w:pPr>
    <w:rPr>
      <w:sz w:val="28"/>
      <w:szCs w:val="20"/>
    </w:rPr>
  </w:style>
  <w:style w:type="paragraph" w:customStyle="1" w:styleId="ConsTitle">
    <w:name w:val="ConsTitle"/>
    <w:rsid w:val="00F21902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a8">
    <w:name w:val="Знак Знак Знак Знак"/>
    <w:basedOn w:val="a"/>
    <w:rsid w:val="00F2190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Nonformat">
    <w:name w:val="ConsNonformat"/>
    <w:rsid w:val="00F21902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Normal">
    <w:name w:val="ConsPlusNormal"/>
    <w:rsid w:val="00F21902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</w:rPr>
  </w:style>
  <w:style w:type="character" w:styleId="a9">
    <w:name w:val="page number"/>
    <w:basedOn w:val="a0"/>
    <w:rsid w:val="00F21902"/>
  </w:style>
  <w:style w:type="table" w:styleId="aa">
    <w:name w:val="Table Grid"/>
    <w:basedOn w:val="a1"/>
    <w:rsid w:val="00F2190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Знак Знак1 Знак"/>
    <w:basedOn w:val="a"/>
    <w:rsid w:val="00F2190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2">
    <w:name w:val="Знак Знак1 Знак"/>
    <w:basedOn w:val="a"/>
    <w:rsid w:val="00F2190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Cell">
    <w:name w:val="ConsPlusCell"/>
    <w:rsid w:val="00F21902"/>
    <w:pPr>
      <w:autoSpaceDE w:val="0"/>
      <w:autoSpaceDN w:val="0"/>
      <w:adjustRightInd w:val="0"/>
    </w:pPr>
    <w:rPr>
      <w:sz w:val="24"/>
      <w:szCs w:val="24"/>
    </w:rPr>
  </w:style>
  <w:style w:type="paragraph" w:styleId="ab">
    <w:name w:val="Balloon Text"/>
    <w:basedOn w:val="a"/>
    <w:link w:val="ac"/>
    <w:rsid w:val="00F21902"/>
    <w:rPr>
      <w:rFonts w:ascii="Segoe UI" w:hAnsi="Segoe UI"/>
      <w:bCs/>
      <w:sz w:val="18"/>
      <w:szCs w:val="18"/>
      <w:lang w:val="x-none" w:eastAsia="x-none"/>
    </w:rPr>
  </w:style>
  <w:style w:type="character" w:customStyle="1" w:styleId="ac">
    <w:name w:val="Текст выноски Знак"/>
    <w:link w:val="ab"/>
    <w:rsid w:val="00F21902"/>
    <w:rPr>
      <w:rFonts w:ascii="Segoe UI" w:hAnsi="Segoe UI"/>
      <w:bCs/>
      <w:sz w:val="18"/>
      <w:szCs w:val="18"/>
      <w:lang w:val="x-none" w:eastAsia="x-none" w:bidi="ar-SA"/>
    </w:rPr>
  </w:style>
  <w:style w:type="paragraph" w:styleId="ad">
    <w:name w:val="Body Text"/>
    <w:basedOn w:val="a"/>
    <w:link w:val="ae"/>
    <w:rsid w:val="00F21902"/>
    <w:pPr>
      <w:spacing w:after="120"/>
    </w:pPr>
    <w:rPr>
      <w:lang w:val="x-none" w:eastAsia="x-none"/>
    </w:rPr>
  </w:style>
  <w:style w:type="character" w:customStyle="1" w:styleId="ae">
    <w:name w:val="Основной текст Знак"/>
    <w:link w:val="ad"/>
    <w:rsid w:val="00F21902"/>
    <w:rPr>
      <w:sz w:val="24"/>
      <w:szCs w:val="24"/>
      <w:lang w:val="x-none" w:eastAsia="x-none" w:bidi="ar-SA"/>
    </w:rPr>
  </w:style>
  <w:style w:type="character" w:customStyle="1" w:styleId="a4">
    <w:name w:val="Верхний колонтитул Знак"/>
    <w:link w:val="a3"/>
    <w:uiPriority w:val="99"/>
    <w:rsid w:val="00F21902"/>
    <w:rPr>
      <w:sz w:val="28"/>
      <w:lang w:val="ru-RU" w:eastAsia="ru-RU" w:bidi="ar-SA"/>
    </w:rPr>
  </w:style>
  <w:style w:type="character" w:customStyle="1" w:styleId="a7">
    <w:name w:val="Нижний колонтитул Знак"/>
    <w:link w:val="a6"/>
    <w:rsid w:val="00F21902"/>
    <w:rPr>
      <w:sz w:val="24"/>
      <w:szCs w:val="24"/>
      <w:lang w:val="ru-RU" w:eastAsia="ru-RU" w:bidi="ar-SA"/>
    </w:rPr>
  </w:style>
  <w:style w:type="paragraph" w:styleId="af">
    <w:name w:val="List Paragraph"/>
    <w:basedOn w:val="a"/>
    <w:qFormat/>
    <w:rsid w:val="00F21902"/>
    <w:pPr>
      <w:ind w:left="720"/>
      <w:contextualSpacing/>
    </w:pPr>
    <w:rPr>
      <w:sz w:val="20"/>
      <w:szCs w:val="20"/>
    </w:rPr>
  </w:style>
  <w:style w:type="paragraph" w:customStyle="1" w:styleId="af0">
    <w:name w:val="Знак"/>
    <w:basedOn w:val="a"/>
    <w:rsid w:val="00F21902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f1">
    <w:name w:val="Emphasis"/>
    <w:qFormat/>
    <w:rsid w:val="00F21902"/>
    <w:rPr>
      <w:i/>
      <w:iCs/>
    </w:rPr>
  </w:style>
  <w:style w:type="character" w:customStyle="1" w:styleId="22">
    <w:name w:val="Основной текст (2)_"/>
    <w:link w:val="23"/>
    <w:rsid w:val="00C05420"/>
    <w:rPr>
      <w:sz w:val="18"/>
      <w:szCs w:val="1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C05420"/>
    <w:pPr>
      <w:widowControl w:val="0"/>
      <w:shd w:val="clear" w:color="auto" w:fill="FFFFFF"/>
      <w:spacing w:line="206" w:lineRule="exact"/>
      <w:jc w:val="both"/>
    </w:pPr>
    <w:rPr>
      <w:sz w:val="18"/>
      <w:szCs w:val="18"/>
      <w:lang w:val="x-none" w:eastAsia="x-none"/>
    </w:rPr>
  </w:style>
  <w:style w:type="paragraph" w:styleId="24">
    <w:name w:val="Body Text Indent 2"/>
    <w:basedOn w:val="a"/>
    <w:link w:val="25"/>
    <w:rsid w:val="00B66B93"/>
    <w:pPr>
      <w:spacing w:after="120" w:line="480" w:lineRule="auto"/>
      <w:ind w:left="283"/>
    </w:pPr>
    <w:rPr>
      <w:lang w:val="x-none" w:eastAsia="x-none"/>
    </w:rPr>
  </w:style>
  <w:style w:type="character" w:customStyle="1" w:styleId="25">
    <w:name w:val="Основной текст с отступом 2 Знак"/>
    <w:link w:val="24"/>
    <w:rsid w:val="00B66B93"/>
    <w:rPr>
      <w:sz w:val="24"/>
      <w:szCs w:val="24"/>
    </w:rPr>
  </w:style>
  <w:style w:type="character" w:customStyle="1" w:styleId="20">
    <w:name w:val="Заголовок 2 Знак"/>
    <w:link w:val="2"/>
    <w:rsid w:val="00A4343B"/>
    <w:rPr>
      <w:b/>
      <w:sz w:val="28"/>
    </w:rPr>
  </w:style>
  <w:style w:type="character" w:customStyle="1" w:styleId="10">
    <w:name w:val="Заголовок 1 Знак"/>
    <w:link w:val="1"/>
    <w:rsid w:val="004C4760"/>
    <w:rPr>
      <w:sz w:val="44"/>
    </w:rPr>
  </w:style>
  <w:style w:type="paragraph" w:customStyle="1" w:styleId="Default">
    <w:name w:val="Default"/>
    <w:rsid w:val="00C160B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2">
    <w:name w:val="Normal (Web)"/>
    <w:basedOn w:val="a"/>
    <w:uiPriority w:val="99"/>
    <w:unhideWhenUsed/>
    <w:rsid w:val="00C160BB"/>
    <w:pPr>
      <w:spacing w:before="100" w:beforeAutospacing="1" w:after="100" w:afterAutospacing="1"/>
    </w:pPr>
  </w:style>
  <w:style w:type="character" w:styleId="af3">
    <w:name w:val="Strong"/>
    <w:uiPriority w:val="22"/>
    <w:qFormat/>
    <w:rsid w:val="00C160BB"/>
    <w:rPr>
      <w:b/>
      <w:bCs/>
    </w:rPr>
  </w:style>
  <w:style w:type="character" w:styleId="af4">
    <w:name w:val="Hyperlink"/>
    <w:uiPriority w:val="99"/>
    <w:unhideWhenUsed/>
    <w:rsid w:val="00CF389D"/>
    <w:rPr>
      <w:color w:val="0000FF"/>
      <w:u w:val="single"/>
    </w:rPr>
  </w:style>
  <w:style w:type="paragraph" w:customStyle="1" w:styleId="formattext">
    <w:name w:val="formattext"/>
    <w:basedOn w:val="a"/>
    <w:rsid w:val="00CF389D"/>
    <w:pPr>
      <w:spacing w:before="100" w:beforeAutospacing="1" w:after="100" w:afterAutospacing="1"/>
    </w:pPr>
  </w:style>
  <w:style w:type="character" w:customStyle="1" w:styleId="30">
    <w:name w:val="Заголовок 3 Знак"/>
    <w:link w:val="3"/>
    <w:rsid w:val="00A2428C"/>
    <w:rPr>
      <w:rFonts w:ascii="Calibri Light" w:hAnsi="Calibri Light"/>
      <w:b/>
      <w:bCs/>
      <w:color w:val="5B9BD5"/>
      <w:sz w:val="24"/>
      <w:szCs w:val="24"/>
    </w:rPr>
  </w:style>
  <w:style w:type="character" w:customStyle="1" w:styleId="40">
    <w:name w:val="Заголовок 4 Знак"/>
    <w:link w:val="4"/>
    <w:semiHidden/>
    <w:rsid w:val="00A2428C"/>
    <w:rPr>
      <w:rFonts w:ascii="Calibri Light" w:hAnsi="Calibri Light"/>
      <w:b/>
      <w:bCs/>
      <w:i/>
      <w:iCs/>
      <w:color w:val="5B9BD5"/>
      <w:sz w:val="24"/>
      <w:szCs w:val="24"/>
    </w:rPr>
  </w:style>
  <w:style w:type="character" w:customStyle="1" w:styleId="Heading2Char">
    <w:name w:val="Heading 2 Char"/>
    <w:locked/>
    <w:rsid w:val="00D910E1"/>
    <w:rPr>
      <w:b/>
      <w:sz w:val="28"/>
    </w:rPr>
  </w:style>
  <w:style w:type="paragraph" w:customStyle="1" w:styleId="headertext">
    <w:name w:val="headertext"/>
    <w:basedOn w:val="a"/>
    <w:rsid w:val="00D910E1"/>
    <w:pPr>
      <w:spacing w:before="100" w:beforeAutospacing="1" w:after="100" w:afterAutospacing="1"/>
    </w:pPr>
  </w:style>
  <w:style w:type="paragraph" w:styleId="af5">
    <w:name w:val="No Spacing"/>
    <w:link w:val="af6"/>
    <w:qFormat/>
    <w:rsid w:val="00177DEC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6">
    <w:name w:val="Без интервала Знак"/>
    <w:link w:val="af5"/>
    <w:locked/>
    <w:rsid w:val="00177DEC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15EAA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44"/>
      <w:szCs w:val="20"/>
      <w:lang w:val="x-none" w:eastAsia="x-none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b/>
      <w:sz w:val="28"/>
      <w:szCs w:val="20"/>
      <w:lang w:val="x-none" w:eastAsia="x-none"/>
    </w:rPr>
  </w:style>
  <w:style w:type="paragraph" w:styleId="3">
    <w:name w:val="heading 3"/>
    <w:basedOn w:val="a"/>
    <w:next w:val="a"/>
    <w:link w:val="30"/>
    <w:qFormat/>
    <w:rsid w:val="00A2428C"/>
    <w:pPr>
      <w:keepNext/>
      <w:keepLines/>
      <w:spacing w:before="200"/>
      <w:outlineLvl w:val="2"/>
    </w:pPr>
    <w:rPr>
      <w:rFonts w:ascii="Calibri Light" w:hAnsi="Calibri Light"/>
      <w:b/>
      <w:bCs/>
      <w:color w:val="5B9BD5"/>
    </w:rPr>
  </w:style>
  <w:style w:type="paragraph" w:styleId="4">
    <w:name w:val="heading 4"/>
    <w:basedOn w:val="a"/>
    <w:next w:val="a"/>
    <w:link w:val="40"/>
    <w:qFormat/>
    <w:rsid w:val="00A2428C"/>
    <w:pPr>
      <w:keepNext/>
      <w:keepLines/>
      <w:spacing w:before="200"/>
      <w:outlineLvl w:val="3"/>
    </w:pPr>
    <w:rPr>
      <w:rFonts w:ascii="Calibri Light" w:hAnsi="Calibri Light"/>
      <w:b/>
      <w:bCs/>
      <w:i/>
      <w:iCs/>
      <w:color w:val="5B9BD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pPr>
      <w:ind w:firstLine="720"/>
    </w:pPr>
    <w:rPr>
      <w:szCs w:val="20"/>
    </w:rPr>
  </w:style>
  <w:style w:type="paragraph" w:styleId="a5">
    <w:name w:val="caption"/>
    <w:basedOn w:val="a"/>
    <w:next w:val="a"/>
    <w:qFormat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pPr>
      <w:tabs>
        <w:tab w:val="center" w:pos="4677"/>
        <w:tab w:val="right" w:pos="9355"/>
      </w:tabs>
    </w:pPr>
  </w:style>
  <w:style w:type="paragraph" w:customStyle="1" w:styleId="ConsNormal">
    <w:name w:val="ConsNormal"/>
    <w:rsid w:val="00F21902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PlusNonformat">
    <w:name w:val="ConsPlusNonformat"/>
    <w:rsid w:val="00F2190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Postan">
    <w:name w:val="Postan"/>
    <w:basedOn w:val="a"/>
    <w:rsid w:val="00F21902"/>
    <w:pPr>
      <w:jc w:val="center"/>
    </w:pPr>
    <w:rPr>
      <w:sz w:val="28"/>
      <w:szCs w:val="20"/>
    </w:rPr>
  </w:style>
  <w:style w:type="paragraph" w:customStyle="1" w:styleId="ConsTitle">
    <w:name w:val="ConsTitle"/>
    <w:rsid w:val="00F21902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a8">
    <w:name w:val="Знак Знак Знак Знак"/>
    <w:basedOn w:val="a"/>
    <w:rsid w:val="00F2190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Nonformat">
    <w:name w:val="ConsNonformat"/>
    <w:rsid w:val="00F21902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Normal">
    <w:name w:val="ConsPlusNormal"/>
    <w:rsid w:val="00F21902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</w:rPr>
  </w:style>
  <w:style w:type="character" w:styleId="a9">
    <w:name w:val="page number"/>
    <w:basedOn w:val="a0"/>
    <w:rsid w:val="00F21902"/>
  </w:style>
  <w:style w:type="table" w:styleId="aa">
    <w:name w:val="Table Grid"/>
    <w:basedOn w:val="a1"/>
    <w:rsid w:val="00F2190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Знак Знак1 Знак"/>
    <w:basedOn w:val="a"/>
    <w:rsid w:val="00F2190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2">
    <w:name w:val="Знак Знак1 Знак"/>
    <w:basedOn w:val="a"/>
    <w:rsid w:val="00F2190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Cell">
    <w:name w:val="ConsPlusCell"/>
    <w:rsid w:val="00F21902"/>
    <w:pPr>
      <w:autoSpaceDE w:val="0"/>
      <w:autoSpaceDN w:val="0"/>
      <w:adjustRightInd w:val="0"/>
    </w:pPr>
    <w:rPr>
      <w:sz w:val="24"/>
      <w:szCs w:val="24"/>
    </w:rPr>
  </w:style>
  <w:style w:type="paragraph" w:styleId="ab">
    <w:name w:val="Balloon Text"/>
    <w:basedOn w:val="a"/>
    <w:link w:val="ac"/>
    <w:rsid w:val="00F21902"/>
    <w:rPr>
      <w:rFonts w:ascii="Segoe UI" w:hAnsi="Segoe UI"/>
      <w:bCs/>
      <w:sz w:val="18"/>
      <w:szCs w:val="18"/>
      <w:lang w:val="x-none" w:eastAsia="x-none"/>
    </w:rPr>
  </w:style>
  <w:style w:type="character" w:customStyle="1" w:styleId="ac">
    <w:name w:val="Текст выноски Знак"/>
    <w:link w:val="ab"/>
    <w:rsid w:val="00F21902"/>
    <w:rPr>
      <w:rFonts w:ascii="Segoe UI" w:hAnsi="Segoe UI"/>
      <w:bCs/>
      <w:sz w:val="18"/>
      <w:szCs w:val="18"/>
      <w:lang w:val="x-none" w:eastAsia="x-none" w:bidi="ar-SA"/>
    </w:rPr>
  </w:style>
  <w:style w:type="paragraph" w:styleId="ad">
    <w:name w:val="Body Text"/>
    <w:basedOn w:val="a"/>
    <w:link w:val="ae"/>
    <w:rsid w:val="00F21902"/>
    <w:pPr>
      <w:spacing w:after="120"/>
    </w:pPr>
    <w:rPr>
      <w:lang w:val="x-none" w:eastAsia="x-none"/>
    </w:rPr>
  </w:style>
  <w:style w:type="character" w:customStyle="1" w:styleId="ae">
    <w:name w:val="Основной текст Знак"/>
    <w:link w:val="ad"/>
    <w:rsid w:val="00F21902"/>
    <w:rPr>
      <w:sz w:val="24"/>
      <w:szCs w:val="24"/>
      <w:lang w:val="x-none" w:eastAsia="x-none" w:bidi="ar-SA"/>
    </w:rPr>
  </w:style>
  <w:style w:type="character" w:customStyle="1" w:styleId="a4">
    <w:name w:val="Верхний колонтитул Знак"/>
    <w:link w:val="a3"/>
    <w:uiPriority w:val="99"/>
    <w:rsid w:val="00F21902"/>
    <w:rPr>
      <w:sz w:val="28"/>
      <w:lang w:val="ru-RU" w:eastAsia="ru-RU" w:bidi="ar-SA"/>
    </w:rPr>
  </w:style>
  <w:style w:type="character" w:customStyle="1" w:styleId="a7">
    <w:name w:val="Нижний колонтитул Знак"/>
    <w:link w:val="a6"/>
    <w:rsid w:val="00F21902"/>
    <w:rPr>
      <w:sz w:val="24"/>
      <w:szCs w:val="24"/>
      <w:lang w:val="ru-RU" w:eastAsia="ru-RU" w:bidi="ar-SA"/>
    </w:rPr>
  </w:style>
  <w:style w:type="paragraph" w:styleId="af">
    <w:name w:val="List Paragraph"/>
    <w:basedOn w:val="a"/>
    <w:qFormat/>
    <w:rsid w:val="00F21902"/>
    <w:pPr>
      <w:ind w:left="720"/>
      <w:contextualSpacing/>
    </w:pPr>
    <w:rPr>
      <w:sz w:val="20"/>
      <w:szCs w:val="20"/>
    </w:rPr>
  </w:style>
  <w:style w:type="paragraph" w:customStyle="1" w:styleId="af0">
    <w:name w:val="Знак"/>
    <w:basedOn w:val="a"/>
    <w:rsid w:val="00F21902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f1">
    <w:name w:val="Emphasis"/>
    <w:qFormat/>
    <w:rsid w:val="00F21902"/>
    <w:rPr>
      <w:i/>
      <w:iCs/>
    </w:rPr>
  </w:style>
  <w:style w:type="character" w:customStyle="1" w:styleId="22">
    <w:name w:val="Основной текст (2)_"/>
    <w:link w:val="23"/>
    <w:rsid w:val="00C05420"/>
    <w:rPr>
      <w:sz w:val="18"/>
      <w:szCs w:val="1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C05420"/>
    <w:pPr>
      <w:widowControl w:val="0"/>
      <w:shd w:val="clear" w:color="auto" w:fill="FFFFFF"/>
      <w:spacing w:line="206" w:lineRule="exact"/>
      <w:jc w:val="both"/>
    </w:pPr>
    <w:rPr>
      <w:sz w:val="18"/>
      <w:szCs w:val="18"/>
      <w:lang w:val="x-none" w:eastAsia="x-none"/>
    </w:rPr>
  </w:style>
  <w:style w:type="paragraph" w:styleId="24">
    <w:name w:val="Body Text Indent 2"/>
    <w:basedOn w:val="a"/>
    <w:link w:val="25"/>
    <w:rsid w:val="00B66B93"/>
    <w:pPr>
      <w:spacing w:after="120" w:line="480" w:lineRule="auto"/>
      <w:ind w:left="283"/>
    </w:pPr>
    <w:rPr>
      <w:lang w:val="x-none" w:eastAsia="x-none"/>
    </w:rPr>
  </w:style>
  <w:style w:type="character" w:customStyle="1" w:styleId="25">
    <w:name w:val="Основной текст с отступом 2 Знак"/>
    <w:link w:val="24"/>
    <w:rsid w:val="00B66B93"/>
    <w:rPr>
      <w:sz w:val="24"/>
      <w:szCs w:val="24"/>
    </w:rPr>
  </w:style>
  <w:style w:type="character" w:customStyle="1" w:styleId="20">
    <w:name w:val="Заголовок 2 Знак"/>
    <w:link w:val="2"/>
    <w:rsid w:val="00A4343B"/>
    <w:rPr>
      <w:b/>
      <w:sz w:val="28"/>
    </w:rPr>
  </w:style>
  <w:style w:type="character" w:customStyle="1" w:styleId="10">
    <w:name w:val="Заголовок 1 Знак"/>
    <w:link w:val="1"/>
    <w:rsid w:val="004C4760"/>
    <w:rPr>
      <w:sz w:val="44"/>
    </w:rPr>
  </w:style>
  <w:style w:type="paragraph" w:customStyle="1" w:styleId="Default">
    <w:name w:val="Default"/>
    <w:rsid w:val="00C160B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2">
    <w:name w:val="Normal (Web)"/>
    <w:basedOn w:val="a"/>
    <w:uiPriority w:val="99"/>
    <w:unhideWhenUsed/>
    <w:rsid w:val="00C160BB"/>
    <w:pPr>
      <w:spacing w:before="100" w:beforeAutospacing="1" w:after="100" w:afterAutospacing="1"/>
    </w:pPr>
  </w:style>
  <w:style w:type="character" w:styleId="af3">
    <w:name w:val="Strong"/>
    <w:uiPriority w:val="22"/>
    <w:qFormat/>
    <w:rsid w:val="00C160BB"/>
    <w:rPr>
      <w:b/>
      <w:bCs/>
    </w:rPr>
  </w:style>
  <w:style w:type="character" w:styleId="af4">
    <w:name w:val="Hyperlink"/>
    <w:uiPriority w:val="99"/>
    <w:unhideWhenUsed/>
    <w:rsid w:val="00CF389D"/>
    <w:rPr>
      <w:color w:val="0000FF"/>
      <w:u w:val="single"/>
    </w:rPr>
  </w:style>
  <w:style w:type="paragraph" w:customStyle="1" w:styleId="formattext">
    <w:name w:val="formattext"/>
    <w:basedOn w:val="a"/>
    <w:rsid w:val="00CF389D"/>
    <w:pPr>
      <w:spacing w:before="100" w:beforeAutospacing="1" w:after="100" w:afterAutospacing="1"/>
    </w:pPr>
  </w:style>
  <w:style w:type="character" w:customStyle="1" w:styleId="30">
    <w:name w:val="Заголовок 3 Знак"/>
    <w:link w:val="3"/>
    <w:rsid w:val="00A2428C"/>
    <w:rPr>
      <w:rFonts w:ascii="Calibri Light" w:hAnsi="Calibri Light"/>
      <w:b/>
      <w:bCs/>
      <w:color w:val="5B9BD5"/>
      <w:sz w:val="24"/>
      <w:szCs w:val="24"/>
    </w:rPr>
  </w:style>
  <w:style w:type="character" w:customStyle="1" w:styleId="40">
    <w:name w:val="Заголовок 4 Знак"/>
    <w:link w:val="4"/>
    <w:semiHidden/>
    <w:rsid w:val="00A2428C"/>
    <w:rPr>
      <w:rFonts w:ascii="Calibri Light" w:hAnsi="Calibri Light"/>
      <w:b/>
      <w:bCs/>
      <w:i/>
      <w:iCs/>
      <w:color w:val="5B9BD5"/>
      <w:sz w:val="24"/>
      <w:szCs w:val="24"/>
    </w:rPr>
  </w:style>
  <w:style w:type="character" w:customStyle="1" w:styleId="Heading2Char">
    <w:name w:val="Heading 2 Char"/>
    <w:locked/>
    <w:rsid w:val="00D910E1"/>
    <w:rPr>
      <w:b/>
      <w:sz w:val="28"/>
    </w:rPr>
  </w:style>
  <w:style w:type="paragraph" w:customStyle="1" w:styleId="headertext">
    <w:name w:val="headertext"/>
    <w:basedOn w:val="a"/>
    <w:rsid w:val="00D910E1"/>
    <w:pPr>
      <w:spacing w:before="100" w:beforeAutospacing="1" w:after="100" w:afterAutospacing="1"/>
    </w:pPr>
  </w:style>
  <w:style w:type="paragraph" w:styleId="af5">
    <w:name w:val="No Spacing"/>
    <w:link w:val="af6"/>
    <w:qFormat/>
    <w:rsid w:val="00177DEC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6">
    <w:name w:val="Без интервала Знак"/>
    <w:link w:val="af5"/>
    <w:locked/>
    <w:rsid w:val="00177DEC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144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6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7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7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8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9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0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64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14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hyperlink" Target="https://docs.cntd.ru/document/9055125" TargetMode="External"/><Relationship Id="rId26" Type="http://schemas.openxmlformats.org/officeDocument/2006/relationships/hyperlink" Target="https://docs.cntd.ru/document/9055125" TargetMode="External"/><Relationship Id="rId3" Type="http://schemas.openxmlformats.org/officeDocument/2006/relationships/styles" Target="styles.xml"/><Relationship Id="rId21" Type="http://schemas.openxmlformats.org/officeDocument/2006/relationships/hyperlink" Target="https://docs.cntd.ru/document/9055125" TargetMode="Externa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yperlink" Target="https://docs.cntd.ru/document/9055125" TargetMode="External"/><Relationship Id="rId25" Type="http://schemas.openxmlformats.org/officeDocument/2006/relationships/hyperlink" Target="https://docs.cntd.ru/document/9055125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docs.cntd.ru/document/9055125" TargetMode="External"/><Relationship Id="rId20" Type="http://schemas.openxmlformats.org/officeDocument/2006/relationships/hyperlink" Target="https://docs.cntd.ru/document/9055125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donland.ru/documents/2455/" TargetMode="External"/><Relationship Id="rId24" Type="http://schemas.openxmlformats.org/officeDocument/2006/relationships/hyperlink" Target="https://docs.cntd.ru/document/9055125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docs.cntd.ru/document/9055125" TargetMode="External"/><Relationship Id="rId23" Type="http://schemas.openxmlformats.org/officeDocument/2006/relationships/hyperlink" Target="https://docs.cntd.ru/document/9055125" TargetMode="External"/><Relationship Id="rId28" Type="http://schemas.openxmlformats.org/officeDocument/2006/relationships/footer" Target="footer2.xml"/><Relationship Id="rId10" Type="http://schemas.openxmlformats.org/officeDocument/2006/relationships/hyperlink" Target="https://www.donland.ru/documents/2671/" TargetMode="External"/><Relationship Id="rId19" Type="http://schemas.openxmlformats.org/officeDocument/2006/relationships/hyperlink" Target="https://docs.cntd.ru/document/9055125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s://docs.cntd.ru/document/9055125" TargetMode="External"/><Relationship Id="rId22" Type="http://schemas.openxmlformats.org/officeDocument/2006/relationships/hyperlink" Target="https://docs.cntd.ru/document/9055125" TargetMode="External"/><Relationship Id="rId27" Type="http://schemas.openxmlformats.org/officeDocument/2006/relationships/hyperlink" Target="https://docs.cntd.ru/document/9055125" TargetMode="External"/><Relationship Id="rId30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51;&#1070;&#1041;&#1054;&#1042;&#1068;_&#1040;&#1051;&#1045;&#1050;&#1057;&#1040;&#1053;&#1044;&#1056;&#1054;&#1042;&#1053;&#1040;\Application%20Data\Microsoft\&#1064;&#1072;&#1073;&#1083;&#1086;&#1085;&#1099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07580D-55B1-45DE-85FF-259799E02A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508</TotalTime>
  <Pages>26</Pages>
  <Words>4627</Words>
  <Characters>26379</Characters>
  <Application>Microsoft Office Word</Application>
  <DocSecurity>0</DocSecurity>
  <Lines>219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30945</CharactersWithSpaces>
  <SharedDoc>false</SharedDoc>
  <HLinks>
    <vt:vector size="228" baseType="variant">
      <vt:variant>
        <vt:i4>3801190</vt:i4>
      </vt:variant>
      <vt:variant>
        <vt:i4>111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108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105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102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99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96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93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90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87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84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81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78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75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72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69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66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63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60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57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54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51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48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45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42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39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36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33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30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27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24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21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18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15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12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9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6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2162743</vt:i4>
      </vt:variant>
      <vt:variant>
        <vt:i4>3</vt:i4>
      </vt:variant>
      <vt:variant>
        <vt:i4>0</vt:i4>
      </vt:variant>
      <vt:variant>
        <vt:i4>5</vt:i4>
      </vt:variant>
      <vt:variant>
        <vt:lpwstr>https://www.donland.ru/documents/2455/</vt:lpwstr>
      </vt:variant>
      <vt:variant>
        <vt:lpwstr/>
      </vt:variant>
      <vt:variant>
        <vt:i4>2293809</vt:i4>
      </vt:variant>
      <vt:variant>
        <vt:i4>0</vt:i4>
      </vt:variant>
      <vt:variant>
        <vt:i4>0</vt:i4>
      </vt:variant>
      <vt:variant>
        <vt:i4>5</vt:i4>
      </vt:variant>
      <vt:variant>
        <vt:lpwstr>https://www.donland.ru/documents/2671/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LUBOV_ALEKSANDROVNA</dc:creator>
  <cp:lastModifiedBy>user</cp:lastModifiedBy>
  <cp:revision>162</cp:revision>
  <cp:lastPrinted>2025-02-03T07:37:00Z</cp:lastPrinted>
  <dcterms:created xsi:type="dcterms:W3CDTF">2024-09-09T11:49:00Z</dcterms:created>
  <dcterms:modified xsi:type="dcterms:W3CDTF">2025-03-19T05:47:00Z</dcterms:modified>
</cp:coreProperties>
</file>