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415" w:rsidRPr="00D444A1" w:rsidRDefault="00DC32E5" w:rsidP="00AE072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931C69">
        <w:rPr>
          <w:sz w:val="22"/>
          <w:szCs w:val="22"/>
        </w:rPr>
        <w:t xml:space="preserve"> </w:t>
      </w:r>
      <w:r w:rsidR="008A54B9"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31C69">
        <w:rPr>
          <w:sz w:val="22"/>
          <w:szCs w:val="22"/>
        </w:rPr>
        <w:t xml:space="preserve">           </w:t>
      </w:r>
      <w:r w:rsidR="00FA3888">
        <w:rPr>
          <w:sz w:val="22"/>
          <w:szCs w:val="22"/>
        </w:rPr>
        <w:t xml:space="preserve">                  </w:t>
      </w:r>
      <w:r w:rsidR="00931C69">
        <w:rPr>
          <w:sz w:val="22"/>
          <w:szCs w:val="22"/>
        </w:rPr>
        <w:t xml:space="preserve">  </w:t>
      </w:r>
      <w:r w:rsidR="00931C69" w:rsidRPr="00FA3888">
        <w:rPr>
          <w:b/>
          <w:sz w:val="22"/>
          <w:szCs w:val="22"/>
        </w:rPr>
        <w:t xml:space="preserve">  </w:t>
      </w:r>
      <w:r w:rsidR="00931C69">
        <w:rPr>
          <w:sz w:val="22"/>
          <w:szCs w:val="22"/>
        </w:rPr>
        <w:t xml:space="preserve">                                   </w:t>
      </w:r>
    </w:p>
    <w:p w:rsidR="009D007C" w:rsidRPr="00D22AE6" w:rsidRDefault="00664415" w:rsidP="002D6577">
      <w:pPr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РОССИЙСКАЯ ФЕДЕРАЦИЯ</w:t>
      </w:r>
    </w:p>
    <w:p w:rsidR="00664415" w:rsidRPr="00D22AE6" w:rsidRDefault="00664415" w:rsidP="002D6577">
      <w:pPr>
        <w:jc w:val="center"/>
        <w:rPr>
          <w:sz w:val="28"/>
          <w:szCs w:val="28"/>
        </w:rPr>
      </w:pPr>
      <w:r w:rsidRPr="00D22AE6">
        <w:rPr>
          <w:position w:val="11"/>
          <w:sz w:val="28"/>
          <w:szCs w:val="28"/>
        </w:rPr>
        <w:t>РОСТОВСКАЯ ОБЛАСТЬ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664415" w:rsidRPr="00D22AE6" w:rsidRDefault="00664415" w:rsidP="00664415">
      <w:pPr>
        <w:pStyle w:val="ad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D22AE6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D22AE6" w:rsidRDefault="00AE0722" w:rsidP="00AE0722">
      <w:pPr>
        <w:pStyle w:val="a3"/>
        <w:jc w:val="center"/>
        <w:rPr>
          <w:szCs w:val="28"/>
        </w:rPr>
      </w:pPr>
    </w:p>
    <w:p w:rsidR="002D6577" w:rsidRPr="003F5744" w:rsidRDefault="003F70A6" w:rsidP="00F01A26">
      <w:pPr>
        <w:pStyle w:val="a3"/>
        <w:jc w:val="center"/>
        <w:rPr>
          <w:b/>
          <w:szCs w:val="28"/>
        </w:rPr>
      </w:pPr>
      <w:r w:rsidRPr="003F5744">
        <w:rPr>
          <w:b/>
          <w:szCs w:val="28"/>
        </w:rPr>
        <w:t>ПОСТАНОВЛЕНИЕ</w:t>
      </w:r>
    </w:p>
    <w:p w:rsidR="002D6577" w:rsidRPr="00D22AE6" w:rsidRDefault="00DC32E5" w:rsidP="00F01A26">
      <w:pPr>
        <w:pStyle w:val="a3"/>
        <w:jc w:val="center"/>
        <w:rPr>
          <w:szCs w:val="28"/>
        </w:rPr>
      </w:pPr>
      <w:r>
        <w:rPr>
          <w:szCs w:val="28"/>
        </w:rPr>
        <w:t>от 13.05</w:t>
      </w:r>
      <w:r w:rsidR="002D2748">
        <w:rPr>
          <w:szCs w:val="28"/>
        </w:rPr>
        <w:t>.202</w:t>
      </w:r>
      <w:r w:rsidR="00815879">
        <w:rPr>
          <w:szCs w:val="28"/>
        </w:rPr>
        <w:t>5</w:t>
      </w:r>
      <w:r w:rsidR="002D6577" w:rsidRPr="003D026C">
        <w:rPr>
          <w:szCs w:val="28"/>
        </w:rPr>
        <w:t xml:space="preserve"> №</w:t>
      </w:r>
      <w:r w:rsidR="00360E62">
        <w:rPr>
          <w:szCs w:val="28"/>
        </w:rPr>
        <w:softHyphen/>
      </w:r>
      <w:r>
        <w:rPr>
          <w:szCs w:val="28"/>
        </w:rPr>
        <w:t xml:space="preserve"> 156</w:t>
      </w:r>
    </w:p>
    <w:p w:rsidR="002D6577" w:rsidRPr="00D22AE6" w:rsidRDefault="002D6577" w:rsidP="00AE0722">
      <w:pPr>
        <w:pStyle w:val="a3"/>
        <w:jc w:val="center"/>
        <w:rPr>
          <w:szCs w:val="28"/>
        </w:rPr>
      </w:pPr>
      <w:r w:rsidRPr="00D22AE6">
        <w:rPr>
          <w:szCs w:val="28"/>
        </w:rPr>
        <w:t xml:space="preserve">р.п. Шолоховский </w:t>
      </w:r>
    </w:p>
    <w:p w:rsidR="00A90200" w:rsidRPr="00D22AE6" w:rsidRDefault="00A90200">
      <w:pPr>
        <w:rPr>
          <w:sz w:val="28"/>
          <w:szCs w:val="28"/>
        </w:rPr>
      </w:pPr>
    </w:p>
    <w:p w:rsidR="004A16E4" w:rsidRPr="00D22AE6" w:rsidRDefault="004A16E4" w:rsidP="004A16E4">
      <w:pPr>
        <w:jc w:val="center"/>
        <w:rPr>
          <w:b/>
          <w:sz w:val="28"/>
          <w:szCs w:val="28"/>
        </w:rPr>
      </w:pPr>
    </w:p>
    <w:p w:rsidR="004B7316" w:rsidRPr="00455047" w:rsidRDefault="004B7316" w:rsidP="004A16E4">
      <w:pPr>
        <w:jc w:val="center"/>
        <w:rPr>
          <w:b/>
          <w:sz w:val="28"/>
          <w:szCs w:val="28"/>
        </w:rPr>
      </w:pPr>
      <w:r w:rsidRPr="00455047">
        <w:rPr>
          <w:b/>
          <w:sz w:val="28"/>
          <w:szCs w:val="28"/>
        </w:rPr>
        <w:t xml:space="preserve">О подготовке жилищного фонда, объектов инженерной и социальной инфраструктуры Шолоховского городского поселения к эксплуатации в осенне-зимний период </w:t>
      </w:r>
      <w:r w:rsidR="002D2748" w:rsidRPr="00455047">
        <w:rPr>
          <w:b/>
          <w:sz w:val="28"/>
          <w:szCs w:val="28"/>
        </w:rPr>
        <w:t>202</w:t>
      </w:r>
      <w:r w:rsidR="00815879">
        <w:rPr>
          <w:b/>
          <w:sz w:val="28"/>
          <w:szCs w:val="28"/>
        </w:rPr>
        <w:t>5</w:t>
      </w:r>
      <w:r w:rsidR="00DE120D" w:rsidRPr="00455047">
        <w:rPr>
          <w:b/>
          <w:sz w:val="28"/>
          <w:szCs w:val="28"/>
        </w:rPr>
        <w:t>-202</w:t>
      </w:r>
      <w:r w:rsidR="00815879">
        <w:rPr>
          <w:b/>
          <w:sz w:val="28"/>
          <w:szCs w:val="28"/>
        </w:rPr>
        <w:t>6</w:t>
      </w:r>
      <w:r w:rsidR="001A1447" w:rsidRPr="00455047">
        <w:rPr>
          <w:b/>
          <w:sz w:val="28"/>
          <w:szCs w:val="28"/>
        </w:rPr>
        <w:t xml:space="preserve"> </w:t>
      </w:r>
      <w:r w:rsidRPr="00455047">
        <w:rPr>
          <w:b/>
          <w:sz w:val="28"/>
          <w:szCs w:val="28"/>
        </w:rPr>
        <w:t>годов</w:t>
      </w:r>
    </w:p>
    <w:p w:rsidR="004B7316" w:rsidRPr="00D22AE6" w:rsidRDefault="004B7316" w:rsidP="004A16E4">
      <w:pPr>
        <w:jc w:val="center"/>
        <w:rPr>
          <w:b/>
          <w:sz w:val="28"/>
          <w:szCs w:val="28"/>
        </w:rPr>
      </w:pPr>
    </w:p>
    <w:p w:rsidR="004B7316" w:rsidRPr="00D22AE6" w:rsidRDefault="004B7316" w:rsidP="004A16E4">
      <w:pPr>
        <w:jc w:val="center"/>
        <w:rPr>
          <w:b/>
          <w:sz w:val="28"/>
          <w:szCs w:val="28"/>
        </w:rPr>
      </w:pPr>
    </w:p>
    <w:p w:rsidR="004B7316" w:rsidRPr="00D22AE6" w:rsidRDefault="00815879" w:rsidP="001256C6">
      <w:pPr>
        <w:pStyle w:val="a3"/>
        <w:tabs>
          <w:tab w:val="clear" w:pos="4536"/>
          <w:tab w:val="clear" w:pos="9072"/>
        </w:tabs>
        <w:ind w:firstLine="900"/>
        <w:jc w:val="both"/>
        <w:rPr>
          <w:szCs w:val="28"/>
        </w:rPr>
      </w:pPr>
      <w:r w:rsidRPr="00D22AE6">
        <w:rPr>
          <w:szCs w:val="28"/>
        </w:rPr>
        <w:t>В  соответстви</w:t>
      </w:r>
      <w:r>
        <w:rPr>
          <w:szCs w:val="28"/>
        </w:rPr>
        <w:t>и с постановлением Правительства  Ростовской области от 25</w:t>
      </w:r>
      <w:r w:rsidRPr="00D22AE6">
        <w:rPr>
          <w:szCs w:val="28"/>
        </w:rPr>
        <w:t>.04.20</w:t>
      </w:r>
      <w:r>
        <w:rPr>
          <w:szCs w:val="28"/>
        </w:rPr>
        <w:t>22 № 351</w:t>
      </w:r>
      <w:r w:rsidRPr="00D22AE6">
        <w:rPr>
          <w:szCs w:val="28"/>
        </w:rPr>
        <w:t xml:space="preserve"> «О</w:t>
      </w:r>
      <w:r>
        <w:rPr>
          <w:szCs w:val="28"/>
        </w:rPr>
        <w:t>б организации подготовки</w:t>
      </w:r>
      <w:r w:rsidRPr="00D22AE6">
        <w:rPr>
          <w:szCs w:val="28"/>
        </w:rPr>
        <w:t xml:space="preserve"> жилищного фонда, объектов инженерной и с</w:t>
      </w:r>
      <w:r>
        <w:rPr>
          <w:szCs w:val="28"/>
        </w:rPr>
        <w:t>оциальной инфраструктуры городских округов</w:t>
      </w:r>
      <w:r w:rsidRPr="00D22AE6">
        <w:rPr>
          <w:szCs w:val="28"/>
        </w:rPr>
        <w:t xml:space="preserve"> и </w:t>
      </w:r>
      <w:r>
        <w:rPr>
          <w:szCs w:val="28"/>
        </w:rPr>
        <w:t xml:space="preserve">муниципальных </w:t>
      </w:r>
      <w:r w:rsidRPr="00D22AE6">
        <w:rPr>
          <w:szCs w:val="28"/>
        </w:rPr>
        <w:t xml:space="preserve">районов Ростовской области к эксплуатации в осенне-зимний период», в целях обеспечения своевременной и качественной подготовки жилищного фонда, объектов инженерной и социальной инфраструктуры Шолоховского городского поселения, к эксплуатации </w:t>
      </w:r>
      <w:r w:rsidR="004B7316" w:rsidRPr="00D22AE6">
        <w:rPr>
          <w:szCs w:val="28"/>
        </w:rPr>
        <w:t xml:space="preserve">в осенне-зимний период </w:t>
      </w:r>
      <w:r w:rsidR="00716920">
        <w:rPr>
          <w:szCs w:val="28"/>
        </w:rPr>
        <w:t>202</w:t>
      </w:r>
      <w:r>
        <w:rPr>
          <w:szCs w:val="28"/>
        </w:rPr>
        <w:t>5</w:t>
      </w:r>
      <w:r w:rsidR="00716920">
        <w:rPr>
          <w:szCs w:val="28"/>
        </w:rPr>
        <w:t>-202</w:t>
      </w:r>
      <w:r>
        <w:rPr>
          <w:szCs w:val="28"/>
        </w:rPr>
        <w:t>6</w:t>
      </w:r>
      <w:r w:rsidR="004B7316" w:rsidRPr="00D22AE6">
        <w:rPr>
          <w:szCs w:val="28"/>
        </w:rPr>
        <w:t xml:space="preserve"> годов,</w:t>
      </w:r>
      <w:r w:rsidR="00F01A26">
        <w:rPr>
          <w:szCs w:val="28"/>
        </w:rPr>
        <w:t xml:space="preserve"> Администрация Шолоховского городского</w:t>
      </w:r>
      <w:r w:rsidR="004B7316" w:rsidRPr="00D22AE6">
        <w:rPr>
          <w:szCs w:val="28"/>
        </w:rPr>
        <w:t xml:space="preserve"> </w:t>
      </w:r>
      <w:r w:rsidR="00C1605A" w:rsidRPr="00D22AE6">
        <w:rPr>
          <w:b/>
          <w:szCs w:val="28"/>
        </w:rPr>
        <w:t>п</w:t>
      </w:r>
      <w:r w:rsidR="001E593D">
        <w:rPr>
          <w:b/>
          <w:szCs w:val="28"/>
        </w:rPr>
        <w:t xml:space="preserve"> о с т а н о в л я е т</w:t>
      </w:r>
      <w:r w:rsidR="00C1605A" w:rsidRPr="00D22AE6">
        <w:rPr>
          <w:b/>
          <w:szCs w:val="28"/>
        </w:rPr>
        <w:t>:</w:t>
      </w:r>
    </w:p>
    <w:p w:rsidR="004B7316" w:rsidRPr="00D22AE6" w:rsidRDefault="004B7316" w:rsidP="001256C6">
      <w:pPr>
        <w:rPr>
          <w:b/>
          <w:sz w:val="28"/>
          <w:szCs w:val="28"/>
        </w:rPr>
      </w:pPr>
    </w:p>
    <w:p w:rsidR="004A16E4" w:rsidRPr="00D22AE6" w:rsidRDefault="004A16E4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1. Утвердить состав комиссии по координации совместных действий и контролю за проведением подготовки жилищного фонда, объектов инженерной и социальной инфраструктуры Шолоховского городского поселения к эксплуата</w:t>
      </w:r>
      <w:r w:rsidR="001A1447">
        <w:rPr>
          <w:color w:val="000000"/>
          <w:sz w:val="28"/>
          <w:szCs w:val="28"/>
        </w:rPr>
        <w:t xml:space="preserve">ции  в осенне-зимний период </w:t>
      </w:r>
      <w:r w:rsidR="00716920">
        <w:rPr>
          <w:color w:val="000000"/>
          <w:sz w:val="28"/>
          <w:szCs w:val="28"/>
        </w:rPr>
        <w:t>202</w:t>
      </w:r>
      <w:r w:rsidR="00815879">
        <w:rPr>
          <w:color w:val="000000"/>
          <w:sz w:val="28"/>
          <w:szCs w:val="28"/>
        </w:rPr>
        <w:t>5</w:t>
      </w:r>
      <w:r w:rsidR="00FA3888">
        <w:rPr>
          <w:color w:val="000000"/>
          <w:sz w:val="28"/>
          <w:szCs w:val="28"/>
        </w:rPr>
        <w:t>-202</w:t>
      </w:r>
      <w:r w:rsidR="00815879">
        <w:rPr>
          <w:color w:val="000000"/>
          <w:sz w:val="28"/>
          <w:szCs w:val="28"/>
        </w:rPr>
        <w:t>6</w:t>
      </w:r>
      <w:r w:rsidR="00C1605A" w:rsidRPr="00D22AE6">
        <w:rPr>
          <w:color w:val="000000"/>
          <w:sz w:val="28"/>
          <w:szCs w:val="28"/>
        </w:rPr>
        <w:t xml:space="preserve"> </w:t>
      </w:r>
      <w:r w:rsidRPr="00D22AE6">
        <w:rPr>
          <w:color w:val="000000"/>
          <w:sz w:val="28"/>
          <w:szCs w:val="28"/>
        </w:rPr>
        <w:t>годов  согласно приложению 1 к настоящему постановлению.</w:t>
      </w:r>
    </w:p>
    <w:p w:rsidR="004A16E4" w:rsidRPr="00D22AE6" w:rsidRDefault="004A16E4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2. Утвердить мероприятия по подготовке жилищного фонда, объектов инженерной и социальной инфраструктуры к </w:t>
      </w:r>
      <w:r w:rsidRPr="00D22AE6">
        <w:rPr>
          <w:sz w:val="28"/>
          <w:szCs w:val="28"/>
        </w:rPr>
        <w:t>эксплуатации в осенне-зимний период</w:t>
      </w:r>
      <w:r w:rsidR="001A1447">
        <w:rPr>
          <w:color w:val="000000"/>
          <w:sz w:val="28"/>
          <w:szCs w:val="28"/>
        </w:rPr>
        <w:t xml:space="preserve"> </w:t>
      </w:r>
      <w:r w:rsidR="00716920">
        <w:rPr>
          <w:color w:val="000000"/>
          <w:sz w:val="28"/>
          <w:szCs w:val="28"/>
        </w:rPr>
        <w:t>202</w:t>
      </w:r>
      <w:r w:rsidR="00815879">
        <w:rPr>
          <w:color w:val="000000"/>
          <w:sz w:val="28"/>
          <w:szCs w:val="28"/>
        </w:rPr>
        <w:t>5</w:t>
      </w:r>
      <w:r w:rsidR="00716920">
        <w:rPr>
          <w:color w:val="000000"/>
          <w:sz w:val="28"/>
          <w:szCs w:val="28"/>
        </w:rPr>
        <w:t>-202</w:t>
      </w:r>
      <w:r w:rsidR="00815879">
        <w:rPr>
          <w:color w:val="000000"/>
          <w:sz w:val="28"/>
          <w:szCs w:val="28"/>
        </w:rPr>
        <w:t>6</w:t>
      </w:r>
      <w:r w:rsidRPr="00D22AE6">
        <w:rPr>
          <w:color w:val="000000"/>
          <w:sz w:val="28"/>
          <w:szCs w:val="28"/>
        </w:rPr>
        <w:t xml:space="preserve"> годов по Шолоховскому  городскому поселению согласно приложению 2 к настоящему постановлению.</w:t>
      </w:r>
    </w:p>
    <w:p w:rsidR="004A16E4" w:rsidRPr="00D22AE6" w:rsidRDefault="004A16E4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3. Обеспечить контроль:</w:t>
      </w:r>
    </w:p>
    <w:p w:rsidR="004A16E4" w:rsidRPr="00D22AE6" w:rsidRDefault="004A16E4" w:rsidP="004A16E4">
      <w:pPr>
        <w:pStyle w:val="21"/>
        <w:ind w:firstLine="907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3.1. За проведением мероприятий по подготовке жилищного фонда, объектов инженерной и социальной инфраструктуры к эксплуатации в осенне-зимний период.</w:t>
      </w:r>
    </w:p>
    <w:p w:rsidR="004A16E4" w:rsidRPr="00D22AE6" w:rsidRDefault="004A16E4" w:rsidP="004A16E4">
      <w:pPr>
        <w:pStyle w:val="21"/>
        <w:ind w:firstLine="907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3.2. За созданием аварийного запаса материалов и сезонной заготовкой топлива населению и на объектах инженерной и социальной инфраструктуры.</w:t>
      </w:r>
    </w:p>
    <w:p w:rsidR="004A16E4" w:rsidRPr="00D22AE6" w:rsidRDefault="004A16E4" w:rsidP="004A16E4">
      <w:pPr>
        <w:pStyle w:val="21"/>
        <w:ind w:firstLine="907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3.3. За проверкой технического состояния и эксплуатационного режима внутридомовых, квартирных систем газоснабжения и средств доставки сжиженного бытового газа.</w:t>
      </w:r>
    </w:p>
    <w:p w:rsidR="004A16E4" w:rsidRPr="00D22AE6" w:rsidRDefault="004A16E4" w:rsidP="004A16E4">
      <w:pPr>
        <w:pStyle w:val="21"/>
        <w:ind w:firstLine="900"/>
        <w:rPr>
          <w:sz w:val="28"/>
          <w:szCs w:val="28"/>
        </w:rPr>
      </w:pPr>
      <w:r w:rsidRPr="00D22AE6">
        <w:rPr>
          <w:color w:val="000000"/>
          <w:sz w:val="28"/>
          <w:szCs w:val="28"/>
        </w:rPr>
        <w:lastRenderedPageBreak/>
        <w:t>3.4.</w:t>
      </w:r>
      <w:r w:rsidR="00815879">
        <w:rPr>
          <w:color w:val="000000"/>
          <w:sz w:val="28"/>
          <w:szCs w:val="28"/>
        </w:rPr>
        <w:t xml:space="preserve"> </w:t>
      </w:r>
      <w:r w:rsidRPr="00D22AE6">
        <w:rPr>
          <w:sz w:val="28"/>
          <w:szCs w:val="28"/>
        </w:rPr>
        <w:t>За ежедневным предоставлением специалистами отдела муниципального хозяйства Администрации Шолоховского городского поселения в отдел жилищно-коммунального хозяйства (далее-ЖКХ)  Администрации Белокалитвинского района с момента принятия решения о начале отопительного периода на территории Шолоховского городского поселения информации о включении систем теплоснабжения объектов коммунально-бытового и социально-культурного назначения по форме согласно приложению 3 к настоящему постановлению.</w:t>
      </w:r>
    </w:p>
    <w:p w:rsidR="004A16E4" w:rsidRPr="00D22AE6" w:rsidRDefault="004A16E4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4. Рекомендовать руководителям организаций независимо от формы собственности и ведомственной принадлежности в целях обеспечения нормальной работы организаций энерго-, газо- и водоснабжения принимать необходимые меры по погашению задолженности за потребленные топливно-энергетические и водные ресурсы.</w:t>
      </w:r>
    </w:p>
    <w:p w:rsidR="004A16E4" w:rsidRPr="00D22AE6" w:rsidRDefault="004A16E4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5. Рекомендовать организациям энерго-, газо-, и водоснабжения, организациям, предоставляющим коммунальные услуги населению (управляющим компаниям, товариществам собственников жилья, жилищно-строительным кооперативам и т. д.)  независимо формы собственности и ведомственной принадлежности:</w:t>
      </w:r>
    </w:p>
    <w:p w:rsidR="004A16E4" w:rsidRPr="00D22AE6" w:rsidRDefault="004A16E4" w:rsidP="004A16E4">
      <w:pPr>
        <w:pStyle w:val="21"/>
        <w:ind w:firstLine="907"/>
        <w:rPr>
          <w:color w:val="000000"/>
          <w:sz w:val="28"/>
          <w:szCs w:val="28"/>
        </w:rPr>
      </w:pPr>
      <w:r w:rsidRPr="00D22AE6">
        <w:rPr>
          <w:sz w:val="28"/>
          <w:szCs w:val="28"/>
        </w:rPr>
        <w:t>5.1.</w:t>
      </w:r>
      <w:r w:rsidRPr="00D22AE6">
        <w:rPr>
          <w:color w:val="000000"/>
          <w:sz w:val="28"/>
          <w:szCs w:val="28"/>
        </w:rPr>
        <w:t xml:space="preserve"> Обеспечить выполнение объёмов утвержденных мероприятий.</w:t>
      </w:r>
    </w:p>
    <w:p w:rsidR="00815879" w:rsidRPr="00474F38" w:rsidRDefault="00815879" w:rsidP="0081587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A16E4" w:rsidRPr="00815879">
        <w:rPr>
          <w:sz w:val="28"/>
          <w:szCs w:val="28"/>
        </w:rPr>
        <w:t>5.2.</w:t>
      </w:r>
      <w:r w:rsidR="004A16E4" w:rsidRPr="004861A8">
        <w:rPr>
          <w:color w:val="FF0000"/>
          <w:sz w:val="28"/>
          <w:szCs w:val="28"/>
        </w:rPr>
        <w:t xml:space="preserve"> </w:t>
      </w:r>
      <w:r w:rsidRPr="00ED2CDE">
        <w:rPr>
          <w:color w:val="000000" w:themeColor="text1"/>
          <w:sz w:val="28"/>
          <w:szCs w:val="28"/>
        </w:rPr>
        <w:t>Оформить готовность котельных, тепловых сетей, водопроводных сетей, жилых домов к работе в зимних условиях актами и паспортами готовности, подписанными представителями Каменского отдела по энергетическому надзору в срок не позднее:</w:t>
      </w:r>
    </w:p>
    <w:p w:rsidR="00815879" w:rsidRPr="00ED2CDE" w:rsidRDefault="00815879" w:rsidP="00815879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15 сентября – для потребителей тепловой энергии;</w:t>
      </w:r>
    </w:p>
    <w:p w:rsidR="00815879" w:rsidRPr="00ED2CDE" w:rsidRDefault="00815879" w:rsidP="00815879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 ноября – для теплоснабжающих и теплосетевых организаций;</w:t>
      </w:r>
    </w:p>
    <w:p w:rsidR="00815879" w:rsidRPr="00ED2CDE" w:rsidRDefault="00815879" w:rsidP="00815879">
      <w:pPr>
        <w:pStyle w:val="21"/>
        <w:tabs>
          <w:tab w:val="num" w:pos="1710"/>
        </w:tabs>
        <w:ind w:firstLine="900"/>
        <w:rPr>
          <w:color w:val="000000" w:themeColor="text1"/>
          <w:sz w:val="28"/>
          <w:szCs w:val="28"/>
        </w:rPr>
      </w:pPr>
      <w:r w:rsidRPr="00ED2CDE">
        <w:rPr>
          <w:color w:val="000000" w:themeColor="text1"/>
          <w:sz w:val="28"/>
          <w:szCs w:val="28"/>
        </w:rPr>
        <w:t>15 ноября – для муниципальных образований.</w:t>
      </w:r>
    </w:p>
    <w:p w:rsidR="004A16E4" w:rsidRPr="00D22AE6" w:rsidRDefault="004A16E4" w:rsidP="004A16E4">
      <w:pPr>
        <w:pStyle w:val="21"/>
        <w:tabs>
          <w:tab w:val="left" w:pos="180"/>
        </w:tabs>
        <w:ind w:firstLine="907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5.3. Обеспечить качественную подготовку к эксплуатации в осенне-зимний период объектов социальной инфраструктуры согласно ведомственной принадлежности.</w:t>
      </w:r>
    </w:p>
    <w:p w:rsidR="00815879" w:rsidRPr="00D22AE6" w:rsidRDefault="004A16E4" w:rsidP="00815879">
      <w:pPr>
        <w:pStyle w:val="220"/>
        <w:tabs>
          <w:tab w:val="num" w:pos="792"/>
          <w:tab w:val="num" w:pos="1710"/>
        </w:tabs>
        <w:ind w:firstLine="900"/>
        <w:rPr>
          <w:color w:val="FF0000"/>
          <w:sz w:val="28"/>
          <w:szCs w:val="28"/>
        </w:rPr>
      </w:pPr>
      <w:r w:rsidRPr="004552F7">
        <w:rPr>
          <w:sz w:val="28"/>
          <w:szCs w:val="28"/>
        </w:rPr>
        <w:t xml:space="preserve">6. </w:t>
      </w:r>
      <w:r w:rsidR="00815879">
        <w:rPr>
          <w:sz w:val="28"/>
          <w:szCs w:val="28"/>
        </w:rPr>
        <w:t>Старшему инспектору сектора муниципального хозяйства Е.Н. Годуйко.</w:t>
      </w:r>
    </w:p>
    <w:p w:rsidR="004A16E4" w:rsidRPr="00D22AE6" w:rsidRDefault="004A16E4" w:rsidP="004A16E4">
      <w:pPr>
        <w:pStyle w:val="21"/>
        <w:ind w:firstLine="907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6.1.  Представлять отчет по Шолоховскому городскому поселению по форме 1-ЖКХ (зима) в отдел ЖКХ Администрации Белокалитвинского района.</w:t>
      </w:r>
    </w:p>
    <w:p w:rsidR="004A16E4" w:rsidRPr="00D22AE6" w:rsidRDefault="004A16E4" w:rsidP="004A16E4">
      <w:pPr>
        <w:pStyle w:val="21"/>
        <w:ind w:firstLine="907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6.2. Организовать с момента принятия решения о начале отопительного периода поселением ежедневный сбор информации и составление отчета по Шолоховскому городскому поселению о включении систем теплоснабжения объектов коммунально-бытового и социально-культурного назначения согласно приложению 3 к настоящему постановлению.</w:t>
      </w:r>
    </w:p>
    <w:p w:rsidR="004A16E4" w:rsidRPr="00D22AE6" w:rsidRDefault="003212E8" w:rsidP="004A16E4">
      <w:pPr>
        <w:pStyle w:val="21"/>
        <w:tabs>
          <w:tab w:val="num" w:pos="1710"/>
        </w:tabs>
        <w:ind w:firstLine="90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7 </w:t>
      </w:r>
      <w:r w:rsidR="004A16E4" w:rsidRPr="00D22AE6">
        <w:rPr>
          <w:sz w:val="28"/>
          <w:szCs w:val="28"/>
        </w:rPr>
        <w:t>. Настоящее постановление вступает в силу с момента его подписания.</w:t>
      </w:r>
    </w:p>
    <w:p w:rsidR="002749FD" w:rsidRDefault="003212E8" w:rsidP="002749FD">
      <w:pPr>
        <w:pStyle w:val="21"/>
        <w:tabs>
          <w:tab w:val="num" w:pos="1710"/>
        </w:tabs>
        <w:ind w:firstLine="900"/>
        <w:rPr>
          <w:sz w:val="28"/>
          <w:szCs w:val="28"/>
        </w:rPr>
      </w:pPr>
      <w:r>
        <w:rPr>
          <w:sz w:val="28"/>
          <w:szCs w:val="28"/>
        </w:rPr>
        <w:t>8</w:t>
      </w:r>
      <w:r w:rsidR="004A16E4" w:rsidRPr="00D22AE6">
        <w:rPr>
          <w:sz w:val="28"/>
          <w:szCs w:val="28"/>
        </w:rPr>
        <w:t xml:space="preserve">. Контроль за исполнением настоящего постановления возложить </w:t>
      </w:r>
      <w:r w:rsidR="002B12BA">
        <w:rPr>
          <w:sz w:val="28"/>
          <w:szCs w:val="28"/>
        </w:rPr>
        <w:t xml:space="preserve">заведующего сектором муниципального хозяйства </w:t>
      </w:r>
      <w:r w:rsidR="004A16E4" w:rsidRPr="00D22AE6">
        <w:rPr>
          <w:sz w:val="28"/>
          <w:szCs w:val="28"/>
        </w:rPr>
        <w:t xml:space="preserve">Администрации Шолоховского городского поселения </w:t>
      </w:r>
      <w:r w:rsidR="002B12BA">
        <w:rPr>
          <w:sz w:val="28"/>
          <w:szCs w:val="28"/>
        </w:rPr>
        <w:t>Тимошина О.Г.</w:t>
      </w:r>
      <w:r w:rsidR="004A16E4" w:rsidRPr="00D22AE6">
        <w:rPr>
          <w:sz w:val="28"/>
          <w:szCs w:val="28"/>
        </w:rPr>
        <w:t xml:space="preserve"> </w:t>
      </w:r>
    </w:p>
    <w:p w:rsidR="004A16E4" w:rsidRDefault="004A16E4" w:rsidP="00C10532">
      <w:pPr>
        <w:pStyle w:val="21"/>
        <w:tabs>
          <w:tab w:val="num" w:pos="1710"/>
        </w:tabs>
        <w:ind w:firstLine="0"/>
        <w:rPr>
          <w:sz w:val="28"/>
          <w:szCs w:val="28"/>
        </w:rPr>
      </w:pPr>
    </w:p>
    <w:p w:rsidR="00C10532" w:rsidRPr="002749FD" w:rsidRDefault="00C10532" w:rsidP="00C10532">
      <w:pPr>
        <w:pStyle w:val="21"/>
        <w:tabs>
          <w:tab w:val="num" w:pos="1710"/>
        </w:tabs>
        <w:ind w:firstLine="0"/>
        <w:rPr>
          <w:sz w:val="28"/>
          <w:szCs w:val="28"/>
        </w:rPr>
      </w:pPr>
    </w:p>
    <w:p w:rsidR="004A16E4" w:rsidRDefault="002D2748" w:rsidP="002D2748">
      <w:pPr>
        <w:rPr>
          <w:sz w:val="28"/>
          <w:szCs w:val="28"/>
        </w:rPr>
      </w:pPr>
      <w:r w:rsidRPr="002D2748">
        <w:rPr>
          <w:sz w:val="28"/>
          <w:szCs w:val="28"/>
        </w:rPr>
        <w:t xml:space="preserve">      Глава</w:t>
      </w:r>
      <w:r>
        <w:rPr>
          <w:sz w:val="28"/>
          <w:szCs w:val="28"/>
        </w:rPr>
        <w:t xml:space="preserve"> Администрации</w:t>
      </w:r>
    </w:p>
    <w:p w:rsidR="003F5744" w:rsidRPr="003212E8" w:rsidRDefault="002D2748" w:rsidP="003212E8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</w:t>
      </w:r>
      <w:r w:rsidR="003212E8">
        <w:rPr>
          <w:sz w:val="28"/>
          <w:szCs w:val="28"/>
        </w:rPr>
        <w:t xml:space="preserve">        О.П. Снисаренко</w:t>
      </w:r>
    </w:p>
    <w:p w:rsidR="00C10532" w:rsidRDefault="00C10532" w:rsidP="00FA3888">
      <w:pPr>
        <w:rPr>
          <w:sz w:val="28"/>
          <w:szCs w:val="28"/>
        </w:rPr>
      </w:pPr>
    </w:p>
    <w:p w:rsidR="0075078E" w:rsidRDefault="00C10532" w:rsidP="00FA3888">
      <w:pPr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C10532" w:rsidRDefault="00C10532" w:rsidP="00FA3888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Я.В.Гуреева</w:t>
      </w:r>
    </w:p>
    <w:p w:rsidR="002D2748" w:rsidRPr="00D22AE6" w:rsidRDefault="002D2748" w:rsidP="00D1348A">
      <w:pPr>
        <w:pStyle w:val="21"/>
        <w:tabs>
          <w:tab w:val="num" w:pos="1710"/>
        </w:tabs>
        <w:ind w:firstLine="0"/>
        <w:rPr>
          <w:color w:val="000000"/>
          <w:sz w:val="28"/>
          <w:szCs w:val="28"/>
        </w:rPr>
      </w:pPr>
    </w:p>
    <w:p w:rsidR="004A16E4" w:rsidRPr="00D22AE6" w:rsidRDefault="004A16E4" w:rsidP="004A16E4">
      <w:pPr>
        <w:pStyle w:val="21"/>
        <w:tabs>
          <w:tab w:val="num" w:pos="1710"/>
        </w:tabs>
        <w:ind w:firstLine="0"/>
        <w:jc w:val="right"/>
        <w:rPr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  </w:t>
      </w:r>
      <w:r w:rsidRPr="00D22AE6">
        <w:rPr>
          <w:sz w:val="28"/>
          <w:szCs w:val="28"/>
        </w:rPr>
        <w:t xml:space="preserve">   Приложение  1</w:t>
      </w:r>
    </w:p>
    <w:p w:rsidR="004A16E4" w:rsidRPr="00D22AE6" w:rsidRDefault="004A16E4" w:rsidP="004A16E4">
      <w:pPr>
        <w:jc w:val="right"/>
        <w:rPr>
          <w:sz w:val="28"/>
          <w:szCs w:val="28"/>
        </w:rPr>
      </w:pPr>
      <w:r w:rsidRPr="00D22AE6">
        <w:rPr>
          <w:sz w:val="28"/>
          <w:szCs w:val="28"/>
        </w:rPr>
        <w:t xml:space="preserve">к постановлению </w:t>
      </w:r>
    </w:p>
    <w:p w:rsidR="004A16E4" w:rsidRPr="00D22AE6" w:rsidRDefault="004A16E4" w:rsidP="004A16E4">
      <w:pPr>
        <w:jc w:val="right"/>
        <w:rPr>
          <w:sz w:val="28"/>
          <w:szCs w:val="28"/>
        </w:rPr>
      </w:pPr>
      <w:r w:rsidRPr="00D22AE6">
        <w:rPr>
          <w:sz w:val="28"/>
          <w:szCs w:val="28"/>
        </w:rPr>
        <w:t>Администрации Шолоховского</w:t>
      </w:r>
    </w:p>
    <w:p w:rsidR="004A16E4" w:rsidRPr="00D22AE6" w:rsidRDefault="004A16E4" w:rsidP="004A16E4">
      <w:pPr>
        <w:jc w:val="right"/>
        <w:rPr>
          <w:sz w:val="28"/>
          <w:szCs w:val="28"/>
        </w:rPr>
      </w:pPr>
      <w:r w:rsidRPr="00D22AE6">
        <w:rPr>
          <w:sz w:val="28"/>
          <w:szCs w:val="28"/>
        </w:rPr>
        <w:t>городского поселения</w:t>
      </w:r>
    </w:p>
    <w:p w:rsidR="004A16E4" w:rsidRPr="00D22AE6" w:rsidRDefault="004A16E4" w:rsidP="004A16E4">
      <w:pPr>
        <w:pStyle w:val="21"/>
        <w:tabs>
          <w:tab w:val="num" w:pos="1710"/>
        </w:tabs>
        <w:ind w:firstLine="0"/>
        <w:jc w:val="right"/>
        <w:rPr>
          <w:sz w:val="28"/>
          <w:szCs w:val="28"/>
        </w:rPr>
      </w:pPr>
      <w:r w:rsidRPr="00D22AE6">
        <w:rPr>
          <w:sz w:val="28"/>
          <w:szCs w:val="28"/>
        </w:rPr>
        <w:t>от</w:t>
      </w:r>
      <w:r w:rsidR="00486338" w:rsidRPr="00D22AE6">
        <w:rPr>
          <w:sz w:val="28"/>
          <w:szCs w:val="28"/>
        </w:rPr>
        <w:t xml:space="preserve"> </w:t>
      </w:r>
      <w:r w:rsidR="00DC32E5">
        <w:rPr>
          <w:sz w:val="28"/>
          <w:szCs w:val="28"/>
        </w:rPr>
        <w:t>13.05</w:t>
      </w:r>
      <w:r w:rsidR="00356434">
        <w:rPr>
          <w:sz w:val="28"/>
          <w:szCs w:val="28"/>
        </w:rPr>
        <w:t>.</w:t>
      </w:r>
      <w:r w:rsidR="002D2748">
        <w:rPr>
          <w:sz w:val="28"/>
          <w:szCs w:val="28"/>
        </w:rPr>
        <w:t>202</w:t>
      </w:r>
      <w:r w:rsidR="006D58BB">
        <w:rPr>
          <w:sz w:val="28"/>
          <w:szCs w:val="28"/>
        </w:rPr>
        <w:t>5</w:t>
      </w:r>
      <w:r w:rsidRPr="00D22AE6">
        <w:rPr>
          <w:sz w:val="28"/>
          <w:szCs w:val="28"/>
        </w:rPr>
        <w:t xml:space="preserve"> года №</w:t>
      </w:r>
      <w:r w:rsidR="00DC32E5">
        <w:rPr>
          <w:sz w:val="28"/>
          <w:szCs w:val="28"/>
        </w:rPr>
        <w:t xml:space="preserve"> 156</w:t>
      </w:r>
    </w:p>
    <w:p w:rsidR="004A16E4" w:rsidRPr="00D22AE6" w:rsidRDefault="004A16E4" w:rsidP="004A16E4">
      <w:pPr>
        <w:jc w:val="right"/>
        <w:rPr>
          <w:sz w:val="28"/>
          <w:szCs w:val="28"/>
        </w:rPr>
      </w:pPr>
    </w:p>
    <w:p w:rsidR="004A16E4" w:rsidRPr="00D22AE6" w:rsidRDefault="004A16E4" w:rsidP="004A16E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4A16E4" w:rsidRPr="003212E8" w:rsidRDefault="004A16E4" w:rsidP="003212E8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>за проведением подготовки жилищного фонда,</w:t>
      </w:r>
      <w:r w:rsidR="003212E8"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4A16E4" w:rsidRPr="00D22AE6" w:rsidRDefault="004A16E4" w:rsidP="003212E8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  <w:r w:rsidR="003212E8"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к эксплуатации в осенне-зимний период </w:t>
      </w:r>
      <w:r w:rsidR="00716920">
        <w:rPr>
          <w:sz w:val="28"/>
          <w:szCs w:val="28"/>
        </w:rPr>
        <w:t>202</w:t>
      </w:r>
      <w:r w:rsidR="006D58BB">
        <w:rPr>
          <w:sz w:val="28"/>
          <w:szCs w:val="28"/>
        </w:rPr>
        <w:t>5</w:t>
      </w:r>
      <w:r w:rsidR="00716920">
        <w:rPr>
          <w:sz w:val="28"/>
          <w:szCs w:val="28"/>
        </w:rPr>
        <w:t>-202</w:t>
      </w:r>
      <w:r w:rsidR="006D58BB">
        <w:rPr>
          <w:sz w:val="28"/>
          <w:szCs w:val="28"/>
        </w:rPr>
        <w:t>6</w:t>
      </w:r>
      <w:r w:rsidRPr="00D22AE6">
        <w:rPr>
          <w:sz w:val="28"/>
          <w:szCs w:val="28"/>
        </w:rPr>
        <w:t xml:space="preserve"> годов</w:t>
      </w:r>
    </w:p>
    <w:p w:rsidR="004A16E4" w:rsidRPr="00D22AE6" w:rsidRDefault="004A16E4" w:rsidP="004A16E4">
      <w:pPr>
        <w:pStyle w:val="22"/>
        <w:ind w:firstLine="1139"/>
        <w:jc w:val="center"/>
        <w:rPr>
          <w:sz w:val="28"/>
          <w:szCs w:val="28"/>
        </w:rPr>
      </w:pPr>
    </w:p>
    <w:tbl>
      <w:tblPr>
        <w:tblW w:w="931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515"/>
        <w:gridCol w:w="6237"/>
      </w:tblGrid>
      <w:tr w:rsidR="004A16E4" w:rsidRPr="00D22AE6" w:rsidTr="00897135">
        <w:tc>
          <w:tcPr>
            <w:tcW w:w="566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2515" w:type="dxa"/>
            <w:shd w:val="clear" w:color="auto" w:fill="auto"/>
          </w:tcPr>
          <w:p w:rsidR="004A16E4" w:rsidRPr="00D22AE6" w:rsidRDefault="003F5744" w:rsidP="002035AA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  <w:r w:rsidR="00C07B6F">
              <w:rPr>
                <w:sz w:val="28"/>
                <w:szCs w:val="28"/>
              </w:rPr>
              <w:t>.</w:t>
            </w:r>
            <w:r w:rsidR="004A16E4" w:rsidRPr="00D22AE6">
              <w:rPr>
                <w:sz w:val="28"/>
                <w:szCs w:val="28"/>
              </w:rPr>
              <w:t xml:space="preserve"> </w:t>
            </w:r>
          </w:p>
        </w:tc>
        <w:tc>
          <w:tcPr>
            <w:tcW w:w="6237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 w:rsidR="003F5744">
              <w:rPr>
                <w:sz w:val="28"/>
                <w:szCs w:val="28"/>
              </w:rPr>
              <w:t>заведу</w:t>
            </w:r>
            <w:r w:rsidR="003212E8">
              <w:rPr>
                <w:sz w:val="28"/>
                <w:szCs w:val="28"/>
              </w:rPr>
              <w:t>ю</w:t>
            </w:r>
            <w:r w:rsidR="003F5744">
              <w:rPr>
                <w:sz w:val="28"/>
                <w:szCs w:val="28"/>
              </w:rPr>
              <w:t>щий сектором</w:t>
            </w:r>
            <w:r w:rsidR="003F5744"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городского поселения, заместитель председателя комиссии</w:t>
            </w:r>
          </w:p>
        </w:tc>
      </w:tr>
      <w:tr w:rsidR="004A16E4" w:rsidRPr="00514444" w:rsidTr="00897135">
        <w:tc>
          <w:tcPr>
            <w:tcW w:w="566" w:type="dxa"/>
            <w:shd w:val="clear" w:color="auto" w:fill="auto"/>
          </w:tcPr>
          <w:p w:rsidR="004A16E4" w:rsidRPr="00643306" w:rsidRDefault="004A16E4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643306">
              <w:rPr>
                <w:sz w:val="28"/>
                <w:szCs w:val="28"/>
              </w:rPr>
              <w:t>2.</w:t>
            </w:r>
          </w:p>
        </w:tc>
        <w:tc>
          <w:tcPr>
            <w:tcW w:w="2515" w:type="dxa"/>
            <w:shd w:val="clear" w:color="auto" w:fill="auto"/>
          </w:tcPr>
          <w:p w:rsidR="004A16E4" w:rsidRPr="00643306" w:rsidRDefault="00643306" w:rsidP="002035AA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6237" w:type="dxa"/>
            <w:shd w:val="clear" w:color="auto" w:fill="auto"/>
          </w:tcPr>
          <w:p w:rsidR="004A16E4" w:rsidRPr="00643306" w:rsidRDefault="00C07B6F" w:rsidP="00C07B6F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643306">
              <w:rPr>
                <w:sz w:val="28"/>
                <w:szCs w:val="28"/>
              </w:rPr>
              <w:t xml:space="preserve">- </w:t>
            </w:r>
            <w:r w:rsidR="00643306">
              <w:rPr>
                <w:sz w:val="28"/>
                <w:szCs w:val="28"/>
              </w:rPr>
              <w:t>ведущий специалист</w:t>
            </w:r>
            <w:r w:rsidR="004A16E4" w:rsidRPr="00643306">
              <w:rPr>
                <w:sz w:val="28"/>
                <w:szCs w:val="28"/>
              </w:rPr>
              <w:t xml:space="preserve"> </w:t>
            </w:r>
            <w:r w:rsidR="003F5744" w:rsidRPr="00643306">
              <w:rPr>
                <w:sz w:val="28"/>
                <w:szCs w:val="28"/>
              </w:rPr>
              <w:t>по земельным и имущественным отношениям</w:t>
            </w:r>
            <w:r w:rsidR="004A16E4" w:rsidRPr="0064330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4A16E4" w:rsidRPr="00D22AE6" w:rsidTr="00897135">
        <w:tc>
          <w:tcPr>
            <w:tcW w:w="3081" w:type="dxa"/>
            <w:gridSpan w:val="2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237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4A16E4" w:rsidRPr="00D22AE6" w:rsidTr="00897135">
        <w:tc>
          <w:tcPr>
            <w:tcW w:w="566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3.</w:t>
            </w:r>
          </w:p>
        </w:tc>
        <w:tc>
          <w:tcPr>
            <w:tcW w:w="2515" w:type="dxa"/>
            <w:shd w:val="clear" w:color="auto" w:fill="auto"/>
          </w:tcPr>
          <w:p w:rsidR="004A16E4" w:rsidRPr="00D22AE6" w:rsidRDefault="00455047" w:rsidP="002035AA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237" w:type="dxa"/>
            <w:shd w:val="clear" w:color="auto" w:fill="auto"/>
          </w:tcPr>
          <w:p w:rsidR="004A16E4" w:rsidRPr="00D22AE6" w:rsidRDefault="00455047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</w:t>
            </w:r>
            <w:r w:rsidR="004A16E4" w:rsidRPr="00D22AE6">
              <w:rPr>
                <w:sz w:val="28"/>
                <w:szCs w:val="28"/>
              </w:rPr>
              <w:t xml:space="preserve"> отделом образования Администрации Белокалитвинского района (по согласованию)</w:t>
            </w:r>
          </w:p>
        </w:tc>
      </w:tr>
      <w:tr w:rsidR="004A16E4" w:rsidRPr="00D22AE6" w:rsidTr="00897135">
        <w:tc>
          <w:tcPr>
            <w:tcW w:w="566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4.</w:t>
            </w:r>
          </w:p>
        </w:tc>
        <w:tc>
          <w:tcPr>
            <w:tcW w:w="2515" w:type="dxa"/>
            <w:shd w:val="clear" w:color="auto" w:fill="auto"/>
          </w:tcPr>
          <w:p w:rsidR="004A16E4" w:rsidRPr="00D22AE6" w:rsidRDefault="0025157F" w:rsidP="002035AA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Пыльцин С.П.</w:t>
            </w:r>
          </w:p>
        </w:tc>
        <w:tc>
          <w:tcPr>
            <w:tcW w:w="6237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 w:rsidR="004A6FB1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4A16E4" w:rsidRPr="00D22AE6" w:rsidTr="00897135">
        <w:tc>
          <w:tcPr>
            <w:tcW w:w="566" w:type="dxa"/>
            <w:shd w:val="clear" w:color="auto" w:fill="auto"/>
          </w:tcPr>
          <w:p w:rsidR="004A16E4" w:rsidRPr="00D22AE6" w:rsidRDefault="004A16E4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5.</w:t>
            </w:r>
          </w:p>
        </w:tc>
        <w:tc>
          <w:tcPr>
            <w:tcW w:w="2515" w:type="dxa"/>
            <w:shd w:val="clear" w:color="auto" w:fill="auto"/>
          </w:tcPr>
          <w:p w:rsidR="004A16E4" w:rsidRPr="00D22AE6" w:rsidRDefault="003212E8" w:rsidP="002035AA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</w:t>
            </w:r>
            <w:r w:rsidR="006E2C0B">
              <w:rPr>
                <w:sz w:val="28"/>
                <w:szCs w:val="28"/>
              </w:rPr>
              <w:t xml:space="preserve"> Т.В.</w:t>
            </w:r>
          </w:p>
        </w:tc>
        <w:tc>
          <w:tcPr>
            <w:tcW w:w="6237" w:type="dxa"/>
            <w:shd w:val="clear" w:color="auto" w:fill="auto"/>
          </w:tcPr>
          <w:p w:rsidR="004A16E4" w:rsidRPr="00D22AE6" w:rsidRDefault="003212E8" w:rsidP="003212E8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ООО «Стройком</w:t>
            </w:r>
            <w:r w:rsidR="004A16E4"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300E83" w:rsidRPr="00D22AE6" w:rsidTr="00897135">
        <w:tc>
          <w:tcPr>
            <w:tcW w:w="566" w:type="dxa"/>
            <w:shd w:val="clear" w:color="auto" w:fill="auto"/>
          </w:tcPr>
          <w:p w:rsidR="00300E83" w:rsidRPr="00D22AE6" w:rsidRDefault="00300E83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6.</w:t>
            </w:r>
          </w:p>
        </w:tc>
        <w:tc>
          <w:tcPr>
            <w:tcW w:w="2515" w:type="dxa"/>
            <w:shd w:val="clear" w:color="auto" w:fill="auto"/>
          </w:tcPr>
          <w:p w:rsidR="00300E83" w:rsidRPr="00D22AE6" w:rsidRDefault="00300E83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237" w:type="dxa"/>
            <w:shd w:val="clear" w:color="auto" w:fill="auto"/>
          </w:tcPr>
          <w:p w:rsidR="00300E83" w:rsidRPr="00D22AE6" w:rsidRDefault="00300E83" w:rsidP="004A6FB1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4A16E4" w:rsidRPr="00D22AE6" w:rsidTr="00897135">
        <w:tc>
          <w:tcPr>
            <w:tcW w:w="566" w:type="dxa"/>
            <w:shd w:val="clear" w:color="auto" w:fill="auto"/>
          </w:tcPr>
          <w:p w:rsidR="004A16E4" w:rsidRPr="00D22AE6" w:rsidRDefault="00300E83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7</w:t>
            </w:r>
            <w:r w:rsidR="004A16E4" w:rsidRPr="00D22AE6">
              <w:rPr>
                <w:sz w:val="28"/>
                <w:szCs w:val="28"/>
              </w:rPr>
              <w:t>.</w:t>
            </w:r>
          </w:p>
        </w:tc>
        <w:tc>
          <w:tcPr>
            <w:tcW w:w="2515" w:type="dxa"/>
            <w:shd w:val="clear" w:color="auto" w:fill="auto"/>
          </w:tcPr>
          <w:p w:rsidR="004A16E4" w:rsidRPr="009E76AD" w:rsidRDefault="00514444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Гусев К.С.</w:t>
            </w:r>
          </w:p>
        </w:tc>
        <w:tc>
          <w:tcPr>
            <w:tcW w:w="6237" w:type="dxa"/>
            <w:shd w:val="clear" w:color="auto" w:fill="auto"/>
          </w:tcPr>
          <w:p w:rsidR="004A16E4" w:rsidRPr="009E76AD" w:rsidRDefault="003A13D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-</w:t>
            </w:r>
            <w:r w:rsidR="004A16E4" w:rsidRPr="009E76AD">
              <w:rPr>
                <w:sz w:val="28"/>
                <w:szCs w:val="28"/>
              </w:rPr>
              <w:t xml:space="preserve">директор ООО </w:t>
            </w:r>
            <w:r w:rsidRPr="009E76AD">
              <w:rPr>
                <w:sz w:val="28"/>
                <w:szCs w:val="28"/>
              </w:rPr>
              <w:t xml:space="preserve">УК </w:t>
            </w:r>
            <w:r w:rsidR="004A16E4" w:rsidRPr="009E76AD">
              <w:rPr>
                <w:sz w:val="28"/>
                <w:szCs w:val="28"/>
              </w:rPr>
              <w:t>«Бело</w:t>
            </w:r>
            <w:r w:rsidRPr="009E76AD">
              <w:rPr>
                <w:sz w:val="28"/>
                <w:szCs w:val="28"/>
              </w:rPr>
              <w:t>калитвинская</w:t>
            </w:r>
            <w:r w:rsidR="004A16E4" w:rsidRPr="009E76AD">
              <w:rPr>
                <w:sz w:val="28"/>
                <w:szCs w:val="28"/>
              </w:rPr>
              <w:t>» (по согласованию)</w:t>
            </w:r>
          </w:p>
        </w:tc>
      </w:tr>
      <w:tr w:rsidR="00897135" w:rsidRPr="00D22AE6" w:rsidTr="00897135">
        <w:tc>
          <w:tcPr>
            <w:tcW w:w="566" w:type="dxa"/>
            <w:shd w:val="clear" w:color="auto" w:fill="auto"/>
          </w:tcPr>
          <w:p w:rsidR="00897135" w:rsidRPr="00D22AE6" w:rsidRDefault="009E76AD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515" w:type="dxa"/>
            <w:shd w:val="clear" w:color="auto" w:fill="auto"/>
          </w:tcPr>
          <w:p w:rsidR="00897135" w:rsidRPr="009E76AD" w:rsidRDefault="00897135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Письменский А.В.</w:t>
            </w:r>
          </w:p>
        </w:tc>
        <w:tc>
          <w:tcPr>
            <w:tcW w:w="6237" w:type="dxa"/>
            <w:shd w:val="clear" w:color="auto" w:fill="auto"/>
          </w:tcPr>
          <w:p w:rsidR="00897135" w:rsidRPr="009E76AD" w:rsidRDefault="00897135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- директор ООО УК «Аспект»</w:t>
            </w:r>
          </w:p>
        </w:tc>
      </w:tr>
      <w:tr w:rsidR="00645150" w:rsidRPr="009E76AD" w:rsidTr="00897135">
        <w:tc>
          <w:tcPr>
            <w:tcW w:w="566" w:type="dxa"/>
            <w:shd w:val="clear" w:color="auto" w:fill="auto"/>
          </w:tcPr>
          <w:p w:rsidR="00645150" w:rsidRPr="009E76AD" w:rsidRDefault="009E76AD" w:rsidP="0064515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515" w:type="dxa"/>
            <w:shd w:val="clear" w:color="auto" w:fill="auto"/>
          </w:tcPr>
          <w:p w:rsidR="00645150" w:rsidRPr="009E76AD" w:rsidRDefault="00C07B6F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237" w:type="dxa"/>
            <w:shd w:val="clear" w:color="auto" w:fill="auto"/>
          </w:tcPr>
          <w:p w:rsidR="00645150" w:rsidRPr="009E76AD" w:rsidRDefault="003212E8" w:rsidP="004A6FB1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- Управляющий</w:t>
            </w:r>
            <w:r w:rsidR="00EA740B" w:rsidRPr="009E76AD">
              <w:rPr>
                <w:sz w:val="28"/>
                <w:szCs w:val="28"/>
              </w:rPr>
              <w:t xml:space="preserve"> ТСЖ «Центральное»</w:t>
            </w:r>
          </w:p>
        </w:tc>
      </w:tr>
      <w:tr w:rsidR="004A16E4" w:rsidRPr="009E76AD" w:rsidTr="00897135">
        <w:tc>
          <w:tcPr>
            <w:tcW w:w="566" w:type="dxa"/>
            <w:shd w:val="clear" w:color="auto" w:fill="auto"/>
          </w:tcPr>
          <w:p w:rsidR="004A16E4" w:rsidRPr="009E76AD" w:rsidRDefault="009E76AD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2515" w:type="dxa"/>
            <w:shd w:val="clear" w:color="auto" w:fill="auto"/>
          </w:tcPr>
          <w:p w:rsidR="004A16E4" w:rsidRPr="009E76AD" w:rsidRDefault="004A16E4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237" w:type="dxa"/>
            <w:shd w:val="clear" w:color="auto" w:fill="auto"/>
          </w:tcPr>
          <w:p w:rsidR="004A16E4" w:rsidRPr="009E76AD" w:rsidRDefault="00D618D1" w:rsidP="00D618D1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-</w:t>
            </w:r>
            <w:r w:rsidR="003212E8" w:rsidRPr="009E76AD">
              <w:rPr>
                <w:sz w:val="28"/>
                <w:szCs w:val="28"/>
              </w:rPr>
              <w:t>директора</w:t>
            </w:r>
            <w:r w:rsidRPr="009E76AD">
              <w:rPr>
                <w:sz w:val="28"/>
                <w:szCs w:val="28"/>
              </w:rPr>
              <w:t xml:space="preserve"> БкРТС</w:t>
            </w:r>
            <w:r w:rsidR="003212E8" w:rsidRPr="009E76AD">
              <w:rPr>
                <w:sz w:val="28"/>
                <w:szCs w:val="28"/>
              </w:rPr>
              <w:t xml:space="preserve"> ООО</w:t>
            </w:r>
            <w:r w:rsidR="00FA3888" w:rsidRPr="009E76AD">
              <w:rPr>
                <w:sz w:val="28"/>
                <w:szCs w:val="28"/>
              </w:rPr>
              <w:t xml:space="preserve"> «ДТС»</w:t>
            </w:r>
            <w:r w:rsidR="00CE1BE0" w:rsidRPr="009E76AD">
              <w:rPr>
                <w:sz w:val="28"/>
                <w:szCs w:val="28"/>
              </w:rPr>
              <w:t xml:space="preserve"> </w:t>
            </w:r>
            <w:r w:rsidRPr="009E76AD">
              <w:rPr>
                <w:sz w:val="28"/>
                <w:szCs w:val="28"/>
              </w:rPr>
              <w:t xml:space="preserve"> </w:t>
            </w:r>
            <w:r w:rsidR="004A16E4" w:rsidRPr="009E76AD">
              <w:rPr>
                <w:sz w:val="28"/>
                <w:szCs w:val="28"/>
              </w:rPr>
              <w:t>(по согласованию)</w:t>
            </w:r>
          </w:p>
        </w:tc>
      </w:tr>
      <w:tr w:rsidR="004A16E4" w:rsidRPr="009E76AD" w:rsidTr="00897135">
        <w:tc>
          <w:tcPr>
            <w:tcW w:w="566" w:type="dxa"/>
            <w:shd w:val="clear" w:color="auto" w:fill="auto"/>
          </w:tcPr>
          <w:p w:rsidR="004A16E4" w:rsidRPr="009E76AD" w:rsidRDefault="009E76AD" w:rsidP="002035AA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515" w:type="dxa"/>
            <w:shd w:val="clear" w:color="auto" w:fill="auto"/>
          </w:tcPr>
          <w:p w:rsidR="004A16E4" w:rsidRPr="009E76AD" w:rsidRDefault="002D2748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Рудяшкин АА.</w:t>
            </w:r>
          </w:p>
        </w:tc>
        <w:tc>
          <w:tcPr>
            <w:tcW w:w="6237" w:type="dxa"/>
            <w:shd w:val="clear" w:color="auto" w:fill="auto"/>
          </w:tcPr>
          <w:p w:rsidR="004A16E4" w:rsidRPr="009E76AD" w:rsidRDefault="004A16E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 xml:space="preserve">- </w:t>
            </w:r>
            <w:r w:rsidR="002D2748" w:rsidRPr="009E76AD">
              <w:rPr>
                <w:sz w:val="28"/>
                <w:szCs w:val="28"/>
              </w:rPr>
              <w:t>главный инженер</w:t>
            </w:r>
            <w:r w:rsidRPr="009E76AD">
              <w:rPr>
                <w:sz w:val="28"/>
                <w:szCs w:val="28"/>
              </w:rPr>
              <w:t xml:space="preserve"> филиала </w:t>
            </w:r>
            <w:r w:rsidR="002D2748" w:rsidRPr="009E76AD">
              <w:rPr>
                <w:sz w:val="28"/>
                <w:szCs w:val="28"/>
              </w:rPr>
              <w:t>ПАО</w:t>
            </w:r>
            <w:r w:rsidR="00E80A9B" w:rsidRPr="009E76AD">
              <w:rPr>
                <w:sz w:val="28"/>
                <w:szCs w:val="28"/>
              </w:rPr>
              <w:t xml:space="preserve"> «</w:t>
            </w:r>
            <w:r w:rsidR="002D2748" w:rsidRPr="009E76AD">
              <w:rPr>
                <w:sz w:val="28"/>
                <w:szCs w:val="28"/>
              </w:rPr>
              <w:t>Газпром газораспределение Ростов-на Дону» в городе Белая Калитва</w:t>
            </w:r>
          </w:p>
        </w:tc>
      </w:tr>
      <w:tr w:rsidR="004A16E4" w:rsidRPr="009E76AD" w:rsidTr="00897135">
        <w:tc>
          <w:tcPr>
            <w:tcW w:w="566" w:type="dxa"/>
            <w:shd w:val="clear" w:color="auto" w:fill="auto"/>
          </w:tcPr>
          <w:p w:rsidR="004A16E4" w:rsidRPr="009E76AD" w:rsidRDefault="009E76AD" w:rsidP="0064515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515" w:type="dxa"/>
            <w:shd w:val="clear" w:color="auto" w:fill="auto"/>
          </w:tcPr>
          <w:p w:rsidR="004A16E4" w:rsidRPr="009E76AD" w:rsidRDefault="003A13D4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Хуторенко Ю.</w:t>
            </w:r>
            <w:r w:rsidR="00FE2053" w:rsidRPr="009E76AD">
              <w:rPr>
                <w:sz w:val="28"/>
                <w:szCs w:val="28"/>
              </w:rPr>
              <w:t>А.</w:t>
            </w:r>
          </w:p>
        </w:tc>
        <w:tc>
          <w:tcPr>
            <w:tcW w:w="6237" w:type="dxa"/>
            <w:shd w:val="clear" w:color="auto" w:fill="auto"/>
          </w:tcPr>
          <w:p w:rsidR="004A16E4" w:rsidRPr="009E76AD" w:rsidRDefault="004A16E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4A16E4" w:rsidRPr="009E76AD" w:rsidTr="00897135">
        <w:tc>
          <w:tcPr>
            <w:tcW w:w="566" w:type="dxa"/>
            <w:shd w:val="clear" w:color="auto" w:fill="auto"/>
          </w:tcPr>
          <w:p w:rsidR="004A16E4" w:rsidRPr="009E76AD" w:rsidRDefault="00300E83" w:rsidP="0064515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1</w:t>
            </w:r>
            <w:r w:rsidR="009E76AD">
              <w:rPr>
                <w:sz w:val="28"/>
                <w:szCs w:val="28"/>
              </w:rPr>
              <w:t>3.</w:t>
            </w:r>
          </w:p>
        </w:tc>
        <w:tc>
          <w:tcPr>
            <w:tcW w:w="2515" w:type="dxa"/>
            <w:shd w:val="clear" w:color="auto" w:fill="auto"/>
          </w:tcPr>
          <w:p w:rsidR="004A16E4" w:rsidRPr="009E76AD" w:rsidRDefault="00FE2053" w:rsidP="002035AA">
            <w:pPr>
              <w:pStyle w:val="22"/>
              <w:ind w:firstLine="0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237" w:type="dxa"/>
            <w:shd w:val="clear" w:color="auto" w:fill="auto"/>
          </w:tcPr>
          <w:p w:rsidR="004A16E4" w:rsidRPr="009E76AD" w:rsidRDefault="004A16E4" w:rsidP="002035AA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9E76AD">
              <w:rPr>
                <w:sz w:val="28"/>
                <w:szCs w:val="28"/>
              </w:rPr>
              <w:t xml:space="preserve">- </w:t>
            </w:r>
            <w:r w:rsidR="003212E8" w:rsidRPr="009E76AD">
              <w:rPr>
                <w:sz w:val="28"/>
                <w:szCs w:val="28"/>
              </w:rPr>
              <w:t>начальник Шолоховского участка ф</w:t>
            </w:r>
            <w:r w:rsidRPr="009E76AD">
              <w:rPr>
                <w:sz w:val="28"/>
                <w:szCs w:val="28"/>
              </w:rPr>
              <w:t xml:space="preserve">илиала  «Белокалитвинский »  ГУП  РО «УРСВ» </w:t>
            </w:r>
          </w:p>
        </w:tc>
      </w:tr>
    </w:tbl>
    <w:p w:rsidR="00287A0E" w:rsidRPr="009E76AD" w:rsidRDefault="00287A0E" w:rsidP="00287A0E">
      <w:pPr>
        <w:rPr>
          <w:sz w:val="28"/>
          <w:szCs w:val="28"/>
        </w:rPr>
      </w:pPr>
    </w:p>
    <w:p w:rsidR="00287A0E" w:rsidRPr="00287A0E" w:rsidRDefault="00287A0E" w:rsidP="00287A0E">
      <w:pPr>
        <w:rPr>
          <w:sz w:val="28"/>
          <w:szCs w:val="28"/>
        </w:rPr>
      </w:pPr>
      <w:r w:rsidRPr="009E76AD">
        <w:rPr>
          <w:sz w:val="28"/>
          <w:szCs w:val="28"/>
        </w:rPr>
        <w:t>Главный</w:t>
      </w:r>
      <w:r>
        <w:rPr>
          <w:sz w:val="28"/>
          <w:szCs w:val="28"/>
        </w:rPr>
        <w:t xml:space="preserve"> специалист                                                                          Я.В. Гуреева</w:t>
      </w:r>
    </w:p>
    <w:p w:rsidR="0056351B" w:rsidRDefault="0056351B" w:rsidP="00AF23FE">
      <w:pPr>
        <w:tabs>
          <w:tab w:val="left" w:pos="13440"/>
        </w:tabs>
        <w:rPr>
          <w:sz w:val="28"/>
          <w:szCs w:val="28"/>
        </w:rPr>
        <w:sectPr w:rsidR="0056351B" w:rsidSect="00C10532">
          <w:footerReference w:type="even" r:id="rId9"/>
          <w:footerReference w:type="default" r:id="rId10"/>
          <w:pgSz w:w="11906" w:h="16838" w:code="9"/>
          <w:pgMar w:top="638" w:right="849" w:bottom="567" w:left="1134" w:header="340" w:footer="340" w:gutter="0"/>
          <w:cols w:space="708"/>
          <w:docGrid w:linePitch="360"/>
        </w:sectPr>
      </w:pPr>
    </w:p>
    <w:p w:rsidR="0056351B" w:rsidRDefault="0056351B" w:rsidP="00AF23FE">
      <w:pPr>
        <w:tabs>
          <w:tab w:val="left" w:pos="13440"/>
        </w:tabs>
        <w:rPr>
          <w:sz w:val="28"/>
          <w:szCs w:val="28"/>
        </w:rPr>
      </w:pPr>
    </w:p>
    <w:p w:rsidR="008A3542" w:rsidRPr="00D22AE6" w:rsidRDefault="008A3542" w:rsidP="008A3542">
      <w:pPr>
        <w:tabs>
          <w:tab w:val="left" w:pos="13440"/>
        </w:tabs>
        <w:jc w:val="right"/>
        <w:rPr>
          <w:sz w:val="28"/>
          <w:szCs w:val="28"/>
        </w:rPr>
      </w:pPr>
      <w:r w:rsidRPr="00D22AE6">
        <w:rPr>
          <w:sz w:val="28"/>
          <w:szCs w:val="28"/>
        </w:rPr>
        <w:t xml:space="preserve">Приложение №2 </w:t>
      </w:r>
    </w:p>
    <w:p w:rsidR="008A3542" w:rsidRDefault="008A3542" w:rsidP="008A3542">
      <w:pPr>
        <w:tabs>
          <w:tab w:val="left" w:pos="1344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 постановлению </w:t>
      </w:r>
    </w:p>
    <w:p w:rsidR="008A3542" w:rsidRDefault="008A3542" w:rsidP="008A3542">
      <w:pPr>
        <w:tabs>
          <w:tab w:val="left" w:pos="13440"/>
        </w:tabs>
        <w:jc w:val="right"/>
        <w:rPr>
          <w:sz w:val="28"/>
          <w:szCs w:val="28"/>
        </w:rPr>
      </w:pPr>
      <w:r w:rsidRPr="00D22AE6">
        <w:rPr>
          <w:sz w:val="28"/>
          <w:szCs w:val="28"/>
        </w:rPr>
        <w:t>Администрации Шолоховского поселения</w:t>
      </w:r>
    </w:p>
    <w:p w:rsidR="00EC6AC9" w:rsidRPr="00D650F1" w:rsidRDefault="008A3542" w:rsidP="008A3542">
      <w:pPr>
        <w:tabs>
          <w:tab w:val="left" w:pos="13440"/>
        </w:tabs>
        <w:jc w:val="right"/>
        <w:rPr>
          <w:sz w:val="28"/>
          <w:szCs w:val="28"/>
        </w:rPr>
      </w:pPr>
      <w:r w:rsidRPr="00D22AE6">
        <w:rPr>
          <w:sz w:val="28"/>
          <w:szCs w:val="28"/>
        </w:rPr>
        <w:t xml:space="preserve"> </w:t>
      </w:r>
      <w:r w:rsidRPr="00860BD4">
        <w:rPr>
          <w:sz w:val="28"/>
          <w:szCs w:val="28"/>
        </w:rPr>
        <w:t xml:space="preserve"> от </w:t>
      </w:r>
      <w:r w:rsidR="00DC32E5">
        <w:rPr>
          <w:sz w:val="28"/>
          <w:szCs w:val="28"/>
        </w:rPr>
        <w:t>13 .05</w:t>
      </w:r>
      <w:r>
        <w:rPr>
          <w:sz w:val="28"/>
          <w:szCs w:val="28"/>
        </w:rPr>
        <w:t>.</w:t>
      </w:r>
      <w:r w:rsidRPr="00860BD4">
        <w:rPr>
          <w:sz w:val="28"/>
          <w:szCs w:val="28"/>
        </w:rPr>
        <w:t>20</w:t>
      </w:r>
      <w:r w:rsidR="00FE2053">
        <w:rPr>
          <w:sz w:val="28"/>
          <w:szCs w:val="28"/>
        </w:rPr>
        <w:t>2</w:t>
      </w:r>
      <w:r w:rsidR="006D58BB">
        <w:rPr>
          <w:sz w:val="28"/>
          <w:szCs w:val="28"/>
        </w:rPr>
        <w:t>5</w:t>
      </w:r>
      <w:r w:rsidRPr="00860BD4">
        <w:rPr>
          <w:sz w:val="28"/>
          <w:szCs w:val="28"/>
        </w:rPr>
        <w:t xml:space="preserve"> г</w:t>
      </w:r>
      <w:r w:rsidR="00DC32E5">
        <w:rPr>
          <w:sz w:val="28"/>
          <w:szCs w:val="28"/>
        </w:rPr>
        <w:t xml:space="preserve"> № 156</w:t>
      </w:r>
    </w:p>
    <w:p w:rsidR="00514444" w:rsidRDefault="00514444" w:rsidP="00204129">
      <w:pPr>
        <w:widowControl w:val="0"/>
        <w:ind w:right="-70"/>
        <w:rPr>
          <w:sz w:val="28"/>
          <w:szCs w:val="28"/>
        </w:rPr>
      </w:pPr>
    </w:p>
    <w:p w:rsidR="00514444" w:rsidRDefault="00514444" w:rsidP="00514444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 мероприятий по подготовке жилищного фонда, объектов инженерной и социальной инфраструктуры</w:t>
      </w:r>
    </w:p>
    <w:p w:rsidR="00514444" w:rsidRDefault="00514444" w:rsidP="00514444">
      <w:pPr>
        <w:jc w:val="center"/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Шолоховского городского поселения </w:t>
      </w:r>
      <w:r>
        <w:rPr>
          <w:sz w:val="28"/>
          <w:szCs w:val="28"/>
        </w:rPr>
        <w:t>к прохождению осенне-зимнего периода 202</w:t>
      </w:r>
      <w:r w:rsidR="006D58B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6D58BB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</w:t>
      </w:r>
    </w:p>
    <w:p w:rsidR="00514444" w:rsidRPr="0092357A" w:rsidRDefault="00514444" w:rsidP="00514444">
      <w:pPr>
        <w:rPr>
          <w:sz w:val="28"/>
          <w:szCs w:val="28"/>
          <w:vertAlign w:val="subscript"/>
        </w:rPr>
      </w:pPr>
    </w:p>
    <w:tbl>
      <w:tblPr>
        <w:tblW w:w="1545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6"/>
        <w:gridCol w:w="5244"/>
        <w:gridCol w:w="1276"/>
        <w:gridCol w:w="1418"/>
        <w:gridCol w:w="1277"/>
        <w:gridCol w:w="1138"/>
        <w:gridCol w:w="2124"/>
      </w:tblGrid>
      <w:tr w:rsidR="00514444" w:rsidRPr="006D58BB" w:rsidTr="00514444">
        <w:tc>
          <w:tcPr>
            <w:tcW w:w="2976" w:type="dxa"/>
            <w:vMerge w:val="restart"/>
          </w:tcPr>
          <w:p w:rsidR="00514444" w:rsidRPr="007D021C" w:rsidRDefault="00514444" w:rsidP="00514444">
            <w:pPr>
              <w:jc w:val="center"/>
            </w:pPr>
            <w:r w:rsidRPr="007D021C">
              <w:t>Наименование объекта</w:t>
            </w:r>
          </w:p>
        </w:tc>
        <w:tc>
          <w:tcPr>
            <w:tcW w:w="5244" w:type="dxa"/>
            <w:vMerge w:val="restart"/>
          </w:tcPr>
          <w:p w:rsidR="00514444" w:rsidRPr="007D021C" w:rsidRDefault="00514444" w:rsidP="00514444">
            <w:pPr>
              <w:jc w:val="center"/>
            </w:pPr>
            <w:r w:rsidRPr="007D021C">
              <w:t>Планируемые мероприятия</w:t>
            </w:r>
          </w:p>
        </w:tc>
        <w:tc>
          <w:tcPr>
            <w:tcW w:w="1276" w:type="dxa"/>
            <w:vMerge w:val="restart"/>
          </w:tcPr>
          <w:p w:rsidR="00514444" w:rsidRPr="007D021C" w:rsidRDefault="00514444" w:rsidP="00514444">
            <w:pPr>
              <w:jc w:val="center"/>
            </w:pPr>
            <w:r w:rsidRPr="007D021C">
              <w:t>Сумма средств (тыс.руб.)</w:t>
            </w:r>
          </w:p>
        </w:tc>
        <w:tc>
          <w:tcPr>
            <w:tcW w:w="3833" w:type="dxa"/>
            <w:gridSpan w:val="3"/>
          </w:tcPr>
          <w:p w:rsidR="00514444" w:rsidRPr="007D021C" w:rsidRDefault="00514444" w:rsidP="00514444">
            <w:pPr>
              <w:jc w:val="center"/>
            </w:pPr>
            <w:r w:rsidRPr="007D021C">
              <w:t>Источник финансирования (тыс.руб.)</w:t>
            </w:r>
          </w:p>
        </w:tc>
        <w:tc>
          <w:tcPr>
            <w:tcW w:w="2124" w:type="dxa"/>
            <w:vMerge w:val="restart"/>
          </w:tcPr>
          <w:p w:rsidR="00514444" w:rsidRPr="007D021C" w:rsidRDefault="00514444" w:rsidP="00514444">
            <w:pPr>
              <w:jc w:val="center"/>
            </w:pPr>
            <w:r w:rsidRPr="007D021C">
              <w:t>Срок выполнения</w:t>
            </w:r>
          </w:p>
        </w:tc>
      </w:tr>
      <w:tr w:rsidR="00514444" w:rsidRPr="006D58BB" w:rsidTr="00514444">
        <w:tc>
          <w:tcPr>
            <w:tcW w:w="2976" w:type="dxa"/>
            <w:vMerge/>
          </w:tcPr>
          <w:p w:rsidR="00514444" w:rsidRPr="007D021C" w:rsidRDefault="00514444" w:rsidP="00514444">
            <w:pPr>
              <w:jc w:val="center"/>
            </w:pPr>
          </w:p>
        </w:tc>
        <w:tc>
          <w:tcPr>
            <w:tcW w:w="5244" w:type="dxa"/>
            <w:vMerge/>
          </w:tcPr>
          <w:p w:rsidR="00514444" w:rsidRPr="007D021C" w:rsidRDefault="00514444" w:rsidP="00514444">
            <w:pPr>
              <w:jc w:val="center"/>
            </w:pPr>
          </w:p>
        </w:tc>
        <w:tc>
          <w:tcPr>
            <w:tcW w:w="1276" w:type="dxa"/>
            <w:vMerge/>
          </w:tcPr>
          <w:p w:rsidR="00514444" w:rsidRPr="007D021C" w:rsidRDefault="00514444" w:rsidP="00514444">
            <w:pPr>
              <w:jc w:val="center"/>
            </w:pPr>
          </w:p>
        </w:tc>
        <w:tc>
          <w:tcPr>
            <w:tcW w:w="1418" w:type="dxa"/>
          </w:tcPr>
          <w:p w:rsidR="00514444" w:rsidRPr="007D021C" w:rsidRDefault="00514444" w:rsidP="00514444">
            <w:pPr>
              <w:jc w:val="center"/>
            </w:pPr>
            <w:r w:rsidRPr="007D021C">
              <w:t>Областной бюджет</w:t>
            </w:r>
          </w:p>
        </w:tc>
        <w:tc>
          <w:tcPr>
            <w:tcW w:w="1277" w:type="dxa"/>
          </w:tcPr>
          <w:p w:rsidR="00514444" w:rsidRPr="007D021C" w:rsidRDefault="00514444" w:rsidP="00514444">
            <w:pPr>
              <w:jc w:val="center"/>
            </w:pPr>
            <w:r w:rsidRPr="007D021C">
              <w:t>Местный бюджет</w:t>
            </w:r>
          </w:p>
        </w:tc>
        <w:tc>
          <w:tcPr>
            <w:tcW w:w="1138" w:type="dxa"/>
          </w:tcPr>
          <w:p w:rsidR="00514444" w:rsidRPr="007D021C" w:rsidRDefault="00514444" w:rsidP="00514444">
            <w:pPr>
              <w:jc w:val="center"/>
            </w:pPr>
            <w:r w:rsidRPr="007D021C">
              <w:t>Внебюджетные средства</w:t>
            </w:r>
          </w:p>
        </w:tc>
        <w:tc>
          <w:tcPr>
            <w:tcW w:w="2124" w:type="dxa"/>
            <w:vMerge/>
          </w:tcPr>
          <w:p w:rsidR="00514444" w:rsidRPr="007D021C" w:rsidRDefault="00514444" w:rsidP="00514444">
            <w:pPr>
              <w:jc w:val="center"/>
            </w:pPr>
          </w:p>
        </w:tc>
      </w:tr>
      <w:tr w:rsidR="00514444" w:rsidRPr="006D58BB" w:rsidTr="00514444">
        <w:tc>
          <w:tcPr>
            <w:tcW w:w="15453" w:type="dxa"/>
            <w:gridSpan w:val="7"/>
          </w:tcPr>
          <w:p w:rsidR="00514444" w:rsidRPr="007D021C" w:rsidRDefault="00514444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t>Шолоховское городское поселение</w:t>
            </w:r>
          </w:p>
        </w:tc>
      </w:tr>
      <w:tr w:rsidR="00514444" w:rsidRPr="006D58BB" w:rsidTr="00514444">
        <w:tc>
          <w:tcPr>
            <w:tcW w:w="15453" w:type="dxa"/>
            <w:gridSpan w:val="7"/>
          </w:tcPr>
          <w:p w:rsidR="00514444" w:rsidRPr="007D021C" w:rsidRDefault="00514444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t>ОБРАЗОВАНИЕ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FF4C31" w:rsidRDefault="007D021C" w:rsidP="007D021C">
            <w:pPr>
              <w:jc w:val="center"/>
            </w:pPr>
            <w:r>
              <w:t>МБОУ СОШ № 8</w:t>
            </w:r>
          </w:p>
        </w:tc>
        <w:tc>
          <w:tcPr>
            <w:tcW w:w="5244" w:type="dxa"/>
          </w:tcPr>
          <w:p w:rsidR="007D021C" w:rsidRPr="00FF4C31" w:rsidRDefault="007D021C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Pr="00693ACD" w:rsidRDefault="007D021C" w:rsidP="007D021C">
            <w:pPr>
              <w:jc w:val="center"/>
            </w:pPr>
            <w:r>
              <w:t>20,0</w:t>
            </w:r>
          </w:p>
        </w:tc>
        <w:tc>
          <w:tcPr>
            <w:tcW w:w="141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Pr="005417C4" w:rsidRDefault="007D021C" w:rsidP="007D021C">
            <w:pPr>
              <w:jc w:val="center"/>
            </w:pPr>
            <w:r>
              <w:t>20,0</w:t>
            </w:r>
          </w:p>
        </w:tc>
        <w:tc>
          <w:tcPr>
            <w:tcW w:w="113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Pr="00FF4C31" w:rsidRDefault="007D021C" w:rsidP="007D021C">
            <w:pPr>
              <w:jc w:val="center"/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Обследование дымоходов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0,5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0,5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Обслуживание теплового счетчика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19,7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19,7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Поверка электрооборудования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6,7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6,7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Обучение техперсонала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232AFB" w:rsidRDefault="007D021C" w:rsidP="007D021C">
            <w:pPr>
              <w:jc w:val="center"/>
            </w:pPr>
            <w:r w:rsidRPr="00232AFB">
              <w:t>МБДОУ ДС № 36 «Красная шапочка»</w:t>
            </w:r>
          </w:p>
        </w:tc>
        <w:tc>
          <w:tcPr>
            <w:tcW w:w="5244" w:type="dxa"/>
          </w:tcPr>
          <w:p w:rsidR="007D021C" w:rsidRPr="00232AFB" w:rsidRDefault="007D021C" w:rsidP="007D021C">
            <w:r w:rsidRPr="00232AFB"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Pr="00232AFB" w:rsidRDefault="007D021C" w:rsidP="007D021C">
            <w:pPr>
              <w:jc w:val="center"/>
            </w:pPr>
            <w:r>
              <w:t>7,1</w:t>
            </w:r>
          </w:p>
        </w:tc>
        <w:tc>
          <w:tcPr>
            <w:tcW w:w="1418" w:type="dxa"/>
          </w:tcPr>
          <w:p w:rsidR="007D021C" w:rsidRPr="00232AFB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Pr="00232AFB" w:rsidRDefault="007D021C" w:rsidP="007D021C">
            <w:pPr>
              <w:jc w:val="center"/>
            </w:pPr>
            <w:r>
              <w:t>7,1</w:t>
            </w:r>
          </w:p>
        </w:tc>
        <w:tc>
          <w:tcPr>
            <w:tcW w:w="1138" w:type="dxa"/>
          </w:tcPr>
          <w:p w:rsidR="007D021C" w:rsidRPr="00232AFB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Pr="00921E6C" w:rsidRDefault="007D021C" w:rsidP="007D021C">
            <w:pPr>
              <w:jc w:val="center"/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Обслуживание теплосчетчика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7,0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7,0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Обследование дымоходов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0,3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0,3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Проверка электрооборудования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1,8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1,8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 xml:space="preserve">Обучение техперсонала 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FF4C31" w:rsidRDefault="007D021C" w:rsidP="007D021C">
            <w:pPr>
              <w:jc w:val="center"/>
            </w:pPr>
            <w:r>
              <w:t>МБДОУ ДС № 40 «Золотой петушок»</w:t>
            </w:r>
          </w:p>
        </w:tc>
        <w:tc>
          <w:tcPr>
            <w:tcW w:w="5244" w:type="dxa"/>
          </w:tcPr>
          <w:p w:rsidR="007D021C" w:rsidRPr="00FF4C31" w:rsidRDefault="007D021C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Pr="00FF4C31" w:rsidRDefault="007D021C" w:rsidP="007D021C">
            <w:pPr>
              <w:jc w:val="center"/>
            </w:pPr>
            <w:r>
              <w:t>7,5</w:t>
            </w:r>
          </w:p>
        </w:tc>
        <w:tc>
          <w:tcPr>
            <w:tcW w:w="141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Pr="00FF4C31" w:rsidRDefault="007D021C" w:rsidP="007D021C">
            <w:pPr>
              <w:jc w:val="center"/>
            </w:pPr>
            <w:r>
              <w:t>7,5</w:t>
            </w:r>
          </w:p>
        </w:tc>
        <w:tc>
          <w:tcPr>
            <w:tcW w:w="113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Pr="00FF4C31" w:rsidRDefault="007D021C" w:rsidP="007D021C">
            <w:pPr>
              <w:jc w:val="center"/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Обследование дымоходов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1,7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1,7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Проверка электрооборудования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1,8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1,8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Обслуживание теплосчетчиков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Обучение техперсонала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FF4C31" w:rsidRDefault="007D021C" w:rsidP="007D021C">
            <w:pPr>
              <w:jc w:val="center"/>
            </w:pPr>
            <w:r>
              <w:t>ГБПОУ РО «БКТТ»</w:t>
            </w:r>
          </w:p>
        </w:tc>
        <w:tc>
          <w:tcPr>
            <w:tcW w:w="5244" w:type="dxa"/>
          </w:tcPr>
          <w:p w:rsidR="007D021C" w:rsidRPr="00FF4C31" w:rsidRDefault="007D021C" w:rsidP="007D021C">
            <w:r>
              <w:t>Ревизия системы отопления</w:t>
            </w:r>
          </w:p>
        </w:tc>
        <w:tc>
          <w:tcPr>
            <w:tcW w:w="1276" w:type="dxa"/>
          </w:tcPr>
          <w:p w:rsidR="007D021C" w:rsidRPr="00FF4C31" w:rsidRDefault="007D021C" w:rsidP="007D021C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Pr="00FF4C31" w:rsidRDefault="007D021C" w:rsidP="007D021C">
            <w:pPr>
              <w:jc w:val="center"/>
            </w:pPr>
            <w:r>
              <w:t>0,0</w:t>
            </w:r>
          </w:p>
        </w:tc>
        <w:tc>
          <w:tcPr>
            <w:tcW w:w="113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Pr="00FF4C31" w:rsidRDefault="007D021C" w:rsidP="007D021C">
            <w:pPr>
              <w:jc w:val="center"/>
            </w:pPr>
            <w:r>
              <w:t>30.06.2025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15.07.2025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Проверка отопительной системы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Обучение техперсанала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01.07.2025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FF4C31" w:rsidRDefault="007D021C" w:rsidP="007D021C">
            <w:pPr>
              <w:jc w:val="center"/>
            </w:pPr>
            <w:r>
              <w:t>ГБОУ РО «Шолоховская школа-интернат»</w:t>
            </w:r>
          </w:p>
        </w:tc>
        <w:tc>
          <w:tcPr>
            <w:tcW w:w="5244" w:type="dxa"/>
          </w:tcPr>
          <w:p w:rsidR="007D021C" w:rsidRPr="00FF4C31" w:rsidRDefault="007D021C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Pr="00FF4C31" w:rsidRDefault="007D021C" w:rsidP="007D021C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Pr="00FF4C31" w:rsidRDefault="007D021C" w:rsidP="007D021C">
            <w:pPr>
              <w:jc w:val="center"/>
            </w:pPr>
            <w:r>
              <w:t>11,0</w:t>
            </w:r>
          </w:p>
        </w:tc>
        <w:tc>
          <w:tcPr>
            <w:tcW w:w="113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Pr="00FF4C31" w:rsidRDefault="007D021C" w:rsidP="007D021C">
            <w:pPr>
              <w:jc w:val="center"/>
            </w:pPr>
            <w:r>
              <w:t>01.06.2025-31.07.2025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Ревизия запорной арматуры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01.06.2025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Прохождение проверки знаний ПТЭТЭ, ПТБ при эксплуатации ТПУ, ПРП, ПОТ при эксплуатации ТЭУ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4,8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4,8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31.08.2025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FF4C31" w:rsidRDefault="007D021C" w:rsidP="007D021C">
            <w:pPr>
              <w:jc w:val="center"/>
            </w:pPr>
            <w:r>
              <w:t>МБУ ДО ЦВР р.п.Шолоховский</w:t>
            </w:r>
          </w:p>
        </w:tc>
        <w:tc>
          <w:tcPr>
            <w:tcW w:w="5244" w:type="dxa"/>
          </w:tcPr>
          <w:p w:rsidR="007D021C" w:rsidRDefault="007D021C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Default="007D021C" w:rsidP="007D021C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Default="007D021C" w:rsidP="007D021C">
            <w:pPr>
              <w:jc w:val="center"/>
            </w:pPr>
            <w:r>
              <w:t>6,0</w:t>
            </w:r>
          </w:p>
        </w:tc>
        <w:tc>
          <w:tcPr>
            <w:tcW w:w="113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Default="007D021C" w:rsidP="007D021C">
            <w:pPr>
              <w:jc w:val="center"/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Обслуживание теплосчетчиков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13,1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13,1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Обследование дымоходов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Проверка электрооборудования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2,3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2,3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Обучение техперсонала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6,4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 w:rsidRPr="00DF4809">
              <w:t>01.09.2025</w:t>
            </w:r>
          </w:p>
        </w:tc>
      </w:tr>
      <w:tr w:rsidR="007D021C" w:rsidRPr="006D58BB" w:rsidTr="00514444">
        <w:tc>
          <w:tcPr>
            <w:tcW w:w="2976" w:type="dxa"/>
            <w:vMerge w:val="restart"/>
          </w:tcPr>
          <w:p w:rsidR="007D021C" w:rsidRPr="00FF4C31" w:rsidRDefault="007D021C" w:rsidP="007D021C">
            <w:pPr>
              <w:jc w:val="center"/>
            </w:pPr>
            <w:r>
              <w:t>ГБУ РО «СШОР 25»</w:t>
            </w:r>
          </w:p>
        </w:tc>
        <w:tc>
          <w:tcPr>
            <w:tcW w:w="5244" w:type="dxa"/>
          </w:tcPr>
          <w:p w:rsidR="007D021C" w:rsidRPr="00256F78" w:rsidRDefault="007D021C" w:rsidP="007D021C">
            <w:r>
              <w:t>Проверка, ревизия запорной арматуры системы отопления</w:t>
            </w:r>
          </w:p>
        </w:tc>
        <w:tc>
          <w:tcPr>
            <w:tcW w:w="1276" w:type="dxa"/>
          </w:tcPr>
          <w:p w:rsidR="007D021C" w:rsidRPr="00FF4C31" w:rsidRDefault="007D021C" w:rsidP="007D021C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1277" w:type="dxa"/>
          </w:tcPr>
          <w:p w:rsidR="007D021C" w:rsidRPr="00FF4C31" w:rsidRDefault="007D021C" w:rsidP="007D021C">
            <w:pPr>
              <w:jc w:val="center"/>
            </w:pPr>
            <w:r>
              <w:t>0,0</w:t>
            </w:r>
          </w:p>
        </w:tc>
        <w:tc>
          <w:tcPr>
            <w:tcW w:w="1138" w:type="dxa"/>
          </w:tcPr>
          <w:p w:rsidR="007D021C" w:rsidRPr="00FF4C31" w:rsidRDefault="007D021C" w:rsidP="007D021C">
            <w:pPr>
              <w:jc w:val="center"/>
            </w:pPr>
          </w:p>
        </w:tc>
        <w:tc>
          <w:tcPr>
            <w:tcW w:w="2124" w:type="dxa"/>
          </w:tcPr>
          <w:p w:rsidR="007D021C" w:rsidRPr="00FF4C31" w:rsidRDefault="007D021C" w:rsidP="007D021C">
            <w:pPr>
              <w:jc w:val="center"/>
            </w:pPr>
            <w:r>
              <w:t>15.05.2025-01.09.2025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Проведение текущего ремонта котельной, проверка приборов КИПиА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01.06.2025-31.08.2025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31.08.2025</w:t>
            </w:r>
          </w:p>
        </w:tc>
      </w:tr>
      <w:tr w:rsidR="007D021C" w:rsidRPr="006D58BB" w:rsidTr="00514444">
        <w:tc>
          <w:tcPr>
            <w:tcW w:w="2976" w:type="dxa"/>
            <w:vMerge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7D021C" w:rsidRPr="006D58BB" w:rsidRDefault="007D021C" w:rsidP="00514444">
            <w:pPr>
              <w:rPr>
                <w:color w:val="FF0000"/>
              </w:rPr>
            </w:pPr>
            <w:r>
              <w:t>Поверка приборов котельной</w:t>
            </w:r>
          </w:p>
        </w:tc>
        <w:tc>
          <w:tcPr>
            <w:tcW w:w="1276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7D021C" w:rsidRPr="006D58BB" w:rsidRDefault="007D021C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7D021C" w:rsidRPr="006D58BB" w:rsidTr="00514444">
        <w:tc>
          <w:tcPr>
            <w:tcW w:w="15453" w:type="dxa"/>
            <w:gridSpan w:val="7"/>
          </w:tcPr>
          <w:p w:rsidR="007D021C" w:rsidRPr="006D58BB" w:rsidRDefault="007D021C" w:rsidP="00514444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ОБЪЕКТЫ КУЛЬТУРЫ</w:t>
            </w:r>
          </w:p>
        </w:tc>
      </w:tr>
      <w:tr w:rsidR="00AF23FE" w:rsidRPr="006D58BB" w:rsidTr="00514444">
        <w:tc>
          <w:tcPr>
            <w:tcW w:w="2976" w:type="dxa"/>
            <w:vMerge w:val="restart"/>
          </w:tcPr>
          <w:p w:rsidR="00AF23FE" w:rsidRPr="00FF4C31" w:rsidRDefault="00AF23FE" w:rsidP="007D021C">
            <w:pPr>
              <w:jc w:val="center"/>
            </w:pPr>
            <w:r>
              <w:t>МБУ ДО ДМШ р.п. Шолоховский</w:t>
            </w:r>
          </w:p>
        </w:tc>
        <w:tc>
          <w:tcPr>
            <w:tcW w:w="5244" w:type="dxa"/>
          </w:tcPr>
          <w:p w:rsidR="00AF23FE" w:rsidRPr="00FF4C31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DC32E5">
            <w:pPr>
              <w:jc w:val="center"/>
            </w:pPr>
            <w:r>
              <w:t>10,99</w:t>
            </w:r>
          </w:p>
        </w:tc>
        <w:tc>
          <w:tcPr>
            <w:tcW w:w="1418" w:type="dxa"/>
          </w:tcPr>
          <w:p w:rsidR="00AF23FE" w:rsidRPr="00FF4C31" w:rsidRDefault="00AF23FE" w:rsidP="00DC32E5">
            <w:pPr>
              <w:jc w:val="center"/>
            </w:pPr>
          </w:p>
        </w:tc>
        <w:tc>
          <w:tcPr>
            <w:tcW w:w="1277" w:type="dxa"/>
          </w:tcPr>
          <w:p w:rsidR="00AF23FE" w:rsidRPr="00FF4C31" w:rsidRDefault="00AF23FE" w:rsidP="00DC32E5">
            <w:pPr>
              <w:jc w:val="center"/>
            </w:pPr>
            <w:r>
              <w:t>10,99</w:t>
            </w: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2124" w:type="dxa"/>
          </w:tcPr>
          <w:p w:rsidR="00AF23FE" w:rsidRPr="00FF4C31" w:rsidRDefault="00AF23FE" w:rsidP="007D021C">
            <w:pPr>
              <w:jc w:val="center"/>
            </w:pPr>
            <w:r>
              <w:t>01.06.2025-30.006.2025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Pr="00FF4C31" w:rsidRDefault="00AF23FE" w:rsidP="00DC32E5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DC32E5">
            <w:pPr>
              <w:jc w:val="center"/>
            </w:pPr>
          </w:p>
        </w:tc>
        <w:tc>
          <w:tcPr>
            <w:tcW w:w="1277" w:type="dxa"/>
          </w:tcPr>
          <w:p w:rsidR="00AF23FE" w:rsidRPr="00FF4C31" w:rsidRDefault="00AF23FE" w:rsidP="00DC32E5">
            <w:pPr>
              <w:jc w:val="center"/>
            </w:pPr>
            <w:r>
              <w:t>6,0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01.06.2025-30.06.2025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Ревизия и ремонт запорной арматуры, ревизия электрооборудования</w:t>
            </w:r>
          </w:p>
        </w:tc>
        <w:tc>
          <w:tcPr>
            <w:tcW w:w="1276" w:type="dxa"/>
          </w:tcPr>
          <w:p w:rsidR="00AF23FE" w:rsidRPr="00FF4C31" w:rsidRDefault="00AF23FE" w:rsidP="00DC32E5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AF23FE" w:rsidRPr="00FF4C31" w:rsidRDefault="00AF23FE" w:rsidP="00DC32E5">
            <w:pPr>
              <w:jc w:val="center"/>
            </w:pPr>
          </w:p>
        </w:tc>
        <w:tc>
          <w:tcPr>
            <w:tcW w:w="1277" w:type="dxa"/>
          </w:tcPr>
          <w:p w:rsidR="00AF23FE" w:rsidRPr="00FF4C31" w:rsidRDefault="00AF23FE" w:rsidP="00DC32E5">
            <w:pPr>
              <w:jc w:val="center"/>
            </w:pPr>
            <w:r>
              <w:t>0,0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01.06.2025-30.006.2025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Профилактические испытания электрооборудования</w:t>
            </w:r>
          </w:p>
        </w:tc>
        <w:tc>
          <w:tcPr>
            <w:tcW w:w="1276" w:type="dxa"/>
          </w:tcPr>
          <w:p w:rsidR="00AF23FE" w:rsidRPr="00FF4C31" w:rsidRDefault="00AF23FE" w:rsidP="00DC32E5">
            <w:pPr>
              <w:jc w:val="center"/>
            </w:pPr>
            <w:r>
              <w:t>4,5</w:t>
            </w:r>
          </w:p>
        </w:tc>
        <w:tc>
          <w:tcPr>
            <w:tcW w:w="1418" w:type="dxa"/>
          </w:tcPr>
          <w:p w:rsidR="00AF23FE" w:rsidRPr="00FF4C31" w:rsidRDefault="00AF23FE" w:rsidP="00DC32E5">
            <w:pPr>
              <w:jc w:val="center"/>
            </w:pPr>
          </w:p>
        </w:tc>
        <w:tc>
          <w:tcPr>
            <w:tcW w:w="1277" w:type="dxa"/>
          </w:tcPr>
          <w:p w:rsidR="00AF23FE" w:rsidRPr="00FF4C31" w:rsidRDefault="00AF23FE" w:rsidP="00DC32E5">
            <w:pPr>
              <w:jc w:val="center"/>
            </w:pPr>
            <w:r>
              <w:t>4,5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01.06.2025-30.006.2025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Техническое обслуживание газопровода сети и газоиспользующего оборудования</w:t>
            </w:r>
          </w:p>
        </w:tc>
        <w:tc>
          <w:tcPr>
            <w:tcW w:w="1276" w:type="dxa"/>
          </w:tcPr>
          <w:p w:rsidR="00AF23FE" w:rsidRPr="00FF4C31" w:rsidRDefault="00AF23FE" w:rsidP="00DC32E5">
            <w:pPr>
              <w:jc w:val="center"/>
            </w:pPr>
            <w:r>
              <w:t>4,5</w:t>
            </w:r>
          </w:p>
        </w:tc>
        <w:tc>
          <w:tcPr>
            <w:tcW w:w="1418" w:type="dxa"/>
          </w:tcPr>
          <w:p w:rsidR="00AF23FE" w:rsidRPr="00FF4C31" w:rsidRDefault="00AF23FE" w:rsidP="00DC32E5">
            <w:pPr>
              <w:jc w:val="center"/>
            </w:pPr>
          </w:p>
        </w:tc>
        <w:tc>
          <w:tcPr>
            <w:tcW w:w="1277" w:type="dxa"/>
          </w:tcPr>
          <w:p w:rsidR="00AF23FE" w:rsidRPr="00FF4C31" w:rsidRDefault="00AF23FE" w:rsidP="00DC32E5">
            <w:pPr>
              <w:jc w:val="center"/>
            </w:pPr>
            <w:r>
              <w:t>4,5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01.06.2025-30.006.2025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Default="00AF23FE" w:rsidP="00514444">
            <w:r>
              <w:t>Поверка газового оборудования</w:t>
            </w:r>
          </w:p>
        </w:tc>
        <w:tc>
          <w:tcPr>
            <w:tcW w:w="1276" w:type="dxa"/>
          </w:tcPr>
          <w:p w:rsidR="00AF23FE" w:rsidRDefault="00AF23FE" w:rsidP="00DC32E5">
            <w:pPr>
              <w:jc w:val="center"/>
            </w:pPr>
            <w:r>
              <w:t>20,78</w:t>
            </w:r>
          </w:p>
        </w:tc>
        <w:tc>
          <w:tcPr>
            <w:tcW w:w="1418" w:type="dxa"/>
          </w:tcPr>
          <w:p w:rsidR="00AF23FE" w:rsidRPr="00FF4C31" w:rsidRDefault="00AF23FE" w:rsidP="00DC32E5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DC32E5">
            <w:pPr>
              <w:jc w:val="center"/>
            </w:pPr>
            <w:r>
              <w:t>20,78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Default="00AF23FE" w:rsidP="00514444">
            <w:pPr>
              <w:jc w:val="center"/>
            </w:pPr>
            <w:r>
              <w:t>01.06.2025-30.006.2025</w:t>
            </w:r>
          </w:p>
        </w:tc>
      </w:tr>
      <w:tr w:rsidR="00AF23FE" w:rsidRPr="006D58BB" w:rsidTr="00514444">
        <w:tc>
          <w:tcPr>
            <w:tcW w:w="2976" w:type="dxa"/>
            <w:vMerge w:val="restart"/>
          </w:tcPr>
          <w:p w:rsidR="00AF23FE" w:rsidRPr="00FF4C31" w:rsidRDefault="00AF23FE" w:rsidP="007D021C">
            <w:pPr>
              <w:jc w:val="center"/>
            </w:pPr>
            <w:r>
              <w:t>МБУК Шолоховский ДК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  <w:r>
              <w:t>30,0</w:t>
            </w: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18.07.2025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Обслуживание теплосчетчика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6,8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6,8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Default="00AF23FE" w:rsidP="007D021C">
            <w:r>
              <w:t>Обучение ответственных лиц за теплоснабжение и электробезопасность</w:t>
            </w:r>
          </w:p>
          <w:p w:rsidR="00AF23FE" w:rsidRDefault="00AF23FE" w:rsidP="007D021C"/>
          <w:p w:rsidR="00AF23FE" w:rsidRPr="006D58BB" w:rsidRDefault="00AF23FE" w:rsidP="00514444">
            <w:pPr>
              <w:rPr>
                <w:color w:val="FF0000"/>
              </w:rPr>
            </w:pP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lastRenderedPageBreak/>
              <w:t>4,5</w:t>
            </w:r>
          </w:p>
        </w:tc>
        <w:tc>
          <w:tcPr>
            <w:tcW w:w="1418" w:type="dxa"/>
          </w:tcPr>
          <w:p w:rsidR="00AF23FE" w:rsidRDefault="00AF23FE" w:rsidP="007D021C">
            <w:pPr>
              <w:jc w:val="center"/>
            </w:pPr>
          </w:p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4,5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7D021C" w:rsidRDefault="00AF23FE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lastRenderedPageBreak/>
              <w:t>ЗДРАВООХРАНЕНИЕ</w:t>
            </w:r>
          </w:p>
        </w:tc>
      </w:tr>
      <w:tr w:rsidR="00AF23FE" w:rsidRPr="006D58BB" w:rsidTr="00514444">
        <w:tc>
          <w:tcPr>
            <w:tcW w:w="2976" w:type="dxa"/>
            <w:vMerge w:val="restart"/>
          </w:tcPr>
          <w:p w:rsidR="00AF23FE" w:rsidRPr="00FF4C31" w:rsidRDefault="00AF23FE" w:rsidP="007D021C">
            <w:pPr>
              <w:jc w:val="center"/>
            </w:pPr>
            <w:r>
              <w:t>Участковая больница р.п. Шолоховский</w:t>
            </w:r>
          </w:p>
        </w:tc>
        <w:tc>
          <w:tcPr>
            <w:tcW w:w="5244" w:type="dxa"/>
          </w:tcPr>
          <w:p w:rsidR="00AF23FE" w:rsidRDefault="00AF23FE" w:rsidP="007D021C">
            <w:r>
              <w:t>Ревизия запорной арматуры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  <w:r>
              <w:t>0,0</w:t>
            </w: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15.05.2025-01.09.2025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15.05.2025-01.09.2025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Ревизия внутренней системы отопления, водопровода, канализации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15.05.2025-01.09.2025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Техническое обслуживание теплосчетчика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15.05.2025-01.09.2025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Утепление окон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15.05.2025-01.09.2025</w:t>
            </w: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7D021C" w:rsidRDefault="00AF23FE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t>ЦСО</w:t>
            </w:r>
          </w:p>
        </w:tc>
      </w:tr>
      <w:tr w:rsidR="00AF23FE" w:rsidRPr="006D58BB" w:rsidTr="00514444">
        <w:tc>
          <w:tcPr>
            <w:tcW w:w="2976" w:type="dxa"/>
            <w:vMerge w:val="restart"/>
          </w:tcPr>
          <w:p w:rsidR="00AF23FE" w:rsidRPr="00FF4C31" w:rsidRDefault="00AF23FE" w:rsidP="007D021C">
            <w:pPr>
              <w:jc w:val="center"/>
            </w:pPr>
            <w:r>
              <w:t>Социально-реабилитационное отделение № 3 Белокалитвинский район, р.п. Шолоховский, ул. М.Горького,4 а</w:t>
            </w:r>
          </w:p>
        </w:tc>
        <w:tc>
          <w:tcPr>
            <w:tcW w:w="5244" w:type="dxa"/>
          </w:tcPr>
          <w:p w:rsidR="00AF23FE" w:rsidRDefault="00AF23FE" w:rsidP="007D021C">
            <w:r>
              <w:t xml:space="preserve">Поверка эл. инструмента, резинотехнических изделий, </w:t>
            </w:r>
          </w:p>
          <w:p w:rsidR="00AF23FE" w:rsidRDefault="00AF23FE" w:rsidP="007D021C">
            <w:r>
              <w:t>проверка заземления, испытание электроприборов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10,0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10,0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28.04.2025-01.09.2025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Испытание по контролю качества огнезащитной обработки деревянных конструкций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5,0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5,0</w:t>
            </w: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01.06.2025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Осмотр внутренней системы теплоснабжения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18.07.2025-19.08.2025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Плановая  ревизия запорной арматуры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0,0</w:t>
            </w: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18.07.2025-19.08.2025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5,0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5,0</w:t>
            </w: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25.07.2025-19.08.2025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Осмотр и прочистка дымоходов газового котла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7,6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7,6</w:t>
            </w: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29.08.2025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 xml:space="preserve">Обучение ответственного за газовое оборудование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3,0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  <w:tcBorders>
              <w:bottom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3,0</w:t>
            </w:r>
          </w:p>
        </w:tc>
        <w:tc>
          <w:tcPr>
            <w:tcW w:w="2124" w:type="dxa"/>
            <w:tcBorders>
              <w:bottom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15.08.2025</w:t>
            </w:r>
          </w:p>
        </w:tc>
      </w:tr>
      <w:tr w:rsidR="00AF23FE" w:rsidRPr="006D58BB" w:rsidTr="00514444">
        <w:trPr>
          <w:trHeight w:val="707"/>
        </w:trPr>
        <w:tc>
          <w:tcPr>
            <w:tcW w:w="2976" w:type="dxa"/>
            <w:vMerge/>
            <w:tcBorders>
              <w:top w:val="nil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  <w:tcBorders>
              <w:top w:val="single" w:sz="4" w:space="0" w:color="auto"/>
            </w:tcBorders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Обучение ответственных лиц за электрооборудование и безопасность работы электроприборов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6,0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  <w:tcBorders>
              <w:top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  <w:tcBorders>
              <w:top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6,0</w:t>
            </w:r>
          </w:p>
        </w:tc>
        <w:tc>
          <w:tcPr>
            <w:tcW w:w="2124" w:type="dxa"/>
            <w:tcBorders>
              <w:top w:val="single" w:sz="4" w:space="0" w:color="auto"/>
            </w:tcBorders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15.08.2025</w:t>
            </w:r>
          </w:p>
        </w:tc>
      </w:tr>
      <w:tr w:rsidR="00AF23FE" w:rsidRPr="006D58BB" w:rsidTr="00514444">
        <w:tc>
          <w:tcPr>
            <w:tcW w:w="2976" w:type="dxa"/>
            <w:vMerge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6D58BB" w:rsidRDefault="00AF23FE" w:rsidP="00514444">
            <w:pPr>
              <w:rPr>
                <w:color w:val="FF0000"/>
              </w:rPr>
            </w:pPr>
            <w:r>
              <w:t>Обучение ответственных лиц за исправное состояние тепловых энергоустановок</w:t>
            </w:r>
          </w:p>
        </w:tc>
        <w:tc>
          <w:tcPr>
            <w:tcW w:w="1276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5,2</w:t>
            </w:r>
          </w:p>
        </w:tc>
        <w:tc>
          <w:tcPr>
            <w:tcW w:w="141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277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</w:p>
        </w:tc>
        <w:tc>
          <w:tcPr>
            <w:tcW w:w="1138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5,2</w:t>
            </w:r>
          </w:p>
        </w:tc>
        <w:tc>
          <w:tcPr>
            <w:tcW w:w="2124" w:type="dxa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t>15.08.2025</w:t>
            </w: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7D021C" w:rsidRDefault="00AF23FE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t>УПРАВЛЕНИЕ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pPr>
              <w:jc w:val="center"/>
            </w:pPr>
            <w:r>
              <w:t xml:space="preserve">Здание администрации Шолоховского городского </w:t>
            </w:r>
            <w:r>
              <w:lastRenderedPageBreak/>
              <w:t>поселения</w:t>
            </w:r>
          </w:p>
        </w:tc>
        <w:tc>
          <w:tcPr>
            <w:tcW w:w="5244" w:type="dxa"/>
          </w:tcPr>
          <w:p w:rsidR="00AF23FE" w:rsidRDefault="00AF23FE" w:rsidP="007D021C">
            <w:r>
              <w:lastRenderedPageBreak/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522748" w:rsidRDefault="00AF23FE" w:rsidP="007D021C">
            <w:pPr>
              <w:jc w:val="center"/>
            </w:pPr>
            <w:r>
              <w:t>8</w:t>
            </w:r>
            <w:r w:rsidRPr="00522748">
              <w:t>,0</w:t>
            </w:r>
          </w:p>
        </w:tc>
        <w:tc>
          <w:tcPr>
            <w:tcW w:w="1418" w:type="dxa"/>
          </w:tcPr>
          <w:p w:rsidR="00AF23FE" w:rsidRPr="00522748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Pr="00522748" w:rsidRDefault="00AF23FE" w:rsidP="007D021C">
            <w:pPr>
              <w:jc w:val="center"/>
            </w:pPr>
            <w:r>
              <w:t>8</w:t>
            </w:r>
            <w:r w:rsidRPr="00522748">
              <w:t>,0</w:t>
            </w: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B24CAF" w:rsidRDefault="00AF23FE" w:rsidP="007D021C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ВСЕ</w:t>
            </w:r>
            <w:r w:rsidRPr="00B24CAF">
              <w:rPr>
                <w:b/>
              </w:rPr>
              <w:t>ГО:</w:t>
            </w:r>
          </w:p>
        </w:tc>
        <w:tc>
          <w:tcPr>
            <w:tcW w:w="5244" w:type="dxa"/>
          </w:tcPr>
          <w:p w:rsidR="00AF23FE" w:rsidRDefault="00AF23FE" w:rsidP="007D021C"/>
        </w:tc>
        <w:tc>
          <w:tcPr>
            <w:tcW w:w="1276" w:type="dxa"/>
          </w:tcPr>
          <w:p w:rsidR="00AF23FE" w:rsidRPr="005029A9" w:rsidRDefault="00AF23FE" w:rsidP="007D021C">
            <w:pPr>
              <w:jc w:val="center"/>
              <w:rPr>
                <w:b/>
              </w:rPr>
            </w:pPr>
            <w:r>
              <w:rPr>
                <w:b/>
              </w:rPr>
              <w:t>284,77</w:t>
            </w:r>
          </w:p>
        </w:tc>
        <w:tc>
          <w:tcPr>
            <w:tcW w:w="1418" w:type="dxa"/>
          </w:tcPr>
          <w:p w:rsidR="00AF23FE" w:rsidRPr="005029A9" w:rsidRDefault="00AF23FE" w:rsidP="007D021C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5029A9" w:rsidRDefault="00AF23FE" w:rsidP="007D021C">
            <w:pPr>
              <w:jc w:val="center"/>
              <w:rPr>
                <w:b/>
              </w:rPr>
            </w:pPr>
            <w:r>
              <w:rPr>
                <w:b/>
              </w:rPr>
              <w:t>242,97</w:t>
            </w:r>
          </w:p>
        </w:tc>
        <w:tc>
          <w:tcPr>
            <w:tcW w:w="1138" w:type="dxa"/>
          </w:tcPr>
          <w:p w:rsidR="00AF23FE" w:rsidRPr="005029A9" w:rsidRDefault="00AF23FE" w:rsidP="007D021C">
            <w:pPr>
              <w:jc w:val="center"/>
              <w:rPr>
                <w:b/>
              </w:rPr>
            </w:pPr>
            <w:r>
              <w:rPr>
                <w:b/>
              </w:rPr>
              <w:t>41,8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7D021C" w:rsidRDefault="00AF23FE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t>ЖИЛИЩНЫЙ ФОНД</w:t>
            </w: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7D021C" w:rsidRDefault="00AF23FE" w:rsidP="00514444">
            <w:pPr>
              <w:jc w:val="center"/>
            </w:pPr>
            <w:r w:rsidRPr="007D021C">
              <w:t>Шолоховское городское поселение</w:t>
            </w: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7D021C" w:rsidRDefault="00AF23FE" w:rsidP="00514444">
            <w:pPr>
              <w:jc w:val="center"/>
              <w:rPr>
                <w:b/>
              </w:rPr>
            </w:pPr>
            <w:r w:rsidRPr="007D021C">
              <w:rPr>
                <w:b/>
              </w:rPr>
              <w:t>ООО УК «Белокалитвинская»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132064" w:rsidRDefault="00AF23FE" w:rsidP="007D021C">
            <w:r w:rsidRPr="00132064">
              <w:t>Ул. 40 лет Октября,13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40 лет Октября,4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02.06.2025-01.09.2025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Гоголя,19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05.06.2025-01.09.2025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Димитрова,5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10,26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10,26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06.06.2025-01.09.2025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М.Горького,22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14,58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14,58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13.06.2025-01.09.2025</w:t>
            </w:r>
          </w:p>
        </w:tc>
      </w:tr>
      <w:tr w:rsidR="00AF23FE" w:rsidRPr="006D58BB" w:rsidTr="00514444">
        <w:trPr>
          <w:trHeight w:val="142"/>
        </w:trPr>
        <w:tc>
          <w:tcPr>
            <w:tcW w:w="2976" w:type="dxa"/>
          </w:tcPr>
          <w:p w:rsidR="00AF23FE" w:rsidRPr="00FF4C31" w:rsidRDefault="00AF23FE" w:rsidP="007D021C">
            <w:r>
              <w:t>Ул. М.Горького,22 а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11,61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11,61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14.06.2025-01.09.2025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Маяковского,11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9,18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9,18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21.06.2025-01.09.2025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Пушкина,13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10,26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10,26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25.06.2025-01.09.2025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Пушкина,17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26.06.2025-01.09.2025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Пушкина,19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27.06.2025-01.09.2025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Пушкина,26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6,75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6,75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28.06.2025-01.09.2025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Пушкина,36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9,18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9,18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29.06.2025-01.09.2025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Пушкина,22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9,18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9,18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18.07.2025-01.09.2025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Пер. Садовый,4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6,75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6,75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02.07.2025-01.09.2025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Пер. Садовый,6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6,75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6,75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03.07.2025-01.09.2025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Социалистическая,11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07.07.2025-</w:t>
            </w:r>
            <w:r>
              <w:lastRenderedPageBreak/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lastRenderedPageBreak/>
              <w:t>Ул. Социалистическая,3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09.07.2025-01.09.2025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Социалистическая,5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10.07.2025-01.09.2025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Социалистическая,9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7,56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11.07.2025-01.09.2025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Спортивная,6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8,64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13.07.2025-01.09.2025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Шахтерская,11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14.07.2025-01.09.2025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Шахтерская,12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9,72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15.07.2025-01.09.2025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Шахтерская,15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17,55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17,55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16.07.2025-01.09.2025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Шахтерская,8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17,55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17,55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17.07.2025-01.09.2025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Кирова,4 А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3,1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3,1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Пер. Садовый, 4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0,4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Пер. Садовый, 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0,4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40 лет Октября,13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40 лет Октября,14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40 лет Октября,4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Гоголя,19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1,4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1,4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Димитрова,5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М.Горького,22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1,2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1,2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М.Горького,22-а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1,9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1,9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Пушкина,13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Пушкина,17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0,9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0,9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Пушкина,19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1,5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1,5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Пушкина,26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Пушкина,36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Пушкина,22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Социалистическая,11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Социалистическая,3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0,9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0,9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lastRenderedPageBreak/>
              <w:t>Ул. Социалистическая,5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Социалистическая,9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Спортивная,6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0,6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Шахтерская,11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Шахтерская,12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Шахтерская,15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1,1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1,1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Шахтерская,8</w:t>
            </w:r>
          </w:p>
        </w:tc>
        <w:tc>
          <w:tcPr>
            <w:tcW w:w="5244" w:type="dxa"/>
          </w:tcPr>
          <w:p w:rsidR="00AF23FE" w:rsidRDefault="00AF23FE" w:rsidP="007D021C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FF4C31" w:rsidRDefault="00AF23FE" w:rsidP="007D021C">
            <w:pPr>
              <w:jc w:val="center"/>
            </w:pPr>
            <w:r>
              <w:t>2,6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2,6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7D021C">
            <w:r>
              <w:t>Ул. Шахтерская,12</w:t>
            </w:r>
          </w:p>
        </w:tc>
        <w:tc>
          <w:tcPr>
            <w:tcW w:w="5244" w:type="dxa"/>
          </w:tcPr>
          <w:p w:rsidR="00AF23FE" w:rsidRDefault="00AF23FE" w:rsidP="007D021C">
            <w:r>
              <w:t>Ремонт системы отопления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20,0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Pr="00FF4C31" w:rsidRDefault="00AF23FE" w:rsidP="007D021C">
            <w:pPr>
              <w:jc w:val="center"/>
            </w:pPr>
            <w:r>
              <w:t>20,0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01.06.2025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Гоголя,19</w:t>
            </w:r>
          </w:p>
        </w:tc>
        <w:tc>
          <w:tcPr>
            <w:tcW w:w="5244" w:type="dxa"/>
          </w:tcPr>
          <w:p w:rsidR="00AF23FE" w:rsidRDefault="00AF23FE" w:rsidP="007D021C">
            <w:r>
              <w:t>Ремонт подъездов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80,0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80,0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Кирова,4 А</w:t>
            </w:r>
          </w:p>
        </w:tc>
        <w:tc>
          <w:tcPr>
            <w:tcW w:w="5244" w:type="dxa"/>
          </w:tcPr>
          <w:p w:rsidR="00AF23FE" w:rsidRDefault="00AF23FE" w:rsidP="007D021C">
            <w:r>
              <w:t>Ремонт кровли – 10 м2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10,0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10,0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Спортивная,6</w:t>
            </w:r>
          </w:p>
        </w:tc>
        <w:tc>
          <w:tcPr>
            <w:tcW w:w="5244" w:type="dxa"/>
          </w:tcPr>
          <w:p w:rsidR="00AF23FE" w:rsidRDefault="00AF23FE" w:rsidP="007D021C">
            <w:r>
              <w:t>Поверка счетчиков тепловой энергии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15,0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15,0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Социалистическая,3</w:t>
            </w:r>
          </w:p>
        </w:tc>
        <w:tc>
          <w:tcPr>
            <w:tcW w:w="5244" w:type="dxa"/>
          </w:tcPr>
          <w:p w:rsidR="00AF23FE" w:rsidRDefault="00AF23FE" w:rsidP="007D021C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6,4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6,4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Социалистическая,5</w:t>
            </w:r>
          </w:p>
        </w:tc>
        <w:tc>
          <w:tcPr>
            <w:tcW w:w="5244" w:type="dxa"/>
          </w:tcPr>
          <w:p w:rsidR="00AF23FE" w:rsidRDefault="00AF23FE" w:rsidP="007D021C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Кирова,4 А</w:t>
            </w:r>
          </w:p>
        </w:tc>
        <w:tc>
          <w:tcPr>
            <w:tcW w:w="5244" w:type="dxa"/>
          </w:tcPr>
          <w:p w:rsidR="00AF23FE" w:rsidRDefault="00AF23FE" w:rsidP="007D021C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23,2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23,2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>
            <w:r>
              <w:t>Ул. 40 лет Октября,14</w:t>
            </w:r>
          </w:p>
        </w:tc>
        <w:tc>
          <w:tcPr>
            <w:tcW w:w="5244" w:type="dxa"/>
          </w:tcPr>
          <w:p w:rsidR="00AF23FE" w:rsidRDefault="00AF23FE" w:rsidP="007D021C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5,6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5,6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7D021C"/>
        </w:tc>
        <w:tc>
          <w:tcPr>
            <w:tcW w:w="5244" w:type="dxa"/>
          </w:tcPr>
          <w:p w:rsidR="00AF23FE" w:rsidRDefault="00AF23FE" w:rsidP="007D021C">
            <w:r>
              <w:t>Проверка знаний ПТЭТЭ, ПТБ при эксплуатации ТПУ,ПРП,ПОТ при эксплуатации ТЭУ</w:t>
            </w:r>
          </w:p>
        </w:tc>
        <w:tc>
          <w:tcPr>
            <w:tcW w:w="1276" w:type="dxa"/>
          </w:tcPr>
          <w:p w:rsidR="00AF23FE" w:rsidRDefault="00AF23FE" w:rsidP="007D021C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7D021C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7D021C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7D021C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02094B" w:rsidRDefault="00AF23FE" w:rsidP="007D021C">
            <w:pPr>
              <w:rPr>
                <w:b/>
              </w:rPr>
            </w:pPr>
            <w:r w:rsidRPr="0002094B"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AF23FE" w:rsidRDefault="00AF23FE" w:rsidP="007D021C"/>
        </w:tc>
        <w:tc>
          <w:tcPr>
            <w:tcW w:w="1276" w:type="dxa"/>
          </w:tcPr>
          <w:p w:rsidR="00AF23FE" w:rsidRPr="008317B3" w:rsidRDefault="00AF23FE" w:rsidP="007D021C">
            <w:pPr>
              <w:jc w:val="center"/>
              <w:rPr>
                <w:b/>
              </w:rPr>
            </w:pPr>
            <w:r>
              <w:rPr>
                <w:b/>
              </w:rPr>
              <w:t>436,38</w:t>
            </w:r>
          </w:p>
        </w:tc>
        <w:tc>
          <w:tcPr>
            <w:tcW w:w="1418" w:type="dxa"/>
          </w:tcPr>
          <w:p w:rsidR="00AF23FE" w:rsidRPr="008317B3" w:rsidRDefault="00AF23FE" w:rsidP="007D021C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7D021C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8317B3" w:rsidRDefault="00AF23FE" w:rsidP="007D021C">
            <w:pPr>
              <w:jc w:val="center"/>
              <w:rPr>
                <w:b/>
              </w:rPr>
            </w:pPr>
            <w:r>
              <w:rPr>
                <w:b/>
              </w:rPr>
              <w:t>436,38</w:t>
            </w:r>
          </w:p>
        </w:tc>
        <w:tc>
          <w:tcPr>
            <w:tcW w:w="2124" w:type="dxa"/>
          </w:tcPr>
          <w:p w:rsidR="00AF23FE" w:rsidRDefault="00AF23FE" w:rsidP="007D021C">
            <w:pPr>
              <w:jc w:val="center"/>
            </w:pPr>
          </w:p>
        </w:tc>
      </w:tr>
      <w:tr w:rsidR="00AF23FE" w:rsidRPr="006D58BB" w:rsidTr="00170901">
        <w:tc>
          <w:tcPr>
            <w:tcW w:w="15453" w:type="dxa"/>
            <w:gridSpan w:val="7"/>
          </w:tcPr>
          <w:p w:rsidR="00AF23FE" w:rsidRPr="006D58BB" w:rsidRDefault="00AF23FE" w:rsidP="00514444">
            <w:pPr>
              <w:jc w:val="center"/>
              <w:rPr>
                <w:color w:val="FF0000"/>
              </w:rPr>
            </w:pPr>
            <w:r>
              <w:rPr>
                <w:b/>
              </w:rPr>
              <w:t xml:space="preserve">ООО </w:t>
            </w:r>
            <w:r w:rsidRPr="003E2DD3">
              <w:rPr>
                <w:b/>
              </w:rPr>
              <w:t>У</w:t>
            </w:r>
            <w:r>
              <w:rPr>
                <w:b/>
              </w:rPr>
              <w:t>К</w:t>
            </w:r>
            <w:r w:rsidRPr="003E2DD3">
              <w:rPr>
                <w:b/>
              </w:rPr>
              <w:t xml:space="preserve"> «Аспект»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Железнодорожная,1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 w:rsidRPr="00AB4FC8">
              <w:t>19,89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 w:rsidRPr="00AB4FC8">
              <w:t>19,89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Железнодорожная,3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 w:rsidRPr="00AB4FC8">
              <w:t>19,98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 w:rsidRPr="00AB4FC8">
              <w:t>19,98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Железнодорожная,7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 w:rsidRPr="00AB4FC8">
              <w:t>19,98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 w:rsidRPr="00AB4FC8">
              <w:t>19,98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02.07.2025-01.09.2025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Октябрьская,49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22,14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22,14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09.07.2025-01.09.2025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Октябрьская,51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22,14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22,14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08.07.2025-01.09.2025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Пушкина,43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10,26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10,26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 xml:space="preserve">08.07.2025-01.09.2025 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Пушкина,52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11,34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11,34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09.07.2025-01.09.2025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DC32E5">
            <w:r>
              <w:t>Ул. М.Горького,5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17.06.2025-</w:t>
            </w:r>
            <w:r>
              <w:lastRenderedPageBreak/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lastRenderedPageBreak/>
              <w:t>Ул. М.Горького,7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16,74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16,74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17.06.2025-01.09.2025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М.Горького,12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16,74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16,74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17.06.2025-01.09.2025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М.Горького,16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17.06.2025-01.09.2025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18.06.2025-01.09.2025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М.Горького,23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16,74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16,74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25.06.2025-01.09.2025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М.Горького,24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24.06.2025-01.09.2025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М.Горького,27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15,66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15,66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25.06.2025-01.09.2025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М.Горького,48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17,55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17,55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25.06.2025-01.09.2025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М.Горького,52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15,66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15,66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25.06.2025-01.09.2025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Советская,19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18.06.2025-01.09.2025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Советская,21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14,04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14,04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18.06.2025-01.09.2025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Гоголя,15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 w:rsidRPr="00AB4FC8">
              <w:t>9,72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 w:rsidRPr="00AB4FC8">
              <w:t>9,72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24.06.2025-01.09.2025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Маяковского,11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9,18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9,18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24.06.2025-01.09.2025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Маяковского,17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9,18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9,18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24.06.2025-01.09.2025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Спортивная,19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14,58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14,58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18.06.2025-01.09.2025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02094B" w:rsidRDefault="00AF23FE" w:rsidP="00DC32E5">
            <w:pPr>
              <w:rPr>
                <w:b/>
              </w:rPr>
            </w:pPr>
            <w:r>
              <w:t>Ул. Кирова,6 А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2,3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2,3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Железнодорожная,1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19,98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19,98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Железнодорожная,3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AB4FC8" w:rsidRDefault="00AF23FE" w:rsidP="00DC32E5">
            <w:pPr>
              <w:jc w:val="center"/>
            </w:pPr>
            <w:r>
              <w:t>19,98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AB4FC8" w:rsidRDefault="00AF23FE" w:rsidP="00DC32E5">
            <w:pPr>
              <w:jc w:val="center"/>
            </w:pPr>
            <w:r>
              <w:t>19,98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Железнодорожная,7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19,98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19,98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Октябрьская,49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22,14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22,14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lastRenderedPageBreak/>
              <w:t>Ул. Октябрьская,51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22,14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22,14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Пушкина,43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10,26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10,26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Пушкина,52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11,34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11,34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DC32E5">
            <w:r>
              <w:t>Ул. М.Горького,5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16,74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16,74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М.Горького,12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16,74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16,74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М.Горького,16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М.Горького,23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16,74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16,74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М.Горького,24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18,9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М.Горького,27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15,66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15,66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М.Горького,48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17,55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17,55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М.Горького,52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15,66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15,66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Советская,19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13,5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13,5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Советская,21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14,04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14,04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Гоголя,15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9,72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9,72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Маяковского,11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9,18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9,18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Маяковского,17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9,18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9,18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Спортивная,19</w:t>
            </w:r>
          </w:p>
        </w:tc>
        <w:tc>
          <w:tcPr>
            <w:tcW w:w="5244" w:type="dxa"/>
          </w:tcPr>
          <w:p w:rsidR="00AF23FE" w:rsidRDefault="00AF23FE" w:rsidP="00DC32E5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AF23FE" w:rsidRPr="007161C5" w:rsidRDefault="00AF23FE" w:rsidP="00DC32E5">
            <w:pPr>
              <w:jc w:val="center"/>
            </w:pPr>
            <w:r w:rsidRPr="007161C5">
              <w:t>14,58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7161C5" w:rsidRDefault="00AF23FE" w:rsidP="00DC32E5">
            <w:pPr>
              <w:jc w:val="center"/>
            </w:pPr>
            <w:r w:rsidRPr="007161C5">
              <w:t>14,58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М.Горького,12</w:t>
            </w:r>
          </w:p>
        </w:tc>
        <w:tc>
          <w:tcPr>
            <w:tcW w:w="5244" w:type="dxa"/>
          </w:tcPr>
          <w:p w:rsidR="00AF23FE" w:rsidRDefault="00AF23FE" w:rsidP="00DC32E5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Pr="00BA6C3B" w:rsidRDefault="00AF23FE" w:rsidP="00DC32E5">
            <w:pPr>
              <w:jc w:val="center"/>
            </w:pPr>
            <w:r w:rsidRPr="00BA6C3B">
              <w:t>15,0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BA6C3B" w:rsidRDefault="00AF23FE" w:rsidP="00DC32E5">
            <w:pPr>
              <w:jc w:val="center"/>
            </w:pPr>
            <w:r>
              <w:t>15,0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FF4C31" w:rsidRDefault="00AF23FE" w:rsidP="00DC32E5">
            <w:r>
              <w:t>Ул. Октябрьская,51</w:t>
            </w:r>
          </w:p>
        </w:tc>
        <w:tc>
          <w:tcPr>
            <w:tcW w:w="5244" w:type="dxa"/>
          </w:tcPr>
          <w:p w:rsidR="00AF23FE" w:rsidRDefault="00AF23FE" w:rsidP="00DC32E5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Pr="00BA6C3B" w:rsidRDefault="00AF23FE" w:rsidP="00DC32E5">
            <w:pPr>
              <w:jc w:val="center"/>
            </w:pPr>
            <w:r w:rsidRPr="00BA6C3B">
              <w:t>30,0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BA6C3B" w:rsidRDefault="00AF23FE" w:rsidP="00DC32E5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DC32E5">
            <w:r>
              <w:t>Ул. Кирова,6 а</w:t>
            </w:r>
          </w:p>
        </w:tc>
        <w:tc>
          <w:tcPr>
            <w:tcW w:w="5244" w:type="dxa"/>
          </w:tcPr>
          <w:p w:rsidR="00AF23FE" w:rsidRDefault="00AF23FE" w:rsidP="00DC32E5">
            <w:r>
              <w:t>ТО ВДГО</w:t>
            </w:r>
          </w:p>
        </w:tc>
        <w:tc>
          <w:tcPr>
            <w:tcW w:w="1276" w:type="dxa"/>
          </w:tcPr>
          <w:p w:rsidR="00AF23FE" w:rsidRPr="00BA6C3B" w:rsidRDefault="00AF23FE" w:rsidP="00DC32E5">
            <w:pPr>
              <w:jc w:val="center"/>
            </w:pPr>
            <w:r>
              <w:t>2,3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BA6C3B" w:rsidRDefault="00AF23FE" w:rsidP="00DC32E5">
            <w:pPr>
              <w:jc w:val="center"/>
            </w:pPr>
            <w:r>
              <w:t>2,3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DC32E5"/>
        </w:tc>
        <w:tc>
          <w:tcPr>
            <w:tcW w:w="5244" w:type="dxa"/>
          </w:tcPr>
          <w:p w:rsidR="00AF23FE" w:rsidRPr="00FF1A51" w:rsidRDefault="00AF23FE" w:rsidP="00DC32E5">
            <w:r w:rsidRPr="00FF1A51">
              <w:t>Обучение ответственных за безопасную эксплуатацию системы отопления и электроустановок</w:t>
            </w:r>
          </w:p>
        </w:tc>
        <w:tc>
          <w:tcPr>
            <w:tcW w:w="1276" w:type="dxa"/>
          </w:tcPr>
          <w:p w:rsidR="00AF23FE" w:rsidRDefault="00AF23FE" w:rsidP="00DC32E5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Default="00AF23FE" w:rsidP="00DC32E5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DC32E5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BA6C3B" w:rsidRDefault="00AF23FE" w:rsidP="00DC32E5">
            <w:pPr>
              <w:rPr>
                <w:b/>
              </w:rPr>
            </w:pPr>
            <w:r w:rsidRPr="00BA6C3B"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AF23FE" w:rsidRPr="00BA6C3B" w:rsidRDefault="00AF23FE" w:rsidP="00DC32E5">
            <w:pPr>
              <w:rPr>
                <w:b/>
              </w:rPr>
            </w:pPr>
          </w:p>
        </w:tc>
        <w:tc>
          <w:tcPr>
            <w:tcW w:w="1276" w:type="dxa"/>
          </w:tcPr>
          <w:p w:rsidR="00AF23FE" w:rsidRPr="00BA6C3B" w:rsidRDefault="00AF23FE" w:rsidP="00DC32E5">
            <w:pPr>
              <w:jc w:val="center"/>
              <w:rPr>
                <w:b/>
              </w:rPr>
            </w:pPr>
            <w:r>
              <w:rPr>
                <w:b/>
              </w:rPr>
              <w:t>799,01</w:t>
            </w:r>
          </w:p>
        </w:tc>
        <w:tc>
          <w:tcPr>
            <w:tcW w:w="1418" w:type="dxa"/>
          </w:tcPr>
          <w:p w:rsidR="00AF23FE" w:rsidRPr="00BA6C3B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BA6C3B" w:rsidRDefault="00AF23FE" w:rsidP="00DC32E5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BA6C3B" w:rsidRDefault="00AF23FE" w:rsidP="00DC32E5">
            <w:pPr>
              <w:jc w:val="center"/>
              <w:rPr>
                <w:b/>
              </w:rPr>
            </w:pPr>
            <w:r>
              <w:rPr>
                <w:b/>
              </w:rPr>
              <w:t>799,01</w:t>
            </w:r>
          </w:p>
        </w:tc>
        <w:tc>
          <w:tcPr>
            <w:tcW w:w="2124" w:type="dxa"/>
          </w:tcPr>
          <w:p w:rsidR="00AF23FE" w:rsidRPr="00BA6C3B" w:rsidRDefault="00AF23FE" w:rsidP="00DC32E5">
            <w:pPr>
              <w:jc w:val="center"/>
              <w:rPr>
                <w:b/>
              </w:rPr>
            </w:pP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E33783" w:rsidRDefault="00AF23FE" w:rsidP="00514444">
            <w:pPr>
              <w:jc w:val="center"/>
              <w:rPr>
                <w:b/>
              </w:rPr>
            </w:pPr>
            <w:r w:rsidRPr="00E33783">
              <w:rPr>
                <w:b/>
              </w:rPr>
              <w:t>Управляющая организация ООО «Монолит»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Железнодорожная,5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24.07.2025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М.Горького,17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02.07.2025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М.Горького,20 а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М.Горького,25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07.07.2025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М.Горького,27 а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М.Горького,44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М.Горького,46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24.07.2025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Пушкина,37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31,0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31,0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lastRenderedPageBreak/>
              <w:t>Ул. Советская,22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Социалистическая,1 а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74,0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74,0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10.07.2025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Чапаева,3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44,5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44,5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10.07.2025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Шахтерская,6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33,0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33,0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Шахтерская,10</w:t>
            </w:r>
          </w:p>
        </w:tc>
        <w:tc>
          <w:tcPr>
            <w:tcW w:w="5244" w:type="dxa"/>
          </w:tcPr>
          <w:p w:rsidR="00AF23FE" w:rsidRDefault="00AF23FE" w:rsidP="00170901">
            <w:r>
              <w:t xml:space="preserve">Промывка и опрессовка  системы отопления 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32,0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32,0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07.07.2025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М.Горького,20 а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 (ревизия запорной арматуры в УУТ)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2,2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2,2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06.05.2025-07.05.2025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Пушкина,37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 (замена отдельных участков)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8,6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8,6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19.06.2025-30.06.2025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Шахтерская,6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 (замена отдельных участков)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21,1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21,1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16.06.2025-30.06.2025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Шахтерская,10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 (замена отдельных участков)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17,2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17,2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23.06.2025-30.06.2025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Железнодорожная,5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Социалистическая,1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Пушкина,37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Шахтерская,6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Чапаева,3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УУТЭ и Т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12,3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12,3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Чапаева,3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кровли – 20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11,9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11,9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25.04.2025-25.05.2025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Железнодорожная,5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кровли – 20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11,9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11,9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10.04.2025-10.05.2025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Кирова,8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9,6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9,6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Кирова,10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Социалистическая,1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29,6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29,6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Чапаева,3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17,8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17,8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Кирова,8 а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8,61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8,61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lastRenderedPageBreak/>
              <w:t>Ул. Кирова,10 а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5,38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5,38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Социалистическая,1 а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22,61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22,61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Чапаева,3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10,04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10,04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35559B" w:rsidRDefault="00AF23FE" w:rsidP="00170901">
            <w:pPr>
              <w:rPr>
                <w:color w:val="FF0000"/>
              </w:rPr>
            </w:pPr>
          </w:p>
        </w:tc>
        <w:tc>
          <w:tcPr>
            <w:tcW w:w="5244" w:type="dxa"/>
          </w:tcPr>
          <w:p w:rsidR="00AF23FE" w:rsidRPr="00FF1A51" w:rsidRDefault="00AF23FE" w:rsidP="00170901">
            <w:r w:rsidRPr="00FF1A51">
              <w:t>Обучение ответственных за безопасную эксплуатацию системы отопления и электроустановок</w:t>
            </w:r>
          </w:p>
        </w:tc>
        <w:tc>
          <w:tcPr>
            <w:tcW w:w="1276" w:type="dxa"/>
          </w:tcPr>
          <w:p w:rsidR="00AF23FE" w:rsidRPr="00FF1A51" w:rsidRDefault="00AF23FE" w:rsidP="00170901">
            <w:pPr>
              <w:jc w:val="center"/>
            </w:pPr>
            <w:r>
              <w:t>3,0</w:t>
            </w:r>
          </w:p>
        </w:tc>
        <w:tc>
          <w:tcPr>
            <w:tcW w:w="1418" w:type="dxa"/>
          </w:tcPr>
          <w:p w:rsidR="00AF23FE" w:rsidRPr="00FF1A5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Pr="00FF1A51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Pr="00FF1A51" w:rsidRDefault="00AF23FE" w:rsidP="00170901">
            <w:pPr>
              <w:jc w:val="center"/>
            </w:pPr>
            <w:r>
              <w:t>3,0</w:t>
            </w:r>
          </w:p>
        </w:tc>
        <w:tc>
          <w:tcPr>
            <w:tcW w:w="2124" w:type="dxa"/>
          </w:tcPr>
          <w:p w:rsidR="00AF23FE" w:rsidRPr="00FF1A51" w:rsidRDefault="00AF23FE" w:rsidP="00170901">
            <w:pPr>
              <w:jc w:val="center"/>
            </w:pPr>
            <w:r>
              <w:t>01.09.2025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Pr="00131465" w:rsidRDefault="00AF23FE" w:rsidP="00170901">
            <w:pPr>
              <w:rPr>
                <w:b/>
              </w:rPr>
            </w:pPr>
            <w:r w:rsidRPr="00131465">
              <w:rPr>
                <w:b/>
              </w:rPr>
              <w:t>ИТОГО</w:t>
            </w:r>
            <w:r>
              <w:rPr>
                <w:b/>
              </w:rPr>
              <w:t>:</w:t>
            </w:r>
          </w:p>
        </w:tc>
        <w:tc>
          <w:tcPr>
            <w:tcW w:w="5244" w:type="dxa"/>
          </w:tcPr>
          <w:p w:rsidR="00AF23FE" w:rsidRPr="00FF1A51" w:rsidRDefault="00AF23FE" w:rsidP="00170901"/>
        </w:tc>
        <w:tc>
          <w:tcPr>
            <w:tcW w:w="1276" w:type="dxa"/>
          </w:tcPr>
          <w:p w:rsidR="00AF23FE" w:rsidRPr="00131465" w:rsidRDefault="00AF23FE" w:rsidP="00170901">
            <w:pPr>
              <w:jc w:val="center"/>
              <w:rPr>
                <w:b/>
              </w:rPr>
            </w:pPr>
            <w:r>
              <w:rPr>
                <w:b/>
              </w:rPr>
              <w:t>634,84</w:t>
            </w:r>
          </w:p>
        </w:tc>
        <w:tc>
          <w:tcPr>
            <w:tcW w:w="1418" w:type="dxa"/>
          </w:tcPr>
          <w:p w:rsidR="00AF23FE" w:rsidRPr="00131465" w:rsidRDefault="00AF23FE" w:rsidP="00170901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131465" w:rsidRDefault="00AF23FE" w:rsidP="00170901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131465" w:rsidRDefault="00AF23FE" w:rsidP="00170901">
            <w:pPr>
              <w:jc w:val="center"/>
              <w:rPr>
                <w:b/>
              </w:rPr>
            </w:pPr>
            <w:r>
              <w:rPr>
                <w:b/>
              </w:rPr>
              <w:t>634,84</w:t>
            </w:r>
          </w:p>
        </w:tc>
        <w:tc>
          <w:tcPr>
            <w:tcW w:w="2124" w:type="dxa"/>
          </w:tcPr>
          <w:p w:rsidR="00AF23FE" w:rsidRPr="00131465" w:rsidRDefault="00AF23FE" w:rsidP="00170901">
            <w:pPr>
              <w:jc w:val="center"/>
              <w:rPr>
                <w:b/>
              </w:rPr>
            </w:pPr>
          </w:p>
        </w:tc>
      </w:tr>
      <w:tr w:rsidR="00AF23FE" w:rsidRPr="006D58BB" w:rsidTr="00514444">
        <w:tc>
          <w:tcPr>
            <w:tcW w:w="15453" w:type="dxa"/>
            <w:gridSpan w:val="7"/>
          </w:tcPr>
          <w:p w:rsidR="00AF23FE" w:rsidRPr="00E33783" w:rsidRDefault="00AF23FE" w:rsidP="00514444">
            <w:pPr>
              <w:jc w:val="center"/>
              <w:rPr>
                <w:b/>
              </w:rPr>
            </w:pPr>
            <w:r w:rsidRPr="00E33783">
              <w:rPr>
                <w:b/>
              </w:rPr>
              <w:t>Непосредственный способ управления (обслуживающая организация ООО «Монолит»)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Пушкина,30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внутридомовой системы отопления (замена запорной арматуры)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5,5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5,5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02.06.2025-10.06.2025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Молодежная,1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 УУТЭиТ внутридомовой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16,2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16,2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Молодежная,4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 УУТЭиТ внутридомовой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Молодежная,6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 УУТЭиТ внутридомовой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16,2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16,2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Социалистическая,5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 УУТЭиТ внутридомовой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14,3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14,3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Социалистическая,9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 УУТЭиТ внутридомовой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16,2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16,2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Пушкина,40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средств измерения  УУТЭиТ внутридомовой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9,7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9,7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Гоголя,7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Гоголя,9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Гоголя,11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Гоголя,13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М.Горького,9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М.Горького,10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М.Горького,18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М.Горького,19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04.07.2025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М.Горького,29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Димитрова,7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14.07.2025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Димитрова,8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Комсомольская,10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Комсомольская,14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lastRenderedPageBreak/>
              <w:t>Ул. Комсомольская,18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15.07.2025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Маяковского,7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Маякоского,13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02.07.2025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Молодежная,1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13,5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Молодежная,4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Молодежная,6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40 лет Октября,6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28.07.2025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40 лет Октября,10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14.07.2025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40 лет Октября,12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14.07.2025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Пер. Пионерский,5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09.07.2025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16.07.2025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16.07.2025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Пушкина,15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21.07.2025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Пушкина,30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09.07.2025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22.07.2025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Пушкина,38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22.07.2025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Пушкина,40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22.07.2025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Пушкина,40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22.07.2025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Пер. Садовый,8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09.07.2025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 xml:space="preserve"> Ул. Советская,7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23.07.2025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Советская,23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25.07.2025</w:t>
            </w:r>
          </w:p>
        </w:tc>
      </w:tr>
      <w:tr w:rsidR="00AF23FE" w:rsidRPr="006D58BB" w:rsidTr="00514444">
        <w:tc>
          <w:tcPr>
            <w:tcW w:w="2976" w:type="dxa"/>
          </w:tcPr>
          <w:p w:rsidR="00AF23FE" w:rsidRDefault="00AF23FE" w:rsidP="00170901">
            <w:r>
              <w:t>Ул. Советская,24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Советская,26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Социалистическая,5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28.07.2025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Социалистическая,9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28.07.2025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Социалистическая,15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15.07.2025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Спортивная,4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15.07.2025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Спортивная,19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24.07.2025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Чехова,1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16.07.2025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Чехова,2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16.07.2025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Чехова,3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17.07.2025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Чехова,4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17.04.2025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Чехова,5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17.04.2025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Чехова,6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17.04.2025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Шахтерская,13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04.07.2025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lastRenderedPageBreak/>
              <w:t>Ул. Шахтерская,14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04.07.2025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Шахтерская,18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07.07.2025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М.Горького,29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кровли – 35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20,8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20,8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15.04.2025-15.05.2025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Молодежная,1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5,4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5,4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Молодежная,4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Молодежная,6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Социалистическая,5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4,6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4,6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Социалистическая,9 а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Проверка дымоходов и вентиляционных каналов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25.04.2025-01.09.2025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Молодежная,1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 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Молодежная,4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5,48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5,48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 2024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Молодежная,6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4,95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4,95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 2024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Социалистическая,5 а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6,27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6,27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 2024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Социалистическая,9 а</w:t>
            </w:r>
          </w:p>
        </w:tc>
        <w:tc>
          <w:tcPr>
            <w:tcW w:w="5244" w:type="dxa"/>
          </w:tcPr>
          <w:p w:rsidR="00AF23FE" w:rsidRDefault="00AF23FE" w:rsidP="00170901">
            <w:r>
              <w:t>ТО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6,27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6,27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3 квартал 2024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Социалистическая,5 а</w:t>
            </w:r>
          </w:p>
        </w:tc>
        <w:tc>
          <w:tcPr>
            <w:tcW w:w="5244" w:type="dxa"/>
          </w:tcPr>
          <w:p w:rsidR="00AF23FE" w:rsidRDefault="00AF23FE" w:rsidP="00170901">
            <w:r>
              <w:t>ТД ВДГО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5,75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5,75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01.08.2025-31.08.2025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/>
        </w:tc>
        <w:tc>
          <w:tcPr>
            <w:tcW w:w="5244" w:type="dxa"/>
          </w:tcPr>
          <w:p w:rsidR="00AF23FE" w:rsidRPr="00FF1A51" w:rsidRDefault="00AF23FE" w:rsidP="00170901">
            <w:r w:rsidRPr="00FF1A51">
              <w:t>Обучение ответственных за безопасную эксплуатацию системы отопления и электроустановок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3,0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3,0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Pr="00A747CD" w:rsidRDefault="00AF23FE" w:rsidP="00170901">
            <w:pPr>
              <w:rPr>
                <w:b/>
              </w:rPr>
            </w:pPr>
            <w:r w:rsidRPr="00A747CD"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AF23FE" w:rsidRDefault="00AF23FE" w:rsidP="00170901"/>
        </w:tc>
        <w:tc>
          <w:tcPr>
            <w:tcW w:w="1276" w:type="dxa"/>
          </w:tcPr>
          <w:p w:rsidR="00AF23FE" w:rsidRPr="008317B3" w:rsidRDefault="00AF23FE" w:rsidP="00170901">
            <w:pPr>
              <w:jc w:val="center"/>
              <w:rPr>
                <w:b/>
              </w:rPr>
            </w:pPr>
            <w:r>
              <w:rPr>
                <w:b/>
              </w:rPr>
              <w:t>595,54</w:t>
            </w:r>
          </w:p>
        </w:tc>
        <w:tc>
          <w:tcPr>
            <w:tcW w:w="1418" w:type="dxa"/>
          </w:tcPr>
          <w:p w:rsidR="00AF23FE" w:rsidRPr="008317B3" w:rsidRDefault="00AF23FE" w:rsidP="00170901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F23FE" w:rsidRPr="008317B3" w:rsidRDefault="00AF23FE" w:rsidP="00170901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F23FE" w:rsidRPr="008317B3" w:rsidRDefault="00AF23FE" w:rsidP="00170901">
            <w:pPr>
              <w:jc w:val="center"/>
              <w:rPr>
                <w:b/>
              </w:rPr>
            </w:pPr>
            <w:r>
              <w:rPr>
                <w:b/>
              </w:rPr>
              <w:t>595,54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</w:p>
        </w:tc>
      </w:tr>
      <w:tr w:rsidR="00AF23FE" w:rsidRPr="00FF4C31" w:rsidTr="00514444">
        <w:tc>
          <w:tcPr>
            <w:tcW w:w="15453" w:type="dxa"/>
            <w:gridSpan w:val="7"/>
          </w:tcPr>
          <w:p w:rsidR="00AF23FE" w:rsidRPr="00514444" w:rsidRDefault="00AF23FE" w:rsidP="00514444">
            <w:pPr>
              <w:jc w:val="center"/>
              <w:rPr>
                <w:b/>
              </w:rPr>
            </w:pPr>
            <w:r w:rsidRPr="00514444">
              <w:rPr>
                <w:b/>
              </w:rPr>
              <w:t>ТСЖ «Центральное»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Пушкина,39</w:t>
            </w:r>
          </w:p>
        </w:tc>
        <w:tc>
          <w:tcPr>
            <w:tcW w:w="5244" w:type="dxa"/>
          </w:tcPr>
          <w:p w:rsidR="00AF23FE" w:rsidRDefault="00AF23FE" w:rsidP="00170901">
            <w:r>
              <w:t>Выборочный ремонт крыши – 6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18,2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18,2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Пер. Пилнерский,3</w:t>
            </w:r>
          </w:p>
        </w:tc>
        <w:tc>
          <w:tcPr>
            <w:tcW w:w="5244" w:type="dxa"/>
          </w:tcPr>
          <w:p w:rsidR="00AF23FE" w:rsidRDefault="00AF23FE" w:rsidP="00170901">
            <w:r>
              <w:t>Выборочный ремонт крыши – 4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10,4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10,4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Социалистическая,1</w:t>
            </w:r>
          </w:p>
        </w:tc>
        <w:tc>
          <w:tcPr>
            <w:tcW w:w="5244" w:type="dxa"/>
          </w:tcPr>
          <w:p w:rsidR="00AF23FE" w:rsidRDefault="00AF23FE" w:rsidP="00170901">
            <w:r>
              <w:t>Выборочный ремонт крыши – 14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35,1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35,1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Пер. Пионерский,1</w:t>
            </w:r>
          </w:p>
        </w:tc>
        <w:tc>
          <w:tcPr>
            <w:tcW w:w="5244" w:type="dxa"/>
          </w:tcPr>
          <w:p w:rsidR="00AF23FE" w:rsidRDefault="00AF23FE" w:rsidP="00170901">
            <w:r>
              <w:t>Выборочный ремонт крыши – 18 м2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11,7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11,7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Социалистическая,10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подъездов, фасада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88,1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88,1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01.05.2025-20.07.2025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lastRenderedPageBreak/>
              <w:t xml:space="preserve">Ул. Пушкина,11  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подъездов, фасада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22,8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22,8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01.05.2025-20.07.2025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М.Горького,20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подъездов, фасада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14,0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14,0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01.05.2025-20.07.2025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40 лет Октября,2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подъездов, фасада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8,9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8,9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01.05.2025-20.07.2025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Советская,13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62,5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62,5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М.Горького,14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7,8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7,8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Димитрова,6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15,6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15,6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Спортивная,12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15,9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15,9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Комсомольская,6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6,0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Спортивная,14</w:t>
            </w:r>
          </w:p>
        </w:tc>
        <w:tc>
          <w:tcPr>
            <w:tcW w:w="5244" w:type="dxa"/>
          </w:tcPr>
          <w:p w:rsidR="00AF23FE" w:rsidRDefault="00AF23FE" w:rsidP="00170901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52,6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52,6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01.05.2025-01.08.2025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Социалистическая,10</w:t>
            </w:r>
          </w:p>
        </w:tc>
        <w:tc>
          <w:tcPr>
            <w:tcW w:w="5244" w:type="dxa"/>
          </w:tcPr>
          <w:p w:rsidR="00AF23FE" w:rsidRDefault="00AF23FE" w:rsidP="00170901">
            <w:r>
              <w:t>Поверка теплосчетчика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29,0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29,0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01.05.2025-20.07.2025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Пер. Пионерский,1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7,0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7,0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Пер. Пионерский,3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7,0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7,0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М.Горького,14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М.Горького,20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М.Горького,31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Советская,13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10,0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10,0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40 лет Октября,2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Пушкина,9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lastRenderedPageBreak/>
              <w:t>Ул. Пушкина,11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Пушкина,24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Пушкина,28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  <w:tr w:rsidR="00AF23FE" w:rsidRPr="00FF4C31" w:rsidTr="00514444">
        <w:tc>
          <w:tcPr>
            <w:tcW w:w="2976" w:type="dxa"/>
          </w:tcPr>
          <w:p w:rsidR="00AF23FE" w:rsidRDefault="00AF23FE" w:rsidP="00170901">
            <w:r>
              <w:t>Ул. Пушкина,39</w:t>
            </w:r>
          </w:p>
        </w:tc>
        <w:tc>
          <w:tcPr>
            <w:tcW w:w="5244" w:type="dxa"/>
          </w:tcPr>
          <w:p w:rsidR="00AF23FE" w:rsidRDefault="00AF23FE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F23FE" w:rsidRDefault="00AF23FE" w:rsidP="00170901">
            <w:pPr>
              <w:jc w:val="center"/>
            </w:pPr>
            <w:r>
              <w:t>15,0</w:t>
            </w:r>
          </w:p>
        </w:tc>
        <w:tc>
          <w:tcPr>
            <w:tcW w:w="1418" w:type="dxa"/>
          </w:tcPr>
          <w:p w:rsidR="00AF23FE" w:rsidRPr="00FF4C31" w:rsidRDefault="00AF23FE" w:rsidP="00170901">
            <w:pPr>
              <w:jc w:val="center"/>
            </w:pPr>
          </w:p>
        </w:tc>
        <w:tc>
          <w:tcPr>
            <w:tcW w:w="1277" w:type="dxa"/>
          </w:tcPr>
          <w:p w:rsidR="00AF23FE" w:rsidRDefault="00AF23FE" w:rsidP="00170901">
            <w:pPr>
              <w:jc w:val="center"/>
            </w:pPr>
          </w:p>
        </w:tc>
        <w:tc>
          <w:tcPr>
            <w:tcW w:w="1138" w:type="dxa"/>
          </w:tcPr>
          <w:p w:rsidR="00AF23FE" w:rsidRDefault="00AF23FE" w:rsidP="00170901">
            <w:pPr>
              <w:jc w:val="center"/>
            </w:pPr>
            <w:r>
              <w:t>15,0</w:t>
            </w:r>
          </w:p>
        </w:tc>
        <w:tc>
          <w:tcPr>
            <w:tcW w:w="2124" w:type="dxa"/>
          </w:tcPr>
          <w:p w:rsidR="00AF23FE" w:rsidRDefault="00AF23FE" w:rsidP="00170901">
            <w:pPr>
              <w:jc w:val="center"/>
            </w:pPr>
            <w:r>
              <w:t>20.07.2025-10.09.2025</w:t>
            </w:r>
          </w:p>
        </w:tc>
      </w:tr>
    </w:tbl>
    <w:tbl>
      <w:tblPr>
        <w:tblStyle w:val="a8"/>
        <w:tblW w:w="15453" w:type="dxa"/>
        <w:tblInd w:w="-176" w:type="dxa"/>
        <w:tblLayout w:type="fixed"/>
        <w:tblLook w:val="04A0"/>
      </w:tblPr>
      <w:tblGrid>
        <w:gridCol w:w="2977"/>
        <w:gridCol w:w="5243"/>
        <w:gridCol w:w="1276"/>
        <w:gridCol w:w="1418"/>
        <w:gridCol w:w="1277"/>
        <w:gridCol w:w="1138"/>
        <w:gridCol w:w="2124"/>
      </w:tblGrid>
      <w:tr w:rsidR="00170901" w:rsidTr="00170901">
        <w:tc>
          <w:tcPr>
            <w:tcW w:w="2977" w:type="dxa"/>
          </w:tcPr>
          <w:p w:rsidR="00170901" w:rsidRDefault="00170901" w:rsidP="00170901">
            <w:r>
              <w:t>Ул. Комсомольская,2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Комсомольская,4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Комсомольская,6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8,0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8,0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Димитрова,3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Димитрова,4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Димитрова,6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13,0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13,0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Спортивная,12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13,0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13,0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Спортивная,14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Социалистическая,1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Default="00170901" w:rsidP="00170901">
            <w:r>
              <w:t>Ул. Социалистическая,10</w:t>
            </w:r>
          </w:p>
        </w:tc>
        <w:tc>
          <w:tcPr>
            <w:tcW w:w="5243" w:type="dxa"/>
          </w:tcPr>
          <w:p w:rsidR="00170901" w:rsidRDefault="00170901" w:rsidP="00170901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170901" w:rsidRDefault="00170901" w:rsidP="00170901">
            <w:pPr>
              <w:jc w:val="center"/>
            </w:pPr>
            <w:r>
              <w:t>9,0</w:t>
            </w:r>
          </w:p>
        </w:tc>
        <w:tc>
          <w:tcPr>
            <w:tcW w:w="1418" w:type="dxa"/>
          </w:tcPr>
          <w:p w:rsidR="00170901" w:rsidRPr="00FF4C31" w:rsidRDefault="00170901" w:rsidP="00170901">
            <w:pPr>
              <w:jc w:val="center"/>
            </w:pPr>
          </w:p>
        </w:tc>
        <w:tc>
          <w:tcPr>
            <w:tcW w:w="1277" w:type="dxa"/>
          </w:tcPr>
          <w:p w:rsidR="00170901" w:rsidRDefault="00170901" w:rsidP="00170901">
            <w:pPr>
              <w:jc w:val="center"/>
            </w:pPr>
          </w:p>
        </w:tc>
        <w:tc>
          <w:tcPr>
            <w:tcW w:w="1138" w:type="dxa"/>
          </w:tcPr>
          <w:p w:rsidR="00170901" w:rsidRDefault="00170901" w:rsidP="00170901">
            <w:pPr>
              <w:jc w:val="center"/>
            </w:pPr>
            <w:r>
              <w:t>9,0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  <w:r>
              <w:t>20.07.2025-10.09.2025</w:t>
            </w:r>
          </w:p>
        </w:tc>
      </w:tr>
      <w:tr w:rsidR="00170901" w:rsidTr="00170901">
        <w:tc>
          <w:tcPr>
            <w:tcW w:w="2977" w:type="dxa"/>
          </w:tcPr>
          <w:p w:rsidR="00170901" w:rsidRPr="009C3291" w:rsidRDefault="00170901" w:rsidP="00170901">
            <w:pPr>
              <w:rPr>
                <w:b/>
              </w:rPr>
            </w:pPr>
            <w:r w:rsidRPr="009C3291">
              <w:rPr>
                <w:b/>
              </w:rPr>
              <w:t>ИТОГО:</w:t>
            </w:r>
          </w:p>
        </w:tc>
        <w:tc>
          <w:tcPr>
            <w:tcW w:w="5243" w:type="dxa"/>
          </w:tcPr>
          <w:p w:rsidR="00170901" w:rsidRDefault="00170901" w:rsidP="00170901"/>
        </w:tc>
        <w:tc>
          <w:tcPr>
            <w:tcW w:w="1276" w:type="dxa"/>
          </w:tcPr>
          <w:p w:rsidR="00170901" w:rsidRPr="004C6D83" w:rsidRDefault="00170901" w:rsidP="00170901">
            <w:pPr>
              <w:jc w:val="center"/>
              <w:rPr>
                <w:b/>
              </w:rPr>
            </w:pPr>
            <w:r>
              <w:rPr>
                <w:b/>
              </w:rPr>
              <w:t>620,6</w:t>
            </w:r>
          </w:p>
        </w:tc>
        <w:tc>
          <w:tcPr>
            <w:tcW w:w="1418" w:type="dxa"/>
          </w:tcPr>
          <w:p w:rsidR="00170901" w:rsidRPr="004C6D83" w:rsidRDefault="00170901" w:rsidP="00170901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170901" w:rsidRPr="004C6D83" w:rsidRDefault="00170901" w:rsidP="00170901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170901" w:rsidRPr="004C6D83" w:rsidRDefault="00170901" w:rsidP="00170901">
            <w:pPr>
              <w:jc w:val="center"/>
              <w:rPr>
                <w:b/>
              </w:rPr>
            </w:pPr>
            <w:r>
              <w:rPr>
                <w:b/>
              </w:rPr>
              <w:t>620,6</w:t>
            </w:r>
          </w:p>
        </w:tc>
        <w:tc>
          <w:tcPr>
            <w:tcW w:w="2124" w:type="dxa"/>
          </w:tcPr>
          <w:p w:rsidR="00170901" w:rsidRDefault="00170901" w:rsidP="00170901">
            <w:pPr>
              <w:jc w:val="center"/>
            </w:pPr>
          </w:p>
          <w:p w:rsidR="00170901" w:rsidRDefault="00170901" w:rsidP="00170901">
            <w:pPr>
              <w:jc w:val="center"/>
            </w:pPr>
          </w:p>
        </w:tc>
      </w:tr>
    </w:tbl>
    <w:tbl>
      <w:tblPr>
        <w:tblW w:w="1545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6"/>
        <w:gridCol w:w="5244"/>
        <w:gridCol w:w="1276"/>
        <w:gridCol w:w="1418"/>
        <w:gridCol w:w="1277"/>
        <w:gridCol w:w="1138"/>
        <w:gridCol w:w="2124"/>
      </w:tblGrid>
      <w:tr w:rsidR="00170901" w:rsidRPr="00FF4C31" w:rsidTr="00D440B7">
        <w:tc>
          <w:tcPr>
            <w:tcW w:w="15453" w:type="dxa"/>
            <w:gridSpan w:val="7"/>
          </w:tcPr>
          <w:p w:rsidR="00170901" w:rsidRPr="00514444" w:rsidRDefault="00170901" w:rsidP="00514444">
            <w:pPr>
              <w:jc w:val="center"/>
              <w:rPr>
                <w:b/>
              </w:rPr>
            </w:pPr>
            <w:r w:rsidRPr="00514444">
              <w:rPr>
                <w:b/>
              </w:rPr>
              <w:t>ТСЖ «Южное»</w:t>
            </w:r>
          </w:p>
        </w:tc>
      </w:tr>
      <w:tr w:rsidR="00D440B7" w:rsidRPr="00FF4C31" w:rsidTr="00D440B7">
        <w:tc>
          <w:tcPr>
            <w:tcW w:w="2976" w:type="dxa"/>
            <w:vMerge w:val="restart"/>
          </w:tcPr>
          <w:p w:rsidR="00D440B7" w:rsidRDefault="00D440B7" w:rsidP="009E76AD">
            <w:r>
              <w:t>Ул. Чапаева,2</w:t>
            </w:r>
          </w:p>
        </w:tc>
        <w:tc>
          <w:tcPr>
            <w:tcW w:w="5244" w:type="dxa"/>
          </w:tcPr>
          <w:p w:rsidR="00D440B7" w:rsidRDefault="00D440B7" w:rsidP="009E76AD">
            <w:r>
              <w:t>Ремонт крыши – 6 м2</w:t>
            </w:r>
          </w:p>
        </w:tc>
        <w:tc>
          <w:tcPr>
            <w:tcW w:w="1276" w:type="dxa"/>
          </w:tcPr>
          <w:p w:rsidR="00D440B7" w:rsidRDefault="00D440B7" w:rsidP="009E76AD">
            <w:pPr>
              <w:jc w:val="center"/>
            </w:pPr>
            <w:r>
              <w:t>18,2</w:t>
            </w:r>
          </w:p>
        </w:tc>
        <w:tc>
          <w:tcPr>
            <w:tcW w:w="1418" w:type="dxa"/>
          </w:tcPr>
          <w:p w:rsidR="00D440B7" w:rsidRPr="00FF4C31" w:rsidRDefault="00D440B7" w:rsidP="009E76AD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9E76AD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9E76AD">
            <w:pPr>
              <w:jc w:val="center"/>
            </w:pPr>
            <w:r>
              <w:t>18,2</w:t>
            </w:r>
          </w:p>
        </w:tc>
        <w:tc>
          <w:tcPr>
            <w:tcW w:w="2124" w:type="dxa"/>
          </w:tcPr>
          <w:p w:rsidR="00D440B7" w:rsidRDefault="00D440B7" w:rsidP="009E76AD">
            <w:pPr>
              <w:jc w:val="center"/>
            </w:pPr>
            <w:r>
              <w:t>01.06.2025-01.08.2025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Ремонт подвала, фасада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18,8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18,8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01.06.2025-01.08.2025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Ремонт системы водоотведения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85,8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85,8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01.06.2025-</w:t>
            </w:r>
            <w:r>
              <w:lastRenderedPageBreak/>
              <w:t>01.08.2025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Ремонт системы теплоснабжения (поверка теплосчетчика)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112,7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112,7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01.06.2025-01.08.2025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15.08.2025-10.09.2025</w:t>
            </w:r>
          </w:p>
        </w:tc>
      </w:tr>
      <w:tr w:rsidR="00D440B7" w:rsidRPr="00FF4C31" w:rsidTr="00D440B7">
        <w:tc>
          <w:tcPr>
            <w:tcW w:w="2976" w:type="dxa"/>
          </w:tcPr>
          <w:p w:rsidR="00D440B7" w:rsidRPr="00514444" w:rsidRDefault="00D440B7" w:rsidP="00514444">
            <w:pPr>
              <w:rPr>
                <w:b/>
              </w:rPr>
            </w:pPr>
            <w:r w:rsidRPr="00514444"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D440B7" w:rsidRDefault="00D440B7" w:rsidP="00514444"/>
        </w:tc>
        <w:tc>
          <w:tcPr>
            <w:tcW w:w="1276" w:type="dxa"/>
          </w:tcPr>
          <w:p w:rsidR="00D440B7" w:rsidRPr="004C6D83" w:rsidRDefault="00D440B7" w:rsidP="009E76AD">
            <w:pPr>
              <w:jc w:val="center"/>
              <w:rPr>
                <w:b/>
              </w:rPr>
            </w:pPr>
            <w:r>
              <w:rPr>
                <w:b/>
              </w:rPr>
              <w:t>265,5</w:t>
            </w:r>
          </w:p>
        </w:tc>
        <w:tc>
          <w:tcPr>
            <w:tcW w:w="1418" w:type="dxa"/>
          </w:tcPr>
          <w:p w:rsidR="00D440B7" w:rsidRPr="004C6D83" w:rsidRDefault="00D440B7" w:rsidP="009E76AD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D440B7" w:rsidRPr="004C6D83" w:rsidRDefault="00D440B7" w:rsidP="009E76AD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D440B7" w:rsidRPr="004C6D83" w:rsidRDefault="00D440B7" w:rsidP="009E76AD">
            <w:pPr>
              <w:jc w:val="center"/>
              <w:rPr>
                <w:b/>
              </w:rPr>
            </w:pPr>
            <w:r>
              <w:rPr>
                <w:b/>
              </w:rPr>
              <w:t>265,5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</w:p>
        </w:tc>
      </w:tr>
      <w:tr w:rsidR="00D440B7" w:rsidRPr="00FF4C31" w:rsidTr="00D440B7">
        <w:tc>
          <w:tcPr>
            <w:tcW w:w="15453" w:type="dxa"/>
            <w:gridSpan w:val="7"/>
          </w:tcPr>
          <w:p w:rsidR="00D440B7" w:rsidRPr="00514444" w:rsidRDefault="00D440B7" w:rsidP="00514444">
            <w:pPr>
              <w:jc w:val="center"/>
              <w:rPr>
                <w:b/>
              </w:rPr>
            </w:pPr>
            <w:r>
              <w:rPr>
                <w:b/>
              </w:rPr>
              <w:t>ТСЖ «Альянс»</w:t>
            </w:r>
          </w:p>
        </w:tc>
      </w:tr>
      <w:tr w:rsidR="00D440B7" w:rsidRPr="00FF4C31" w:rsidTr="00D440B7">
        <w:tc>
          <w:tcPr>
            <w:tcW w:w="2976" w:type="dxa"/>
            <w:vMerge w:val="restart"/>
          </w:tcPr>
          <w:p w:rsidR="00D440B7" w:rsidRDefault="00D440B7" w:rsidP="009E76AD">
            <w:r>
              <w:t>Ул. Чапаева,2 а</w:t>
            </w:r>
          </w:p>
        </w:tc>
        <w:tc>
          <w:tcPr>
            <w:tcW w:w="5244" w:type="dxa"/>
          </w:tcPr>
          <w:p w:rsidR="00D440B7" w:rsidRDefault="00D440B7" w:rsidP="009E76AD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D440B7" w:rsidRDefault="00D440B7" w:rsidP="009E76AD">
            <w:pPr>
              <w:jc w:val="center"/>
            </w:pPr>
            <w:r>
              <w:t>110,9</w:t>
            </w:r>
          </w:p>
        </w:tc>
        <w:tc>
          <w:tcPr>
            <w:tcW w:w="1418" w:type="dxa"/>
          </w:tcPr>
          <w:p w:rsidR="00D440B7" w:rsidRPr="00FF4C31" w:rsidRDefault="00D440B7" w:rsidP="009E76AD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9E76AD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9E76AD">
            <w:pPr>
              <w:jc w:val="center"/>
            </w:pPr>
            <w:r>
              <w:t>110,9</w:t>
            </w:r>
          </w:p>
        </w:tc>
        <w:tc>
          <w:tcPr>
            <w:tcW w:w="2124" w:type="dxa"/>
          </w:tcPr>
          <w:p w:rsidR="00D440B7" w:rsidRDefault="00D440B7" w:rsidP="009E76AD">
            <w:pPr>
              <w:jc w:val="center"/>
            </w:pPr>
            <w:r>
              <w:t>01.05.2025-01.09.2025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Поверка теплосчетчика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01.06.2025-15.09.2025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Pr="004C6D83" w:rsidRDefault="00D440B7" w:rsidP="009E76AD">
            <w:pPr>
              <w:rPr>
                <w:b/>
              </w:rPr>
            </w:pPr>
          </w:p>
        </w:tc>
        <w:tc>
          <w:tcPr>
            <w:tcW w:w="5244" w:type="dxa"/>
          </w:tcPr>
          <w:p w:rsidR="00D440B7" w:rsidRDefault="00D440B7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D440B7" w:rsidRPr="0039139F" w:rsidRDefault="00D440B7" w:rsidP="009E76AD">
            <w:pPr>
              <w:jc w:val="center"/>
            </w:pPr>
            <w:r w:rsidRPr="0039139F">
              <w:t>30,0</w:t>
            </w:r>
          </w:p>
        </w:tc>
        <w:tc>
          <w:tcPr>
            <w:tcW w:w="1418" w:type="dxa"/>
          </w:tcPr>
          <w:p w:rsidR="00D440B7" w:rsidRPr="0039139F" w:rsidRDefault="00D440B7" w:rsidP="009E76AD">
            <w:pPr>
              <w:jc w:val="center"/>
            </w:pPr>
          </w:p>
        </w:tc>
        <w:tc>
          <w:tcPr>
            <w:tcW w:w="1277" w:type="dxa"/>
          </w:tcPr>
          <w:p w:rsidR="00D440B7" w:rsidRPr="0039139F" w:rsidRDefault="00D440B7" w:rsidP="009E76AD">
            <w:pPr>
              <w:jc w:val="center"/>
            </w:pPr>
          </w:p>
        </w:tc>
        <w:tc>
          <w:tcPr>
            <w:tcW w:w="1138" w:type="dxa"/>
          </w:tcPr>
          <w:p w:rsidR="00D440B7" w:rsidRPr="0039139F" w:rsidRDefault="00D440B7" w:rsidP="009E76AD">
            <w:pPr>
              <w:jc w:val="center"/>
            </w:pPr>
            <w:r w:rsidRPr="0039139F">
              <w:t>30,0</w:t>
            </w:r>
          </w:p>
        </w:tc>
        <w:tc>
          <w:tcPr>
            <w:tcW w:w="2124" w:type="dxa"/>
          </w:tcPr>
          <w:p w:rsidR="00D440B7" w:rsidRPr="0039139F" w:rsidRDefault="00D440B7" w:rsidP="009E76AD">
            <w:pPr>
              <w:jc w:val="center"/>
            </w:pPr>
            <w:r>
              <w:t>15.07.2025-15.09.2025</w:t>
            </w:r>
          </w:p>
        </w:tc>
      </w:tr>
      <w:tr w:rsidR="00D440B7" w:rsidRPr="00FF4C31" w:rsidTr="00D440B7">
        <w:tc>
          <w:tcPr>
            <w:tcW w:w="2976" w:type="dxa"/>
          </w:tcPr>
          <w:p w:rsidR="00D440B7" w:rsidRPr="00F67443" w:rsidRDefault="00D440B7" w:rsidP="00514444"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D440B7" w:rsidRPr="00F67443" w:rsidRDefault="00D440B7" w:rsidP="00514444"/>
        </w:tc>
        <w:tc>
          <w:tcPr>
            <w:tcW w:w="1276" w:type="dxa"/>
          </w:tcPr>
          <w:p w:rsidR="00D440B7" w:rsidRPr="00D440B7" w:rsidRDefault="00D440B7" w:rsidP="00514444">
            <w:pPr>
              <w:jc w:val="center"/>
              <w:rPr>
                <w:b/>
              </w:rPr>
            </w:pPr>
            <w:r w:rsidRPr="00D440B7">
              <w:rPr>
                <w:b/>
              </w:rPr>
              <w:t>170,9</w:t>
            </w:r>
          </w:p>
        </w:tc>
        <w:tc>
          <w:tcPr>
            <w:tcW w:w="1418" w:type="dxa"/>
          </w:tcPr>
          <w:p w:rsidR="00D440B7" w:rsidRPr="00D440B7" w:rsidRDefault="00D440B7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D440B7" w:rsidRPr="00D440B7" w:rsidRDefault="00D440B7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D440B7" w:rsidRPr="00D440B7" w:rsidRDefault="00D440B7" w:rsidP="00514444">
            <w:pPr>
              <w:jc w:val="center"/>
              <w:rPr>
                <w:b/>
              </w:rPr>
            </w:pPr>
            <w:r w:rsidRPr="00D440B7">
              <w:rPr>
                <w:b/>
              </w:rPr>
              <w:t>170,9</w:t>
            </w:r>
          </w:p>
        </w:tc>
        <w:tc>
          <w:tcPr>
            <w:tcW w:w="2124" w:type="dxa"/>
          </w:tcPr>
          <w:p w:rsidR="00D440B7" w:rsidRPr="00F67443" w:rsidRDefault="00D440B7" w:rsidP="00514444">
            <w:pPr>
              <w:jc w:val="center"/>
            </w:pPr>
          </w:p>
        </w:tc>
      </w:tr>
      <w:tr w:rsidR="00D440B7" w:rsidRPr="00FF4C31" w:rsidTr="009E76AD">
        <w:tc>
          <w:tcPr>
            <w:tcW w:w="15453" w:type="dxa"/>
            <w:gridSpan w:val="7"/>
          </w:tcPr>
          <w:p w:rsidR="00D440B7" w:rsidRPr="00F67443" w:rsidRDefault="00D440B7" w:rsidP="00514444">
            <w:pPr>
              <w:jc w:val="center"/>
            </w:pPr>
            <w:r w:rsidRPr="00E12432">
              <w:rPr>
                <w:b/>
              </w:rPr>
              <w:t>ТСН «Восток»</w:t>
            </w:r>
          </w:p>
        </w:tc>
      </w:tr>
      <w:tr w:rsidR="00D440B7" w:rsidRPr="00FF4C31" w:rsidTr="00D440B7">
        <w:tc>
          <w:tcPr>
            <w:tcW w:w="2976" w:type="dxa"/>
            <w:vMerge w:val="restart"/>
          </w:tcPr>
          <w:p w:rsidR="00D440B7" w:rsidRDefault="00D440B7" w:rsidP="009E76AD">
            <w:r>
              <w:t>Ул. Пушкина,41</w:t>
            </w:r>
          </w:p>
        </w:tc>
        <w:tc>
          <w:tcPr>
            <w:tcW w:w="5244" w:type="dxa"/>
          </w:tcPr>
          <w:p w:rsidR="00D440B7" w:rsidRDefault="00D440B7" w:rsidP="009E76AD">
            <w:r>
              <w:t>Ремонт крыши – 12 м2</w:t>
            </w:r>
          </w:p>
        </w:tc>
        <w:tc>
          <w:tcPr>
            <w:tcW w:w="1276" w:type="dxa"/>
          </w:tcPr>
          <w:p w:rsidR="00D440B7" w:rsidRDefault="00D440B7" w:rsidP="009E76AD">
            <w:pPr>
              <w:jc w:val="center"/>
            </w:pPr>
            <w:r>
              <w:t>28,7</w:t>
            </w:r>
          </w:p>
        </w:tc>
        <w:tc>
          <w:tcPr>
            <w:tcW w:w="1418" w:type="dxa"/>
          </w:tcPr>
          <w:p w:rsidR="00D440B7" w:rsidRPr="00FF4C31" w:rsidRDefault="00D440B7" w:rsidP="009E76AD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9E76AD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9E76AD">
            <w:pPr>
              <w:jc w:val="center"/>
            </w:pPr>
            <w:r>
              <w:t>28,7</w:t>
            </w:r>
          </w:p>
        </w:tc>
        <w:tc>
          <w:tcPr>
            <w:tcW w:w="2124" w:type="dxa"/>
          </w:tcPr>
          <w:p w:rsidR="00D440B7" w:rsidRDefault="00D440B7" w:rsidP="009E76AD">
            <w:pPr>
              <w:jc w:val="center"/>
            </w:pPr>
            <w:r>
              <w:t>20.04.2025-20.07.2025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17,4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17,4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20.04.2025-20.05.2025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Ремонт системы электроснабжения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40,0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40,0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20.04.2025-20.05.2025</w:t>
            </w:r>
          </w:p>
        </w:tc>
      </w:tr>
      <w:tr w:rsidR="00D440B7" w:rsidRPr="00FF4C31" w:rsidTr="00D440B7">
        <w:tc>
          <w:tcPr>
            <w:tcW w:w="2976" w:type="dxa"/>
            <w:vMerge/>
          </w:tcPr>
          <w:p w:rsidR="00D440B7" w:rsidRDefault="00D440B7" w:rsidP="00514444"/>
        </w:tc>
        <w:tc>
          <w:tcPr>
            <w:tcW w:w="5244" w:type="dxa"/>
          </w:tcPr>
          <w:p w:rsidR="00D440B7" w:rsidRDefault="00D440B7" w:rsidP="00514444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D440B7" w:rsidRDefault="00D440B7" w:rsidP="00514444">
            <w:pPr>
              <w:jc w:val="center"/>
            </w:pPr>
            <w:r>
              <w:t>21,5</w:t>
            </w:r>
          </w:p>
        </w:tc>
        <w:tc>
          <w:tcPr>
            <w:tcW w:w="1418" w:type="dxa"/>
          </w:tcPr>
          <w:p w:rsidR="00D440B7" w:rsidRPr="00FF4C31" w:rsidRDefault="00D440B7" w:rsidP="00514444">
            <w:pPr>
              <w:jc w:val="center"/>
            </w:pPr>
          </w:p>
        </w:tc>
        <w:tc>
          <w:tcPr>
            <w:tcW w:w="1277" w:type="dxa"/>
          </w:tcPr>
          <w:p w:rsidR="00D440B7" w:rsidRDefault="00D440B7" w:rsidP="00514444">
            <w:pPr>
              <w:jc w:val="center"/>
            </w:pPr>
          </w:p>
        </w:tc>
        <w:tc>
          <w:tcPr>
            <w:tcW w:w="1138" w:type="dxa"/>
          </w:tcPr>
          <w:p w:rsidR="00D440B7" w:rsidRDefault="00D440B7" w:rsidP="00514444">
            <w:pPr>
              <w:jc w:val="center"/>
            </w:pPr>
            <w:r>
              <w:t>21,5</w:t>
            </w:r>
          </w:p>
        </w:tc>
        <w:tc>
          <w:tcPr>
            <w:tcW w:w="2124" w:type="dxa"/>
          </w:tcPr>
          <w:p w:rsidR="00D440B7" w:rsidRDefault="00D440B7" w:rsidP="00514444">
            <w:pPr>
              <w:jc w:val="center"/>
            </w:pPr>
            <w:r>
              <w:t>20.06.2025-20.08.2025</w:t>
            </w:r>
          </w:p>
        </w:tc>
      </w:tr>
      <w:tr w:rsidR="00D440B7" w:rsidRPr="00FF4C31" w:rsidTr="00D440B7">
        <w:tc>
          <w:tcPr>
            <w:tcW w:w="2976" w:type="dxa"/>
          </w:tcPr>
          <w:p w:rsidR="00D440B7" w:rsidRPr="00514444" w:rsidRDefault="00A735C8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D440B7" w:rsidRDefault="00D440B7" w:rsidP="00514444"/>
        </w:tc>
        <w:tc>
          <w:tcPr>
            <w:tcW w:w="1276" w:type="dxa"/>
          </w:tcPr>
          <w:p w:rsidR="00D440B7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107,6</w:t>
            </w:r>
          </w:p>
        </w:tc>
        <w:tc>
          <w:tcPr>
            <w:tcW w:w="1418" w:type="dxa"/>
          </w:tcPr>
          <w:p w:rsidR="00D440B7" w:rsidRPr="00514444" w:rsidRDefault="00D440B7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D440B7" w:rsidRPr="00514444" w:rsidRDefault="00D440B7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D440B7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107,6</w:t>
            </w:r>
          </w:p>
        </w:tc>
        <w:tc>
          <w:tcPr>
            <w:tcW w:w="2124" w:type="dxa"/>
          </w:tcPr>
          <w:p w:rsidR="00D440B7" w:rsidRPr="00514444" w:rsidRDefault="00D440B7" w:rsidP="00514444">
            <w:pPr>
              <w:jc w:val="center"/>
              <w:rPr>
                <w:b/>
              </w:rPr>
            </w:pPr>
          </w:p>
        </w:tc>
      </w:tr>
      <w:tr w:rsidR="00D440B7" w:rsidRPr="00FF4C31" w:rsidTr="00D440B7">
        <w:tc>
          <w:tcPr>
            <w:tcW w:w="15453" w:type="dxa"/>
            <w:gridSpan w:val="7"/>
          </w:tcPr>
          <w:p w:rsidR="00D440B7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ТСЖ «ВЕСТ»</w:t>
            </w:r>
          </w:p>
        </w:tc>
      </w:tr>
      <w:tr w:rsidR="00A735C8" w:rsidRPr="00255D43" w:rsidTr="00D440B7">
        <w:tc>
          <w:tcPr>
            <w:tcW w:w="2976" w:type="dxa"/>
            <w:vMerge w:val="restart"/>
          </w:tcPr>
          <w:p w:rsidR="00A735C8" w:rsidRPr="00255D43" w:rsidRDefault="00A735C8" w:rsidP="009E76AD">
            <w:r>
              <w:t>Ул. Пушкина,56</w:t>
            </w:r>
          </w:p>
        </w:tc>
        <w:tc>
          <w:tcPr>
            <w:tcW w:w="5244" w:type="dxa"/>
          </w:tcPr>
          <w:p w:rsidR="00A735C8" w:rsidRPr="00255D43" w:rsidRDefault="00A735C8" w:rsidP="009E76AD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735C8" w:rsidRPr="00255D43" w:rsidRDefault="00A735C8" w:rsidP="009E76AD">
            <w:pPr>
              <w:jc w:val="center"/>
            </w:pPr>
            <w:r>
              <w:t>212,3</w:t>
            </w:r>
          </w:p>
        </w:tc>
        <w:tc>
          <w:tcPr>
            <w:tcW w:w="1418" w:type="dxa"/>
          </w:tcPr>
          <w:p w:rsidR="00A735C8" w:rsidRPr="00255D43" w:rsidRDefault="00A735C8" w:rsidP="009E76AD">
            <w:pPr>
              <w:jc w:val="center"/>
            </w:pPr>
          </w:p>
        </w:tc>
        <w:tc>
          <w:tcPr>
            <w:tcW w:w="1277" w:type="dxa"/>
          </w:tcPr>
          <w:p w:rsidR="00A735C8" w:rsidRPr="00255D43" w:rsidRDefault="00A735C8" w:rsidP="009E76AD">
            <w:pPr>
              <w:jc w:val="center"/>
            </w:pPr>
          </w:p>
        </w:tc>
        <w:tc>
          <w:tcPr>
            <w:tcW w:w="1138" w:type="dxa"/>
          </w:tcPr>
          <w:p w:rsidR="00A735C8" w:rsidRPr="00255D43" w:rsidRDefault="00A735C8" w:rsidP="009E76AD">
            <w:pPr>
              <w:jc w:val="center"/>
            </w:pPr>
            <w:r>
              <w:t>212,3</w:t>
            </w:r>
          </w:p>
        </w:tc>
        <w:tc>
          <w:tcPr>
            <w:tcW w:w="2124" w:type="dxa"/>
          </w:tcPr>
          <w:p w:rsidR="00A735C8" w:rsidRPr="00255D43" w:rsidRDefault="00A735C8" w:rsidP="009E76AD">
            <w:pPr>
              <w:jc w:val="center"/>
            </w:pPr>
            <w:r>
              <w:t>20.04.2025-20.08.2025</w:t>
            </w:r>
          </w:p>
        </w:tc>
      </w:tr>
      <w:tr w:rsidR="00A735C8" w:rsidRPr="00255D43" w:rsidTr="00D440B7">
        <w:tc>
          <w:tcPr>
            <w:tcW w:w="2976" w:type="dxa"/>
            <w:vMerge/>
          </w:tcPr>
          <w:p w:rsidR="00A735C8" w:rsidRPr="00255D43" w:rsidRDefault="00A735C8" w:rsidP="00514444"/>
        </w:tc>
        <w:tc>
          <w:tcPr>
            <w:tcW w:w="5244" w:type="dxa"/>
          </w:tcPr>
          <w:p w:rsidR="00A735C8" w:rsidRDefault="00A735C8" w:rsidP="00514444">
            <w:r>
              <w:t>Поверка теплосчетчика</w:t>
            </w:r>
          </w:p>
        </w:tc>
        <w:tc>
          <w:tcPr>
            <w:tcW w:w="1276" w:type="dxa"/>
          </w:tcPr>
          <w:p w:rsidR="00A735C8" w:rsidRPr="00255D43" w:rsidRDefault="00A735C8" w:rsidP="00514444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A735C8" w:rsidRPr="00255D43" w:rsidRDefault="00A735C8" w:rsidP="00514444">
            <w:pPr>
              <w:jc w:val="center"/>
            </w:pPr>
          </w:p>
        </w:tc>
        <w:tc>
          <w:tcPr>
            <w:tcW w:w="1277" w:type="dxa"/>
          </w:tcPr>
          <w:p w:rsidR="00A735C8" w:rsidRPr="00255D43" w:rsidRDefault="00A735C8" w:rsidP="00514444">
            <w:pPr>
              <w:jc w:val="center"/>
            </w:pPr>
          </w:p>
        </w:tc>
        <w:tc>
          <w:tcPr>
            <w:tcW w:w="1138" w:type="dxa"/>
          </w:tcPr>
          <w:p w:rsidR="00A735C8" w:rsidRPr="00255D43" w:rsidRDefault="00A735C8" w:rsidP="00514444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A735C8" w:rsidRPr="00255D43" w:rsidRDefault="00A735C8" w:rsidP="00514444">
            <w:pPr>
              <w:jc w:val="center"/>
            </w:pPr>
            <w:r>
              <w:t>20.04.2025-20.08.2025</w:t>
            </w:r>
          </w:p>
        </w:tc>
      </w:tr>
      <w:tr w:rsidR="00A735C8" w:rsidRPr="00255D43" w:rsidTr="00D440B7">
        <w:tc>
          <w:tcPr>
            <w:tcW w:w="2976" w:type="dxa"/>
            <w:vMerge/>
          </w:tcPr>
          <w:p w:rsidR="00A735C8" w:rsidRPr="00255D43" w:rsidRDefault="00A735C8" w:rsidP="00514444"/>
        </w:tc>
        <w:tc>
          <w:tcPr>
            <w:tcW w:w="5244" w:type="dxa"/>
          </w:tcPr>
          <w:p w:rsidR="00A735C8" w:rsidRDefault="00A735C8" w:rsidP="00514444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735C8" w:rsidRPr="00255D43" w:rsidRDefault="00A735C8" w:rsidP="00514444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A735C8" w:rsidRPr="00255D43" w:rsidRDefault="00A735C8" w:rsidP="00514444">
            <w:pPr>
              <w:jc w:val="center"/>
            </w:pPr>
          </w:p>
        </w:tc>
        <w:tc>
          <w:tcPr>
            <w:tcW w:w="1277" w:type="dxa"/>
          </w:tcPr>
          <w:p w:rsidR="00A735C8" w:rsidRPr="00255D43" w:rsidRDefault="00A735C8" w:rsidP="00514444">
            <w:pPr>
              <w:jc w:val="center"/>
            </w:pPr>
          </w:p>
        </w:tc>
        <w:tc>
          <w:tcPr>
            <w:tcW w:w="1138" w:type="dxa"/>
          </w:tcPr>
          <w:p w:rsidR="00A735C8" w:rsidRPr="00255D43" w:rsidRDefault="00A735C8" w:rsidP="00514444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A735C8" w:rsidRPr="00255D43" w:rsidRDefault="00A735C8" w:rsidP="00514444">
            <w:pPr>
              <w:jc w:val="center"/>
            </w:pPr>
            <w:r>
              <w:t>20.06.2025-20.08.2025</w:t>
            </w:r>
          </w:p>
        </w:tc>
      </w:tr>
      <w:tr w:rsidR="00A735C8" w:rsidRPr="001A270E" w:rsidTr="00D440B7">
        <w:tc>
          <w:tcPr>
            <w:tcW w:w="2976" w:type="dxa"/>
          </w:tcPr>
          <w:p w:rsidR="00A735C8" w:rsidRPr="00514444" w:rsidRDefault="00A735C8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A735C8" w:rsidRPr="00514444" w:rsidRDefault="00A735C8" w:rsidP="00514444">
            <w:pPr>
              <w:rPr>
                <w:b/>
              </w:rPr>
            </w:pPr>
          </w:p>
        </w:tc>
        <w:tc>
          <w:tcPr>
            <w:tcW w:w="1276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272,3</w:t>
            </w:r>
          </w:p>
        </w:tc>
        <w:tc>
          <w:tcPr>
            <w:tcW w:w="141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272,3</w:t>
            </w:r>
          </w:p>
        </w:tc>
        <w:tc>
          <w:tcPr>
            <w:tcW w:w="2124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</w:tr>
      <w:tr w:rsidR="00A735C8" w:rsidRPr="00255D43" w:rsidTr="00D440B7">
        <w:tc>
          <w:tcPr>
            <w:tcW w:w="15453" w:type="dxa"/>
            <w:gridSpan w:val="7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 w:rsidRPr="001A270E">
              <w:rPr>
                <w:b/>
              </w:rPr>
              <w:t>ТСЖ «Наш Дом»</w:t>
            </w:r>
          </w:p>
        </w:tc>
      </w:tr>
      <w:tr w:rsidR="00A735C8" w:rsidRPr="001A270E" w:rsidTr="00A735C8">
        <w:trPr>
          <w:trHeight w:val="441"/>
        </w:trPr>
        <w:tc>
          <w:tcPr>
            <w:tcW w:w="2976" w:type="dxa"/>
            <w:vMerge w:val="restart"/>
          </w:tcPr>
          <w:p w:rsidR="00A735C8" w:rsidRPr="00255D43" w:rsidRDefault="00A735C8" w:rsidP="009E76AD">
            <w:r>
              <w:t>Ул. М.Горького,50</w:t>
            </w:r>
          </w:p>
        </w:tc>
        <w:tc>
          <w:tcPr>
            <w:tcW w:w="5244" w:type="dxa"/>
          </w:tcPr>
          <w:p w:rsidR="00A735C8" w:rsidRPr="00255D43" w:rsidRDefault="00A735C8" w:rsidP="009E76AD">
            <w:r>
              <w:t>Ремонт крыши – 60 м2</w:t>
            </w:r>
          </w:p>
        </w:tc>
        <w:tc>
          <w:tcPr>
            <w:tcW w:w="1276" w:type="dxa"/>
          </w:tcPr>
          <w:p w:rsidR="00A735C8" w:rsidRPr="00255D43" w:rsidRDefault="00A735C8" w:rsidP="009E76AD">
            <w:pPr>
              <w:jc w:val="center"/>
            </w:pPr>
            <w:r>
              <w:t>120,0</w:t>
            </w:r>
          </w:p>
        </w:tc>
        <w:tc>
          <w:tcPr>
            <w:tcW w:w="1418" w:type="dxa"/>
          </w:tcPr>
          <w:p w:rsidR="00A735C8" w:rsidRPr="00255D43" w:rsidRDefault="00A735C8" w:rsidP="009E76AD">
            <w:pPr>
              <w:jc w:val="center"/>
            </w:pPr>
          </w:p>
        </w:tc>
        <w:tc>
          <w:tcPr>
            <w:tcW w:w="1277" w:type="dxa"/>
          </w:tcPr>
          <w:p w:rsidR="00A735C8" w:rsidRPr="00255D43" w:rsidRDefault="00A735C8" w:rsidP="009E76AD">
            <w:pPr>
              <w:jc w:val="center"/>
            </w:pPr>
          </w:p>
        </w:tc>
        <w:tc>
          <w:tcPr>
            <w:tcW w:w="1138" w:type="dxa"/>
          </w:tcPr>
          <w:p w:rsidR="00A735C8" w:rsidRPr="00255D43" w:rsidRDefault="00A735C8" w:rsidP="009E76AD">
            <w:pPr>
              <w:jc w:val="center"/>
            </w:pPr>
            <w:r>
              <w:t>120,0</w:t>
            </w:r>
          </w:p>
        </w:tc>
        <w:tc>
          <w:tcPr>
            <w:tcW w:w="2124" w:type="dxa"/>
          </w:tcPr>
          <w:p w:rsidR="00A735C8" w:rsidRPr="00255D43" w:rsidRDefault="00A735C8" w:rsidP="009E76AD">
            <w:pPr>
              <w:jc w:val="center"/>
            </w:pPr>
            <w:r>
              <w:t>20.05.2025-20.08.2025</w:t>
            </w:r>
          </w:p>
        </w:tc>
      </w:tr>
      <w:tr w:rsidR="00A735C8" w:rsidRPr="001A270E" w:rsidTr="00D440B7">
        <w:tc>
          <w:tcPr>
            <w:tcW w:w="2976" w:type="dxa"/>
            <w:vMerge/>
          </w:tcPr>
          <w:p w:rsidR="00A735C8" w:rsidRPr="00514444" w:rsidRDefault="00A735C8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A735C8" w:rsidRPr="00514444" w:rsidRDefault="00A735C8" w:rsidP="00514444">
            <w:pPr>
              <w:rPr>
                <w:b/>
              </w:rPr>
            </w:pPr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t>20,0</w:t>
            </w:r>
          </w:p>
        </w:tc>
        <w:tc>
          <w:tcPr>
            <w:tcW w:w="141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t>20,0</w:t>
            </w:r>
          </w:p>
        </w:tc>
        <w:tc>
          <w:tcPr>
            <w:tcW w:w="2124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t>20.06.2025-</w:t>
            </w:r>
            <w:r>
              <w:lastRenderedPageBreak/>
              <w:t>20.08.2025</w:t>
            </w:r>
          </w:p>
        </w:tc>
      </w:tr>
      <w:tr w:rsidR="00A735C8" w:rsidRPr="001A270E" w:rsidTr="00D440B7">
        <w:tc>
          <w:tcPr>
            <w:tcW w:w="2976" w:type="dxa"/>
          </w:tcPr>
          <w:p w:rsidR="00A735C8" w:rsidRPr="00514444" w:rsidRDefault="00A735C8" w:rsidP="00514444">
            <w:pPr>
              <w:rPr>
                <w:b/>
              </w:rPr>
            </w:pPr>
            <w:r>
              <w:rPr>
                <w:b/>
              </w:rPr>
              <w:lastRenderedPageBreak/>
              <w:t>ИТОГО:</w:t>
            </w:r>
          </w:p>
        </w:tc>
        <w:tc>
          <w:tcPr>
            <w:tcW w:w="5244" w:type="dxa"/>
          </w:tcPr>
          <w:p w:rsidR="00A735C8" w:rsidRDefault="00A735C8" w:rsidP="00514444"/>
        </w:tc>
        <w:tc>
          <w:tcPr>
            <w:tcW w:w="1276" w:type="dxa"/>
          </w:tcPr>
          <w:p w:rsidR="00A735C8" w:rsidRPr="00A735C8" w:rsidRDefault="00A735C8" w:rsidP="00514444">
            <w:pPr>
              <w:jc w:val="center"/>
              <w:rPr>
                <w:b/>
              </w:rPr>
            </w:pPr>
            <w:r w:rsidRPr="00A735C8">
              <w:rPr>
                <w:b/>
              </w:rPr>
              <w:t>140,0</w:t>
            </w:r>
          </w:p>
        </w:tc>
        <w:tc>
          <w:tcPr>
            <w:tcW w:w="1418" w:type="dxa"/>
          </w:tcPr>
          <w:p w:rsidR="00A735C8" w:rsidRPr="00A735C8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735C8" w:rsidRPr="00A735C8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735C8" w:rsidRPr="00A735C8" w:rsidRDefault="00A735C8" w:rsidP="00514444">
            <w:pPr>
              <w:jc w:val="center"/>
              <w:rPr>
                <w:b/>
              </w:rPr>
            </w:pPr>
            <w:r w:rsidRPr="00A735C8">
              <w:rPr>
                <w:b/>
              </w:rPr>
              <w:t>140,0</w:t>
            </w:r>
          </w:p>
        </w:tc>
        <w:tc>
          <w:tcPr>
            <w:tcW w:w="2124" w:type="dxa"/>
          </w:tcPr>
          <w:p w:rsidR="00A735C8" w:rsidRDefault="00A735C8" w:rsidP="00514444">
            <w:pPr>
              <w:jc w:val="center"/>
            </w:pPr>
          </w:p>
        </w:tc>
      </w:tr>
      <w:tr w:rsidR="00A735C8" w:rsidRPr="001A270E" w:rsidTr="00D440B7">
        <w:tc>
          <w:tcPr>
            <w:tcW w:w="15453" w:type="dxa"/>
            <w:gridSpan w:val="7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ТСЖ «ШАНС»</w:t>
            </w:r>
          </w:p>
        </w:tc>
      </w:tr>
      <w:tr w:rsidR="00A735C8" w:rsidRPr="001A270E" w:rsidTr="00D440B7">
        <w:tc>
          <w:tcPr>
            <w:tcW w:w="2976" w:type="dxa"/>
            <w:vMerge w:val="restart"/>
          </w:tcPr>
          <w:p w:rsidR="00A735C8" w:rsidRPr="003A43EC" w:rsidRDefault="00A735C8" w:rsidP="009E76AD">
            <w:r>
              <w:t>Ул. Чапаева,1</w:t>
            </w:r>
          </w:p>
        </w:tc>
        <w:tc>
          <w:tcPr>
            <w:tcW w:w="5244" w:type="dxa"/>
          </w:tcPr>
          <w:p w:rsidR="00A735C8" w:rsidRPr="003A43EC" w:rsidRDefault="00A735C8" w:rsidP="009E76AD">
            <w:r>
              <w:t>Ремонт системы отопления, водоснабжения и водоотведения</w:t>
            </w:r>
          </w:p>
        </w:tc>
        <w:tc>
          <w:tcPr>
            <w:tcW w:w="1276" w:type="dxa"/>
          </w:tcPr>
          <w:p w:rsidR="00A735C8" w:rsidRPr="003A43EC" w:rsidRDefault="00A735C8" w:rsidP="009E76AD">
            <w:pPr>
              <w:jc w:val="center"/>
            </w:pPr>
            <w:r>
              <w:t>60,0</w:t>
            </w:r>
          </w:p>
        </w:tc>
        <w:tc>
          <w:tcPr>
            <w:tcW w:w="1418" w:type="dxa"/>
          </w:tcPr>
          <w:p w:rsidR="00A735C8" w:rsidRPr="003A43EC" w:rsidRDefault="00A735C8" w:rsidP="009E76AD">
            <w:pPr>
              <w:jc w:val="center"/>
            </w:pPr>
          </w:p>
        </w:tc>
        <w:tc>
          <w:tcPr>
            <w:tcW w:w="1277" w:type="dxa"/>
          </w:tcPr>
          <w:p w:rsidR="00A735C8" w:rsidRPr="003A43EC" w:rsidRDefault="00A735C8" w:rsidP="009E76AD">
            <w:pPr>
              <w:jc w:val="center"/>
            </w:pPr>
          </w:p>
        </w:tc>
        <w:tc>
          <w:tcPr>
            <w:tcW w:w="1138" w:type="dxa"/>
          </w:tcPr>
          <w:p w:rsidR="00A735C8" w:rsidRPr="003A43EC" w:rsidRDefault="00A735C8" w:rsidP="009E76AD">
            <w:pPr>
              <w:jc w:val="center"/>
            </w:pPr>
            <w:r>
              <w:t>60,0</w:t>
            </w:r>
          </w:p>
        </w:tc>
        <w:tc>
          <w:tcPr>
            <w:tcW w:w="2124" w:type="dxa"/>
          </w:tcPr>
          <w:p w:rsidR="00A735C8" w:rsidRPr="003A43EC" w:rsidRDefault="00A735C8" w:rsidP="009E76AD">
            <w:pPr>
              <w:jc w:val="center"/>
            </w:pPr>
            <w:r>
              <w:t>01.05.2025-01.08.2025</w:t>
            </w:r>
          </w:p>
        </w:tc>
      </w:tr>
      <w:tr w:rsidR="00A735C8" w:rsidRPr="001A270E" w:rsidTr="00D440B7">
        <w:tc>
          <w:tcPr>
            <w:tcW w:w="2976" w:type="dxa"/>
            <w:vMerge/>
          </w:tcPr>
          <w:p w:rsidR="00A735C8" w:rsidRPr="003A43EC" w:rsidRDefault="00A735C8" w:rsidP="00514444"/>
        </w:tc>
        <w:tc>
          <w:tcPr>
            <w:tcW w:w="5244" w:type="dxa"/>
          </w:tcPr>
          <w:p w:rsidR="00A735C8" w:rsidRPr="003A43EC" w:rsidRDefault="00A735C8" w:rsidP="00514444">
            <w:r>
              <w:t>Ремонт системы теплоснабжения (поверка теплосчетчика)</w:t>
            </w:r>
          </w:p>
        </w:tc>
        <w:tc>
          <w:tcPr>
            <w:tcW w:w="1276" w:type="dxa"/>
          </w:tcPr>
          <w:p w:rsidR="00A735C8" w:rsidRPr="003A43EC" w:rsidRDefault="00A735C8" w:rsidP="00514444">
            <w:pPr>
              <w:jc w:val="center"/>
            </w:pPr>
            <w:r>
              <w:t>179,0</w:t>
            </w:r>
          </w:p>
        </w:tc>
        <w:tc>
          <w:tcPr>
            <w:tcW w:w="1418" w:type="dxa"/>
          </w:tcPr>
          <w:p w:rsidR="00A735C8" w:rsidRPr="003A43EC" w:rsidRDefault="00A735C8" w:rsidP="00514444">
            <w:pPr>
              <w:jc w:val="center"/>
            </w:pPr>
          </w:p>
        </w:tc>
        <w:tc>
          <w:tcPr>
            <w:tcW w:w="1277" w:type="dxa"/>
          </w:tcPr>
          <w:p w:rsidR="00A735C8" w:rsidRPr="003A43EC" w:rsidRDefault="00A735C8" w:rsidP="00514444">
            <w:pPr>
              <w:jc w:val="center"/>
            </w:pPr>
          </w:p>
        </w:tc>
        <w:tc>
          <w:tcPr>
            <w:tcW w:w="1138" w:type="dxa"/>
          </w:tcPr>
          <w:p w:rsidR="00A735C8" w:rsidRPr="003A43EC" w:rsidRDefault="00A735C8" w:rsidP="00514444">
            <w:pPr>
              <w:jc w:val="center"/>
            </w:pPr>
            <w:r>
              <w:t>179,0</w:t>
            </w:r>
          </w:p>
        </w:tc>
        <w:tc>
          <w:tcPr>
            <w:tcW w:w="2124" w:type="dxa"/>
          </w:tcPr>
          <w:p w:rsidR="00A735C8" w:rsidRPr="003A43EC" w:rsidRDefault="00A735C8" w:rsidP="00514444">
            <w:pPr>
              <w:jc w:val="center"/>
            </w:pPr>
            <w:r>
              <w:t>01.06.2025-15.08.2025</w:t>
            </w:r>
          </w:p>
        </w:tc>
      </w:tr>
      <w:tr w:rsidR="00A735C8" w:rsidRPr="001A270E" w:rsidTr="00D440B7">
        <w:tc>
          <w:tcPr>
            <w:tcW w:w="2976" w:type="dxa"/>
            <w:vMerge/>
          </w:tcPr>
          <w:p w:rsidR="00A735C8" w:rsidRPr="003A43EC" w:rsidRDefault="00A735C8" w:rsidP="00514444"/>
        </w:tc>
        <w:tc>
          <w:tcPr>
            <w:tcW w:w="5244" w:type="dxa"/>
          </w:tcPr>
          <w:p w:rsidR="00A735C8" w:rsidRPr="003A43EC" w:rsidRDefault="00A735C8" w:rsidP="00514444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735C8" w:rsidRPr="003A43EC" w:rsidRDefault="00A735C8" w:rsidP="00514444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A735C8" w:rsidRPr="003A43EC" w:rsidRDefault="00A735C8" w:rsidP="00514444">
            <w:pPr>
              <w:jc w:val="center"/>
            </w:pPr>
          </w:p>
        </w:tc>
        <w:tc>
          <w:tcPr>
            <w:tcW w:w="1277" w:type="dxa"/>
          </w:tcPr>
          <w:p w:rsidR="00A735C8" w:rsidRPr="003A43EC" w:rsidRDefault="00A735C8" w:rsidP="00514444">
            <w:pPr>
              <w:jc w:val="center"/>
            </w:pPr>
          </w:p>
        </w:tc>
        <w:tc>
          <w:tcPr>
            <w:tcW w:w="1138" w:type="dxa"/>
          </w:tcPr>
          <w:p w:rsidR="00A735C8" w:rsidRPr="003A43EC" w:rsidRDefault="00A735C8" w:rsidP="00514444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A735C8" w:rsidRPr="003A43EC" w:rsidRDefault="00A735C8" w:rsidP="00514444">
            <w:pPr>
              <w:jc w:val="center"/>
            </w:pPr>
            <w:r>
              <w:t>15.08.2025-10.09.2025</w:t>
            </w:r>
          </w:p>
        </w:tc>
      </w:tr>
      <w:tr w:rsidR="00A735C8" w:rsidRPr="001A270E" w:rsidTr="00D440B7">
        <w:tc>
          <w:tcPr>
            <w:tcW w:w="2976" w:type="dxa"/>
          </w:tcPr>
          <w:p w:rsidR="00A735C8" w:rsidRPr="00514444" w:rsidRDefault="00A735C8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A735C8" w:rsidRPr="003A43EC" w:rsidRDefault="00A735C8" w:rsidP="00514444"/>
        </w:tc>
        <w:tc>
          <w:tcPr>
            <w:tcW w:w="1276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269,0</w:t>
            </w:r>
          </w:p>
        </w:tc>
        <w:tc>
          <w:tcPr>
            <w:tcW w:w="141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269,0</w:t>
            </w:r>
          </w:p>
        </w:tc>
        <w:tc>
          <w:tcPr>
            <w:tcW w:w="2124" w:type="dxa"/>
          </w:tcPr>
          <w:p w:rsidR="00A735C8" w:rsidRPr="003A43EC" w:rsidRDefault="00A735C8" w:rsidP="00514444">
            <w:pPr>
              <w:jc w:val="center"/>
            </w:pPr>
          </w:p>
        </w:tc>
      </w:tr>
      <w:tr w:rsidR="00A735C8" w:rsidRPr="001A270E" w:rsidTr="009E76AD">
        <w:tc>
          <w:tcPr>
            <w:tcW w:w="15453" w:type="dxa"/>
            <w:gridSpan w:val="7"/>
          </w:tcPr>
          <w:p w:rsidR="00A735C8" w:rsidRPr="00A735C8" w:rsidRDefault="00A735C8" w:rsidP="00514444">
            <w:pPr>
              <w:jc w:val="center"/>
              <w:rPr>
                <w:b/>
              </w:rPr>
            </w:pPr>
            <w:r w:rsidRPr="00A735C8">
              <w:rPr>
                <w:b/>
              </w:rPr>
              <w:t>НСУ Чехова 7</w:t>
            </w:r>
          </w:p>
        </w:tc>
      </w:tr>
      <w:tr w:rsidR="00A735C8" w:rsidRPr="001A270E" w:rsidTr="00D440B7">
        <w:tc>
          <w:tcPr>
            <w:tcW w:w="2976" w:type="dxa"/>
            <w:vMerge w:val="restart"/>
          </w:tcPr>
          <w:p w:rsidR="00A735C8" w:rsidRPr="00514444" w:rsidRDefault="00A735C8" w:rsidP="00514444">
            <w:pPr>
              <w:rPr>
                <w:b/>
              </w:rPr>
            </w:pPr>
            <w:r>
              <w:t>Ул. Чехова,7</w:t>
            </w:r>
          </w:p>
        </w:tc>
        <w:tc>
          <w:tcPr>
            <w:tcW w:w="5244" w:type="dxa"/>
          </w:tcPr>
          <w:p w:rsidR="00A735C8" w:rsidRDefault="00A735C8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A735C8" w:rsidRDefault="00A735C8" w:rsidP="009E76AD">
            <w:pPr>
              <w:jc w:val="center"/>
            </w:pPr>
            <w:r>
              <w:t>4,6</w:t>
            </w:r>
          </w:p>
        </w:tc>
        <w:tc>
          <w:tcPr>
            <w:tcW w:w="1418" w:type="dxa"/>
          </w:tcPr>
          <w:p w:rsidR="00A735C8" w:rsidRPr="00FF4C31" w:rsidRDefault="00A735C8" w:rsidP="009E76AD">
            <w:pPr>
              <w:jc w:val="center"/>
            </w:pPr>
          </w:p>
        </w:tc>
        <w:tc>
          <w:tcPr>
            <w:tcW w:w="1277" w:type="dxa"/>
          </w:tcPr>
          <w:p w:rsidR="00A735C8" w:rsidRDefault="00A735C8" w:rsidP="009E76AD">
            <w:pPr>
              <w:jc w:val="center"/>
            </w:pPr>
          </w:p>
        </w:tc>
        <w:tc>
          <w:tcPr>
            <w:tcW w:w="1138" w:type="dxa"/>
          </w:tcPr>
          <w:p w:rsidR="00A735C8" w:rsidRDefault="00A735C8" w:rsidP="009E76AD">
            <w:pPr>
              <w:jc w:val="center"/>
            </w:pPr>
            <w:r>
              <w:t>4,6</w:t>
            </w:r>
          </w:p>
        </w:tc>
        <w:tc>
          <w:tcPr>
            <w:tcW w:w="2124" w:type="dxa"/>
          </w:tcPr>
          <w:p w:rsidR="00A735C8" w:rsidRDefault="00A735C8" w:rsidP="009E76AD">
            <w:pPr>
              <w:jc w:val="center"/>
            </w:pPr>
            <w:r>
              <w:t>20.08.2025-10.09.2025</w:t>
            </w:r>
          </w:p>
        </w:tc>
      </w:tr>
      <w:tr w:rsidR="00A735C8" w:rsidRPr="001A270E" w:rsidTr="00D440B7">
        <w:tc>
          <w:tcPr>
            <w:tcW w:w="2976" w:type="dxa"/>
            <w:vMerge/>
          </w:tcPr>
          <w:p w:rsidR="00A735C8" w:rsidRPr="00514444" w:rsidRDefault="00A735C8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A735C8" w:rsidRDefault="00A735C8" w:rsidP="009E76AD">
            <w:r>
              <w:t>Ремонт подъезда (замена оконного блока)</w:t>
            </w:r>
          </w:p>
        </w:tc>
        <w:tc>
          <w:tcPr>
            <w:tcW w:w="1276" w:type="dxa"/>
          </w:tcPr>
          <w:p w:rsidR="00A735C8" w:rsidRDefault="00A735C8" w:rsidP="009E76AD">
            <w:pPr>
              <w:jc w:val="center"/>
            </w:pPr>
            <w:r>
              <w:t>30,0</w:t>
            </w:r>
          </w:p>
        </w:tc>
        <w:tc>
          <w:tcPr>
            <w:tcW w:w="1418" w:type="dxa"/>
          </w:tcPr>
          <w:p w:rsidR="00A735C8" w:rsidRPr="00FF4C31" w:rsidRDefault="00A735C8" w:rsidP="009E76AD">
            <w:pPr>
              <w:jc w:val="center"/>
            </w:pPr>
          </w:p>
        </w:tc>
        <w:tc>
          <w:tcPr>
            <w:tcW w:w="1277" w:type="dxa"/>
          </w:tcPr>
          <w:p w:rsidR="00A735C8" w:rsidRDefault="00A735C8" w:rsidP="009E76AD">
            <w:pPr>
              <w:jc w:val="center"/>
            </w:pPr>
          </w:p>
        </w:tc>
        <w:tc>
          <w:tcPr>
            <w:tcW w:w="1138" w:type="dxa"/>
          </w:tcPr>
          <w:p w:rsidR="00A735C8" w:rsidRDefault="00A735C8" w:rsidP="009E76AD">
            <w:pPr>
              <w:jc w:val="center"/>
            </w:pPr>
            <w:r>
              <w:t>30,0</w:t>
            </w:r>
          </w:p>
        </w:tc>
        <w:tc>
          <w:tcPr>
            <w:tcW w:w="2124" w:type="dxa"/>
          </w:tcPr>
          <w:p w:rsidR="00A735C8" w:rsidRDefault="00A735C8" w:rsidP="009E76AD">
            <w:pPr>
              <w:jc w:val="center"/>
            </w:pPr>
            <w:r>
              <w:t>20.04.2025-20.05.2025</w:t>
            </w:r>
          </w:p>
        </w:tc>
      </w:tr>
      <w:tr w:rsidR="00A735C8" w:rsidRPr="001A270E" w:rsidTr="00D440B7">
        <w:tc>
          <w:tcPr>
            <w:tcW w:w="2976" w:type="dxa"/>
          </w:tcPr>
          <w:p w:rsidR="00A735C8" w:rsidRPr="00514444" w:rsidRDefault="00A735C8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A735C8" w:rsidRPr="003A43EC" w:rsidRDefault="00A735C8" w:rsidP="00514444"/>
        </w:tc>
        <w:tc>
          <w:tcPr>
            <w:tcW w:w="1276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34,6</w:t>
            </w:r>
          </w:p>
        </w:tc>
        <w:tc>
          <w:tcPr>
            <w:tcW w:w="141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A735C8" w:rsidRPr="00514444" w:rsidRDefault="00A735C8" w:rsidP="00514444">
            <w:pPr>
              <w:jc w:val="center"/>
              <w:rPr>
                <w:b/>
              </w:rPr>
            </w:pPr>
            <w:r>
              <w:rPr>
                <w:b/>
              </w:rPr>
              <w:t>34,6</w:t>
            </w:r>
          </w:p>
        </w:tc>
        <w:tc>
          <w:tcPr>
            <w:tcW w:w="2124" w:type="dxa"/>
          </w:tcPr>
          <w:p w:rsidR="00A735C8" w:rsidRPr="003A43EC" w:rsidRDefault="00A735C8" w:rsidP="00514444">
            <w:pPr>
              <w:jc w:val="center"/>
            </w:pPr>
          </w:p>
        </w:tc>
      </w:tr>
      <w:tr w:rsidR="00FF5476" w:rsidRPr="001A270E" w:rsidTr="009E76AD">
        <w:tc>
          <w:tcPr>
            <w:tcW w:w="15453" w:type="dxa"/>
            <w:gridSpan w:val="7"/>
          </w:tcPr>
          <w:p w:rsidR="00FF5476" w:rsidRPr="003A43EC" w:rsidRDefault="00FF5476" w:rsidP="00514444">
            <w:pPr>
              <w:jc w:val="center"/>
            </w:pPr>
            <w:r w:rsidRPr="00F67443">
              <w:rPr>
                <w:b/>
              </w:rPr>
              <w:t>НСУ Спортивная 8</w:t>
            </w:r>
          </w:p>
        </w:tc>
      </w:tr>
      <w:tr w:rsidR="00FF5476" w:rsidRPr="001A270E" w:rsidTr="00D440B7">
        <w:tc>
          <w:tcPr>
            <w:tcW w:w="2976" w:type="dxa"/>
            <w:vMerge w:val="restart"/>
          </w:tcPr>
          <w:p w:rsidR="00FF5476" w:rsidRPr="00F67443" w:rsidRDefault="00FF5476" w:rsidP="009E76AD">
            <w:r w:rsidRPr="00F67443">
              <w:t>Ул. Спортивная,8</w:t>
            </w:r>
          </w:p>
        </w:tc>
        <w:tc>
          <w:tcPr>
            <w:tcW w:w="5244" w:type="dxa"/>
          </w:tcPr>
          <w:p w:rsidR="00FF5476" w:rsidRPr="00F67443" w:rsidRDefault="00FF5476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Pr="00F67443" w:rsidRDefault="00FF5476" w:rsidP="009E76AD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FF5476" w:rsidRPr="00F67443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Pr="00F67443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Pr="00F67443" w:rsidRDefault="00FF5476" w:rsidP="009E76AD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FF5476" w:rsidRPr="00F67443" w:rsidRDefault="00FF5476" w:rsidP="009E76AD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 w:rsidRPr="00F67443">
              <w:t xml:space="preserve">Ремонт </w:t>
            </w:r>
            <w:r>
              <w:t>отмостки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300,0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300,0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20.04.2025-20.09.2025</w:t>
            </w:r>
          </w:p>
        </w:tc>
      </w:tr>
      <w:tr w:rsidR="00FF5476" w:rsidRPr="001A270E" w:rsidTr="00D440B7"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FF5476" w:rsidRPr="003A43EC" w:rsidRDefault="00FF5476" w:rsidP="00514444"/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312,0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312,0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</w:p>
        </w:tc>
      </w:tr>
      <w:tr w:rsidR="00FF5476" w:rsidRPr="001A270E" w:rsidTr="009E76AD">
        <w:tc>
          <w:tcPr>
            <w:tcW w:w="15453" w:type="dxa"/>
            <w:gridSpan w:val="7"/>
          </w:tcPr>
          <w:p w:rsidR="00FF5476" w:rsidRPr="003A43EC" w:rsidRDefault="00FF5476" w:rsidP="00514444">
            <w:pPr>
              <w:jc w:val="center"/>
            </w:pPr>
            <w:r>
              <w:rPr>
                <w:b/>
              </w:rPr>
              <w:t>НСУ Молодежная,2</w:t>
            </w:r>
          </w:p>
        </w:tc>
      </w:tr>
      <w:tr w:rsidR="00FF5476" w:rsidRPr="001A270E" w:rsidTr="00D440B7">
        <w:tc>
          <w:tcPr>
            <w:tcW w:w="2976" w:type="dxa"/>
            <w:vMerge w:val="restart"/>
          </w:tcPr>
          <w:p w:rsidR="00FF5476" w:rsidRDefault="00FF5476" w:rsidP="009E76AD">
            <w:r>
              <w:t>Ул. Молодежная,2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>
              <w:t>Ремонт водоснабжения и водоотведения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25,4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25,4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20.08.2025-20.09.2025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>
              <w:t>Ремонт системы теплоснабжения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18,7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18,7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FF5476" w:rsidRPr="003A43EC" w:rsidRDefault="00FF5476" w:rsidP="00514444"/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40,7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40,7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</w:p>
        </w:tc>
      </w:tr>
      <w:tr w:rsidR="00FF5476" w:rsidRPr="001A270E" w:rsidTr="009E76AD">
        <w:tc>
          <w:tcPr>
            <w:tcW w:w="15453" w:type="dxa"/>
            <w:gridSpan w:val="7"/>
          </w:tcPr>
          <w:p w:rsidR="00FF5476" w:rsidRPr="003A43EC" w:rsidRDefault="00FF5476" w:rsidP="00514444">
            <w:pPr>
              <w:jc w:val="center"/>
            </w:pPr>
            <w:r>
              <w:rPr>
                <w:b/>
              </w:rPr>
              <w:t>НСУ М.Горького,3</w:t>
            </w:r>
          </w:p>
        </w:tc>
      </w:tr>
      <w:tr w:rsidR="00FF5476" w:rsidRPr="001A270E" w:rsidTr="00D440B7">
        <w:tc>
          <w:tcPr>
            <w:tcW w:w="2976" w:type="dxa"/>
            <w:vMerge w:val="restart"/>
          </w:tcPr>
          <w:p w:rsidR="00FF5476" w:rsidRDefault="00FF5476" w:rsidP="009E76AD">
            <w:r>
              <w:t>Ул. М.Горького,3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11,0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11,0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>
              <w:t>Ремонт кровли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27,0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27,0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>
              <w:t>Ремонт водоснабжения и водоотведения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15,0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15,0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20.08.2025-</w:t>
            </w:r>
            <w:r>
              <w:lastRenderedPageBreak/>
              <w:t xml:space="preserve">10.09.2025 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>
              <w:t>Ремонт системы теплоснабжения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20,0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20,0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FF5476" w:rsidRPr="003A43EC" w:rsidRDefault="00FF5476" w:rsidP="00514444"/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46,0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46,0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</w:p>
        </w:tc>
      </w:tr>
      <w:tr w:rsidR="00FF5476" w:rsidRPr="001A270E" w:rsidTr="009E76AD">
        <w:tc>
          <w:tcPr>
            <w:tcW w:w="15453" w:type="dxa"/>
            <w:gridSpan w:val="7"/>
          </w:tcPr>
          <w:p w:rsidR="00FF5476" w:rsidRPr="003A43EC" w:rsidRDefault="00FF5476" w:rsidP="00514444">
            <w:pPr>
              <w:jc w:val="center"/>
            </w:pPr>
            <w:r>
              <w:rPr>
                <w:b/>
              </w:rPr>
              <w:t>НСУ Маяковского,9</w:t>
            </w:r>
          </w:p>
        </w:tc>
      </w:tr>
      <w:tr w:rsidR="00FF5476" w:rsidRPr="001A270E" w:rsidTr="00D440B7">
        <w:tc>
          <w:tcPr>
            <w:tcW w:w="2976" w:type="dxa"/>
            <w:vMerge w:val="restart"/>
          </w:tcPr>
          <w:p w:rsidR="00FF5476" w:rsidRPr="002F4724" w:rsidRDefault="00FF5476" w:rsidP="009E76AD">
            <w:r w:rsidRPr="002F4724">
              <w:t>Ул. Маяковского,9</w:t>
            </w:r>
          </w:p>
        </w:tc>
        <w:tc>
          <w:tcPr>
            <w:tcW w:w="5244" w:type="dxa"/>
          </w:tcPr>
          <w:p w:rsidR="00FF5476" w:rsidRPr="002F4724" w:rsidRDefault="00FF5476" w:rsidP="009E76AD">
            <w:r w:rsidRPr="002F4724"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Pr="002F4724" w:rsidRDefault="00FF5476" w:rsidP="009E76AD">
            <w:pPr>
              <w:jc w:val="center"/>
            </w:pPr>
            <w:r w:rsidRPr="002F4724">
              <w:t>8,0</w:t>
            </w:r>
          </w:p>
        </w:tc>
        <w:tc>
          <w:tcPr>
            <w:tcW w:w="1418" w:type="dxa"/>
          </w:tcPr>
          <w:p w:rsidR="00FF5476" w:rsidRPr="002F4724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Pr="002F4724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Pr="002F4724" w:rsidRDefault="00FF5476" w:rsidP="009E76AD">
            <w:pPr>
              <w:jc w:val="center"/>
            </w:pPr>
            <w:r w:rsidRPr="002F4724">
              <w:t>8,0</w:t>
            </w:r>
          </w:p>
        </w:tc>
        <w:tc>
          <w:tcPr>
            <w:tcW w:w="2124" w:type="dxa"/>
          </w:tcPr>
          <w:p w:rsidR="00FF5476" w:rsidRPr="002F4724" w:rsidRDefault="00FF5476" w:rsidP="009E76AD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514444" w:rsidRDefault="00FF5476" w:rsidP="00514444">
            <w:pPr>
              <w:rPr>
                <w:b/>
              </w:rPr>
            </w:pPr>
          </w:p>
        </w:tc>
        <w:tc>
          <w:tcPr>
            <w:tcW w:w="5244" w:type="dxa"/>
          </w:tcPr>
          <w:p w:rsidR="00FF5476" w:rsidRPr="003A43EC" w:rsidRDefault="00FF5476" w:rsidP="00514444">
            <w:r w:rsidRPr="002F4724">
              <w:t xml:space="preserve">Ремонт </w:t>
            </w:r>
            <w:r>
              <w:t>подъезда (замена оконных блоков</w:t>
            </w:r>
            <w:r w:rsidRPr="002F4724">
              <w:t>)</w:t>
            </w:r>
          </w:p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70,0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t>70,0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FF5476" w:rsidRPr="003A43EC" w:rsidRDefault="00FF5476" w:rsidP="00514444"/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78,0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78,0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</w:p>
        </w:tc>
      </w:tr>
      <w:tr w:rsidR="00FF5476" w:rsidRPr="001A270E" w:rsidTr="009E76AD">
        <w:tc>
          <w:tcPr>
            <w:tcW w:w="15453" w:type="dxa"/>
            <w:gridSpan w:val="7"/>
          </w:tcPr>
          <w:p w:rsidR="00FF5476" w:rsidRPr="003A43EC" w:rsidRDefault="00FF5476" w:rsidP="00514444">
            <w:pPr>
              <w:jc w:val="center"/>
            </w:pPr>
            <w:r>
              <w:rPr>
                <w:b/>
              </w:rPr>
              <w:t>НСУ Социалистическая,13</w:t>
            </w:r>
          </w:p>
        </w:tc>
      </w:tr>
      <w:tr w:rsidR="00FF5476" w:rsidRPr="001A270E" w:rsidTr="00D440B7">
        <w:tc>
          <w:tcPr>
            <w:tcW w:w="2976" w:type="dxa"/>
            <w:vMerge w:val="restart"/>
          </w:tcPr>
          <w:p w:rsidR="00FF5476" w:rsidRPr="002F4724" w:rsidRDefault="00FF5476" w:rsidP="009E76AD">
            <w:r w:rsidRPr="002F4724">
              <w:t>Ул. Социалистическая,13</w:t>
            </w:r>
          </w:p>
        </w:tc>
        <w:tc>
          <w:tcPr>
            <w:tcW w:w="5244" w:type="dxa"/>
          </w:tcPr>
          <w:p w:rsidR="00FF5476" w:rsidRPr="002F4724" w:rsidRDefault="00FF5476" w:rsidP="009E76AD">
            <w:r w:rsidRPr="002F4724"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Pr="002F4724" w:rsidRDefault="00FF5476" w:rsidP="009E76AD">
            <w:pPr>
              <w:jc w:val="center"/>
            </w:pPr>
            <w:r>
              <w:t>3,8</w:t>
            </w:r>
          </w:p>
        </w:tc>
        <w:tc>
          <w:tcPr>
            <w:tcW w:w="1418" w:type="dxa"/>
          </w:tcPr>
          <w:p w:rsidR="00FF5476" w:rsidRPr="002F4724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Pr="002F4724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Pr="002F4724" w:rsidRDefault="00FF5476" w:rsidP="009E76AD">
            <w:pPr>
              <w:jc w:val="center"/>
            </w:pPr>
            <w:r>
              <w:t>3,8</w:t>
            </w:r>
          </w:p>
        </w:tc>
        <w:tc>
          <w:tcPr>
            <w:tcW w:w="2124" w:type="dxa"/>
          </w:tcPr>
          <w:p w:rsidR="00FF5476" w:rsidRPr="002F4724" w:rsidRDefault="00FF5476" w:rsidP="009E76AD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  <w:vMerge/>
          </w:tcPr>
          <w:p w:rsidR="00FF5476" w:rsidRPr="002F4724" w:rsidRDefault="00FF5476" w:rsidP="009E76AD"/>
        </w:tc>
        <w:tc>
          <w:tcPr>
            <w:tcW w:w="5244" w:type="dxa"/>
          </w:tcPr>
          <w:p w:rsidR="00FF5476" w:rsidRPr="002F4724" w:rsidRDefault="00FF5476" w:rsidP="009E76AD">
            <w:r w:rsidRPr="002F4724">
              <w:t>Ремонт системы теплоснабжения</w:t>
            </w:r>
          </w:p>
        </w:tc>
        <w:tc>
          <w:tcPr>
            <w:tcW w:w="1276" w:type="dxa"/>
          </w:tcPr>
          <w:p w:rsidR="00FF5476" w:rsidRPr="002F4724" w:rsidRDefault="00FF5476" w:rsidP="009E76AD">
            <w:pPr>
              <w:jc w:val="center"/>
            </w:pPr>
            <w:r>
              <w:t>12,0</w:t>
            </w:r>
          </w:p>
        </w:tc>
        <w:tc>
          <w:tcPr>
            <w:tcW w:w="1418" w:type="dxa"/>
          </w:tcPr>
          <w:p w:rsidR="00FF5476" w:rsidRPr="002F4724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Pr="002F4724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Pr="002F4724" w:rsidRDefault="00FF5476" w:rsidP="009E76AD">
            <w:pPr>
              <w:jc w:val="center"/>
            </w:pPr>
            <w:r>
              <w:t>12,0</w:t>
            </w:r>
          </w:p>
        </w:tc>
        <w:tc>
          <w:tcPr>
            <w:tcW w:w="2124" w:type="dxa"/>
          </w:tcPr>
          <w:p w:rsidR="00FF5476" w:rsidRPr="002F4724" w:rsidRDefault="00FF5476" w:rsidP="009E76AD">
            <w:pPr>
              <w:jc w:val="center"/>
            </w:pPr>
            <w:r>
              <w:t>20.08.2025-10.09.2025</w:t>
            </w:r>
          </w:p>
        </w:tc>
      </w:tr>
      <w:tr w:rsidR="00FF5476" w:rsidRPr="001A270E" w:rsidTr="00D440B7"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FF5476" w:rsidRPr="003A43EC" w:rsidRDefault="00FF5476" w:rsidP="00514444"/>
        </w:tc>
        <w:tc>
          <w:tcPr>
            <w:tcW w:w="1276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16,6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>
              <w:rPr>
                <w:b/>
              </w:rPr>
              <w:t>16,6</w:t>
            </w:r>
          </w:p>
        </w:tc>
        <w:tc>
          <w:tcPr>
            <w:tcW w:w="2124" w:type="dxa"/>
          </w:tcPr>
          <w:p w:rsidR="00FF5476" w:rsidRPr="003A43EC" w:rsidRDefault="00FF5476" w:rsidP="00514444">
            <w:pPr>
              <w:jc w:val="center"/>
            </w:pPr>
          </w:p>
        </w:tc>
      </w:tr>
      <w:tr w:rsidR="00FF5476" w:rsidRPr="00FF4C31" w:rsidTr="00D440B7">
        <w:tc>
          <w:tcPr>
            <w:tcW w:w="15453" w:type="dxa"/>
            <w:gridSpan w:val="7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  <w:r w:rsidRPr="00514444">
              <w:rPr>
                <w:b/>
              </w:rPr>
              <w:t>ООО «Стройком»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Кирова,2 А</w:t>
            </w:r>
          </w:p>
        </w:tc>
        <w:tc>
          <w:tcPr>
            <w:tcW w:w="5244" w:type="dxa"/>
          </w:tcPr>
          <w:p w:rsidR="00FF5476" w:rsidRDefault="00FF5476" w:rsidP="009E76AD">
            <w:r>
              <w:t>Ремонт подъезда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149,5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149,5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01.06.2025-30.06.2025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Пушкина,7</w:t>
            </w:r>
          </w:p>
        </w:tc>
        <w:tc>
          <w:tcPr>
            <w:tcW w:w="5244" w:type="dxa"/>
          </w:tcPr>
          <w:p w:rsidR="00FF5476" w:rsidRDefault="00FF5476" w:rsidP="009E76AD">
            <w:r>
              <w:t>Ревизия и замена запорной арматуры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5,8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5,8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09.06.2025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Спортивная,2</w:t>
            </w:r>
          </w:p>
        </w:tc>
        <w:tc>
          <w:tcPr>
            <w:tcW w:w="5244" w:type="dxa"/>
          </w:tcPr>
          <w:p w:rsidR="00FF5476" w:rsidRDefault="00FF5476" w:rsidP="009E76AD">
            <w:r>
              <w:t>Ревизия и замена запорной арматуры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5,8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5,8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09.06.2025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Пушкина,34</w:t>
            </w:r>
          </w:p>
        </w:tc>
        <w:tc>
          <w:tcPr>
            <w:tcW w:w="5244" w:type="dxa"/>
          </w:tcPr>
          <w:p w:rsidR="00FF5476" w:rsidRDefault="00FF5476" w:rsidP="009E76AD">
            <w:r>
              <w:t>Ревизия и замена запорной арматуры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5,8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5,8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09.06.2025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Пушкина,7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12,5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12,5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09.06.2025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Спортивная,2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Промывка и опрессовка системы отопления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12,5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12,5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09.06.2025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Пушкина,34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Промывка и опрессовка  системы отопления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12,5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12,5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09.06.2025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Спортивная,2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11.04.2025-01.09.2025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Пушкина,34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11.04.2025-01.09.2025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Пушкина,7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11.04.2025-01.09.2025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Кирова,2 а</w:t>
            </w:r>
          </w:p>
        </w:tc>
        <w:tc>
          <w:tcPr>
            <w:tcW w:w="5244" w:type="dxa"/>
          </w:tcPr>
          <w:p w:rsidR="00FF5476" w:rsidRDefault="00FF5476" w:rsidP="009E76AD">
            <w:r>
              <w:t>Проверка дымоходов и вентканалов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4,1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11.04.2025-01.09.2025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>
            <w:r>
              <w:t>Ул. Кирова,2 а</w:t>
            </w:r>
          </w:p>
        </w:tc>
        <w:tc>
          <w:tcPr>
            <w:tcW w:w="5244" w:type="dxa"/>
          </w:tcPr>
          <w:p w:rsidR="00FF5476" w:rsidRDefault="00FF5476" w:rsidP="009E76AD">
            <w:r>
              <w:t>ТО ВДГО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16,4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16,4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01.07.2025-01.08.2025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Default="00FF5476" w:rsidP="009E76AD"/>
        </w:tc>
        <w:tc>
          <w:tcPr>
            <w:tcW w:w="5244" w:type="dxa"/>
          </w:tcPr>
          <w:p w:rsidR="00FF5476" w:rsidRDefault="00FF5476" w:rsidP="009E76AD">
            <w:r>
              <w:t xml:space="preserve">Обучение ответственных за безопасную </w:t>
            </w:r>
            <w:r>
              <w:lastRenderedPageBreak/>
              <w:t>эксплуатацию системы тепло/электроснабжения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lastRenderedPageBreak/>
              <w:t>26,3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26,3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01.07.2025-</w:t>
            </w:r>
            <w:r>
              <w:lastRenderedPageBreak/>
              <w:t>01.09.2025</w:t>
            </w:r>
          </w:p>
        </w:tc>
      </w:tr>
      <w:tr w:rsidR="00FF5476" w:rsidRPr="00FF4C31" w:rsidTr="00D440B7"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 w:rsidRPr="00514444">
              <w:rPr>
                <w:b/>
              </w:rPr>
              <w:lastRenderedPageBreak/>
              <w:t>ИТОГО:</w:t>
            </w:r>
          </w:p>
        </w:tc>
        <w:tc>
          <w:tcPr>
            <w:tcW w:w="5244" w:type="dxa"/>
          </w:tcPr>
          <w:p w:rsidR="00FF5476" w:rsidRDefault="00FF5476" w:rsidP="00514444"/>
        </w:tc>
        <w:tc>
          <w:tcPr>
            <w:tcW w:w="1276" w:type="dxa"/>
          </w:tcPr>
          <w:p w:rsidR="00FF5476" w:rsidRPr="00EC14F6" w:rsidRDefault="00FF5476" w:rsidP="009E76AD">
            <w:pPr>
              <w:jc w:val="center"/>
              <w:rPr>
                <w:b/>
              </w:rPr>
            </w:pPr>
            <w:r>
              <w:rPr>
                <w:b/>
              </w:rPr>
              <w:t>263,5</w:t>
            </w:r>
          </w:p>
        </w:tc>
        <w:tc>
          <w:tcPr>
            <w:tcW w:w="1418" w:type="dxa"/>
          </w:tcPr>
          <w:p w:rsidR="00FF5476" w:rsidRPr="00EC14F6" w:rsidRDefault="00FF5476" w:rsidP="009E76AD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EC14F6" w:rsidRDefault="00FF5476" w:rsidP="009E76AD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EC14F6" w:rsidRDefault="00FF5476" w:rsidP="009E76AD">
            <w:pPr>
              <w:jc w:val="center"/>
              <w:rPr>
                <w:b/>
              </w:rPr>
            </w:pPr>
            <w:r>
              <w:rPr>
                <w:b/>
              </w:rPr>
              <w:t>263,5</w:t>
            </w:r>
          </w:p>
        </w:tc>
        <w:tc>
          <w:tcPr>
            <w:tcW w:w="2124" w:type="dxa"/>
          </w:tcPr>
          <w:p w:rsidR="00FF5476" w:rsidRDefault="00FF5476" w:rsidP="00514444">
            <w:pPr>
              <w:jc w:val="center"/>
            </w:pP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 w:rsidRPr="00514444">
              <w:rPr>
                <w:b/>
              </w:rPr>
              <w:t>ВСЕГО по жилому фонду:</w:t>
            </w:r>
          </w:p>
        </w:tc>
        <w:tc>
          <w:tcPr>
            <w:tcW w:w="5244" w:type="dxa"/>
          </w:tcPr>
          <w:p w:rsidR="00FF5476" w:rsidRDefault="00FF5476" w:rsidP="00514444"/>
        </w:tc>
        <w:tc>
          <w:tcPr>
            <w:tcW w:w="1276" w:type="dxa"/>
          </w:tcPr>
          <w:p w:rsidR="00FF5476" w:rsidRPr="00514444" w:rsidRDefault="00AF23FE" w:rsidP="00514444">
            <w:pPr>
              <w:jc w:val="center"/>
              <w:rPr>
                <w:b/>
              </w:rPr>
            </w:pPr>
            <w:r>
              <w:rPr>
                <w:b/>
              </w:rPr>
              <w:t>5101,17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514444" w:rsidRDefault="00AF23FE" w:rsidP="00514444">
            <w:pPr>
              <w:jc w:val="center"/>
              <w:rPr>
                <w:b/>
              </w:rPr>
            </w:pPr>
            <w:r>
              <w:rPr>
                <w:b/>
              </w:rPr>
              <w:t>5101,17</w:t>
            </w:r>
          </w:p>
        </w:tc>
        <w:tc>
          <w:tcPr>
            <w:tcW w:w="2124" w:type="dxa"/>
          </w:tcPr>
          <w:p w:rsidR="00FF5476" w:rsidRDefault="00FF5476" w:rsidP="00514444">
            <w:pPr>
              <w:jc w:val="center"/>
            </w:pPr>
          </w:p>
        </w:tc>
      </w:tr>
      <w:tr w:rsidR="00FF5476" w:rsidRPr="00FF4C31" w:rsidTr="00D440B7">
        <w:trPr>
          <w:trHeight w:val="345"/>
        </w:trPr>
        <w:tc>
          <w:tcPr>
            <w:tcW w:w="15453" w:type="dxa"/>
            <w:gridSpan w:val="7"/>
          </w:tcPr>
          <w:p w:rsidR="00FF5476" w:rsidRPr="006B4FFA" w:rsidRDefault="00FF5476" w:rsidP="008A7CB6">
            <w:pPr>
              <w:jc w:val="center"/>
              <w:rPr>
                <w:b/>
              </w:rPr>
            </w:pPr>
            <w:r w:rsidRPr="006B4FFA">
              <w:rPr>
                <w:b/>
              </w:rPr>
              <w:t>Объекты теплоснабжения</w:t>
            </w:r>
          </w:p>
        </w:tc>
      </w:tr>
      <w:tr w:rsidR="00FF5476" w:rsidRPr="00FF4C31" w:rsidTr="00D440B7">
        <w:trPr>
          <w:trHeight w:val="345"/>
        </w:trPr>
        <w:tc>
          <w:tcPr>
            <w:tcW w:w="15453" w:type="dxa"/>
            <w:gridSpan w:val="7"/>
          </w:tcPr>
          <w:p w:rsidR="00FF5476" w:rsidRPr="006B4FFA" w:rsidRDefault="00FF5476" w:rsidP="008A7CB6">
            <w:pPr>
              <w:jc w:val="center"/>
              <w:rPr>
                <w:b/>
              </w:rPr>
            </w:pPr>
            <w:r w:rsidRPr="006B4FFA">
              <w:rPr>
                <w:b/>
              </w:rPr>
              <w:t xml:space="preserve">Белокалитвинский район </w:t>
            </w:r>
            <w:r>
              <w:rPr>
                <w:b/>
              </w:rPr>
              <w:t>тепловых сетей БкРТС ООО «ДТС»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Default="00FF5476" w:rsidP="009E76AD">
            <w:r>
              <w:t xml:space="preserve">Котельная № 20 </w:t>
            </w:r>
          </w:p>
        </w:tc>
        <w:tc>
          <w:tcPr>
            <w:tcW w:w="5244" w:type="dxa"/>
          </w:tcPr>
          <w:p w:rsidR="00FF5476" w:rsidRDefault="00FF5476" w:rsidP="009E76AD">
            <w:r>
              <w:t xml:space="preserve">Капитальный ремонт участка т-сети (переключение теплового ввода) от УТ-2 ул. 40 лет Октября до ГБОУ РО «Шолоховская школа-интернат» ППУ ПЭ Ду 133х4,5/225 мм, </w:t>
            </w:r>
            <w:r>
              <w:rPr>
                <w:lang w:val="en-US"/>
              </w:rPr>
              <w:t>L</w:t>
            </w:r>
            <w:r>
              <w:t xml:space="preserve">=65 тр.м 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01.09.2025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Default="00FF5476" w:rsidP="009E76AD">
            <w:r>
              <w:t>Котельная № 20</w:t>
            </w:r>
          </w:p>
        </w:tc>
        <w:tc>
          <w:tcPr>
            <w:tcW w:w="5244" w:type="dxa"/>
          </w:tcPr>
          <w:p w:rsidR="00FF5476" w:rsidRDefault="00FF5476" w:rsidP="009E76AD">
            <w:r>
              <w:t xml:space="preserve">Капитальный ремонт участка т/сети от ТК-4 до ТК-5 ППУ ПЭ Ду 219х6/315 мм, </w:t>
            </w:r>
            <w:r>
              <w:rPr>
                <w:lang w:val="en-US"/>
              </w:rPr>
              <w:t>L</w:t>
            </w:r>
            <w:r>
              <w:t>=26 тр.м  ул. Социалистическая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01.09.2025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Default="00FF5476" w:rsidP="009E76AD">
            <w:r>
              <w:t>Котельная № 20</w:t>
            </w:r>
          </w:p>
        </w:tc>
        <w:tc>
          <w:tcPr>
            <w:tcW w:w="5244" w:type="dxa"/>
          </w:tcPr>
          <w:p w:rsidR="00FF5476" w:rsidRDefault="00FF5476" w:rsidP="009E76AD">
            <w:r>
              <w:t>Текущий ремонт тепловых сетей – 139 п.м. и котельного оборудования – 2 шт.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01.09.2025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Default="00FF5476" w:rsidP="009E76AD">
            <w:r>
              <w:t>Котельная № 28</w:t>
            </w:r>
          </w:p>
        </w:tc>
        <w:tc>
          <w:tcPr>
            <w:tcW w:w="5244" w:type="dxa"/>
          </w:tcPr>
          <w:p w:rsidR="00FF5476" w:rsidRDefault="00FF5476" w:rsidP="009E76AD">
            <w:r>
              <w:t>Текущий ремонт тепловых сетей – 163 п.м. и котельного оборудования – 3 шт.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01.09.2025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Default="00FF5476" w:rsidP="009E76AD">
            <w:r>
              <w:t>Котельная № 34</w:t>
            </w:r>
          </w:p>
        </w:tc>
        <w:tc>
          <w:tcPr>
            <w:tcW w:w="5244" w:type="dxa"/>
          </w:tcPr>
          <w:p w:rsidR="00FF5476" w:rsidRDefault="00FF5476" w:rsidP="009E76AD">
            <w:r>
              <w:t>Текущий ремонт тепловых сетей – 150 п.м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01.09.2025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Default="00FF5476" w:rsidP="009E76AD">
            <w:r>
              <w:t>Котельная № 35 БМК</w:t>
            </w:r>
          </w:p>
        </w:tc>
        <w:tc>
          <w:tcPr>
            <w:tcW w:w="5244" w:type="dxa"/>
          </w:tcPr>
          <w:p w:rsidR="00FF5476" w:rsidRDefault="00FF5476" w:rsidP="009E76AD">
            <w:r>
              <w:t xml:space="preserve">Текущий ремонт тепловых сетей – 104 п.м. </w:t>
            </w:r>
          </w:p>
        </w:tc>
        <w:tc>
          <w:tcPr>
            <w:tcW w:w="1276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:rsidR="00FF5476" w:rsidRPr="00FF4C31" w:rsidRDefault="00FF5476" w:rsidP="009E76AD">
            <w:pPr>
              <w:jc w:val="center"/>
            </w:pPr>
          </w:p>
        </w:tc>
        <w:tc>
          <w:tcPr>
            <w:tcW w:w="1277" w:type="dxa"/>
          </w:tcPr>
          <w:p w:rsidR="00FF5476" w:rsidRDefault="00FF5476" w:rsidP="009E76AD">
            <w:pPr>
              <w:jc w:val="center"/>
            </w:pPr>
          </w:p>
        </w:tc>
        <w:tc>
          <w:tcPr>
            <w:tcW w:w="1138" w:type="dxa"/>
          </w:tcPr>
          <w:p w:rsidR="00FF5476" w:rsidRDefault="00FF5476" w:rsidP="009E76AD">
            <w:pPr>
              <w:jc w:val="center"/>
            </w:pPr>
            <w:r>
              <w:t>0,0</w:t>
            </w:r>
          </w:p>
        </w:tc>
        <w:tc>
          <w:tcPr>
            <w:tcW w:w="2124" w:type="dxa"/>
          </w:tcPr>
          <w:p w:rsidR="00FF5476" w:rsidRDefault="00FF5476" w:rsidP="009E76AD">
            <w:pPr>
              <w:jc w:val="center"/>
            </w:pPr>
            <w:r>
              <w:t>01.09.2025</w:t>
            </w: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Pr="00252E20" w:rsidRDefault="00FF5476" w:rsidP="008A7CB6">
            <w:pPr>
              <w:rPr>
                <w:b/>
              </w:rPr>
            </w:pPr>
            <w:r w:rsidRPr="00252E20">
              <w:rPr>
                <w:b/>
              </w:rPr>
              <w:t>ИТОГО:</w:t>
            </w:r>
          </w:p>
        </w:tc>
        <w:tc>
          <w:tcPr>
            <w:tcW w:w="5244" w:type="dxa"/>
          </w:tcPr>
          <w:p w:rsidR="00FF5476" w:rsidRDefault="00FF5476" w:rsidP="008A7CB6"/>
        </w:tc>
        <w:tc>
          <w:tcPr>
            <w:tcW w:w="1276" w:type="dxa"/>
          </w:tcPr>
          <w:p w:rsidR="00FF5476" w:rsidRPr="00EC14F6" w:rsidRDefault="00FF5476" w:rsidP="008A7CB6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18" w:type="dxa"/>
          </w:tcPr>
          <w:p w:rsidR="00FF5476" w:rsidRPr="00EC14F6" w:rsidRDefault="00FF5476" w:rsidP="008A7CB6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EC14F6" w:rsidRDefault="00FF5476" w:rsidP="008A7CB6">
            <w:pPr>
              <w:jc w:val="center"/>
              <w:rPr>
                <w:b/>
              </w:rPr>
            </w:pPr>
          </w:p>
        </w:tc>
        <w:tc>
          <w:tcPr>
            <w:tcW w:w="1138" w:type="dxa"/>
          </w:tcPr>
          <w:p w:rsidR="00FF5476" w:rsidRPr="00EC14F6" w:rsidRDefault="00FF5476" w:rsidP="008A7CB6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2124" w:type="dxa"/>
          </w:tcPr>
          <w:p w:rsidR="00FF5476" w:rsidRPr="00EC14F6" w:rsidRDefault="00FF5476" w:rsidP="008A7CB6">
            <w:pPr>
              <w:jc w:val="center"/>
              <w:rPr>
                <w:b/>
              </w:rPr>
            </w:pPr>
          </w:p>
        </w:tc>
      </w:tr>
      <w:tr w:rsidR="00FF5476" w:rsidRPr="00FF4C31" w:rsidTr="00D440B7">
        <w:trPr>
          <w:trHeight w:val="345"/>
        </w:trPr>
        <w:tc>
          <w:tcPr>
            <w:tcW w:w="2976" w:type="dxa"/>
          </w:tcPr>
          <w:p w:rsidR="00FF5476" w:rsidRPr="00514444" w:rsidRDefault="00FF5476" w:rsidP="00514444">
            <w:pPr>
              <w:rPr>
                <w:b/>
              </w:rPr>
            </w:pPr>
            <w:r w:rsidRPr="00514444">
              <w:rPr>
                <w:b/>
              </w:rPr>
              <w:t>Итого общее:</w:t>
            </w:r>
          </w:p>
        </w:tc>
        <w:tc>
          <w:tcPr>
            <w:tcW w:w="5244" w:type="dxa"/>
          </w:tcPr>
          <w:p w:rsidR="00FF5476" w:rsidRDefault="00FF5476" w:rsidP="00514444"/>
        </w:tc>
        <w:tc>
          <w:tcPr>
            <w:tcW w:w="1276" w:type="dxa"/>
          </w:tcPr>
          <w:p w:rsidR="00FF5476" w:rsidRPr="00514444" w:rsidRDefault="00AF23FE" w:rsidP="00514444">
            <w:pPr>
              <w:jc w:val="center"/>
              <w:rPr>
                <w:b/>
              </w:rPr>
            </w:pPr>
            <w:r>
              <w:rPr>
                <w:b/>
              </w:rPr>
              <w:t>5385,94</w:t>
            </w:r>
          </w:p>
        </w:tc>
        <w:tc>
          <w:tcPr>
            <w:tcW w:w="1418" w:type="dxa"/>
          </w:tcPr>
          <w:p w:rsidR="00FF5476" w:rsidRPr="00514444" w:rsidRDefault="00FF5476" w:rsidP="00514444">
            <w:pPr>
              <w:jc w:val="center"/>
              <w:rPr>
                <w:b/>
              </w:rPr>
            </w:pPr>
          </w:p>
        </w:tc>
        <w:tc>
          <w:tcPr>
            <w:tcW w:w="1277" w:type="dxa"/>
          </w:tcPr>
          <w:p w:rsidR="00FF5476" w:rsidRPr="00514444" w:rsidRDefault="00AF23FE" w:rsidP="00514444">
            <w:pPr>
              <w:jc w:val="center"/>
              <w:rPr>
                <w:b/>
              </w:rPr>
            </w:pPr>
            <w:r>
              <w:rPr>
                <w:b/>
              </w:rPr>
              <w:t>242,97</w:t>
            </w:r>
          </w:p>
        </w:tc>
        <w:tc>
          <w:tcPr>
            <w:tcW w:w="1138" w:type="dxa"/>
          </w:tcPr>
          <w:p w:rsidR="00FF5476" w:rsidRPr="00514444" w:rsidRDefault="00AF23FE" w:rsidP="00514444">
            <w:pPr>
              <w:jc w:val="center"/>
              <w:rPr>
                <w:b/>
              </w:rPr>
            </w:pPr>
            <w:r>
              <w:rPr>
                <w:b/>
              </w:rPr>
              <w:t>5142,97</w:t>
            </w:r>
          </w:p>
        </w:tc>
        <w:tc>
          <w:tcPr>
            <w:tcW w:w="2124" w:type="dxa"/>
          </w:tcPr>
          <w:p w:rsidR="00FF5476" w:rsidRDefault="00FF5476" w:rsidP="00514444">
            <w:pPr>
              <w:jc w:val="center"/>
            </w:pPr>
          </w:p>
        </w:tc>
      </w:tr>
    </w:tbl>
    <w:p w:rsidR="007A49A4" w:rsidRDefault="007A49A4" w:rsidP="007A49A4">
      <w:pPr>
        <w:widowControl w:val="0"/>
        <w:ind w:right="-70"/>
        <w:rPr>
          <w:sz w:val="28"/>
          <w:szCs w:val="28"/>
        </w:rPr>
      </w:pPr>
    </w:p>
    <w:p w:rsidR="007A49A4" w:rsidRDefault="007A49A4" w:rsidP="00ED6900">
      <w:pPr>
        <w:widowControl w:val="0"/>
        <w:ind w:left="10773" w:right="-70"/>
        <w:jc w:val="right"/>
        <w:rPr>
          <w:sz w:val="28"/>
          <w:szCs w:val="28"/>
        </w:rPr>
      </w:pPr>
    </w:p>
    <w:p w:rsidR="00762188" w:rsidRDefault="00762188" w:rsidP="00ED6900">
      <w:pPr>
        <w:widowControl w:val="0"/>
        <w:ind w:left="10773" w:right="-70"/>
        <w:jc w:val="right"/>
        <w:rPr>
          <w:sz w:val="28"/>
          <w:szCs w:val="28"/>
        </w:rPr>
      </w:pPr>
    </w:p>
    <w:p w:rsidR="00204129" w:rsidRDefault="00204129" w:rsidP="00204129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Я.В. Гуреева</w:t>
      </w:r>
    </w:p>
    <w:p w:rsidR="00762188" w:rsidRDefault="00762188" w:rsidP="00204129">
      <w:pPr>
        <w:rPr>
          <w:sz w:val="28"/>
          <w:szCs w:val="28"/>
        </w:rPr>
      </w:pPr>
    </w:p>
    <w:p w:rsidR="00762188" w:rsidRDefault="00762188" w:rsidP="00204129">
      <w:pPr>
        <w:rPr>
          <w:sz w:val="28"/>
          <w:szCs w:val="28"/>
        </w:rPr>
      </w:pPr>
    </w:p>
    <w:p w:rsidR="00762188" w:rsidRDefault="00762188" w:rsidP="00204129">
      <w:pPr>
        <w:rPr>
          <w:sz w:val="28"/>
          <w:szCs w:val="28"/>
        </w:rPr>
      </w:pPr>
    </w:p>
    <w:p w:rsidR="00762188" w:rsidRDefault="00762188" w:rsidP="00204129">
      <w:pPr>
        <w:rPr>
          <w:sz w:val="28"/>
          <w:szCs w:val="28"/>
        </w:rPr>
      </w:pPr>
    </w:p>
    <w:p w:rsidR="00762188" w:rsidRDefault="00762188" w:rsidP="00204129">
      <w:pPr>
        <w:rPr>
          <w:sz w:val="28"/>
          <w:szCs w:val="28"/>
        </w:rPr>
      </w:pPr>
    </w:p>
    <w:p w:rsidR="00762188" w:rsidRDefault="00762188" w:rsidP="00204129">
      <w:pPr>
        <w:rPr>
          <w:sz w:val="28"/>
          <w:szCs w:val="28"/>
        </w:rPr>
      </w:pPr>
    </w:p>
    <w:p w:rsidR="00204129" w:rsidRDefault="00204129" w:rsidP="00DC32E5">
      <w:pPr>
        <w:widowControl w:val="0"/>
        <w:ind w:right="-70"/>
        <w:rPr>
          <w:sz w:val="28"/>
          <w:szCs w:val="28"/>
        </w:rPr>
      </w:pPr>
    </w:p>
    <w:p w:rsidR="00204129" w:rsidRDefault="00204129" w:rsidP="00ED6900">
      <w:pPr>
        <w:widowControl w:val="0"/>
        <w:ind w:left="10773" w:right="-70"/>
        <w:jc w:val="right"/>
        <w:rPr>
          <w:sz w:val="28"/>
          <w:szCs w:val="28"/>
        </w:rPr>
      </w:pPr>
    </w:p>
    <w:p w:rsidR="00ED6900" w:rsidRDefault="00ED6900" w:rsidP="00ED6900">
      <w:pPr>
        <w:widowControl w:val="0"/>
        <w:ind w:left="10773" w:right="-7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</w:p>
    <w:p w:rsidR="00356434" w:rsidRPr="00D650F1" w:rsidRDefault="00356434" w:rsidP="00ED6900">
      <w:pPr>
        <w:widowControl w:val="0"/>
        <w:ind w:left="10773" w:right="-70"/>
        <w:jc w:val="right"/>
        <w:rPr>
          <w:sz w:val="28"/>
          <w:szCs w:val="28"/>
        </w:rPr>
      </w:pPr>
      <w:r w:rsidRPr="00D650F1">
        <w:rPr>
          <w:sz w:val="28"/>
          <w:szCs w:val="28"/>
        </w:rPr>
        <w:t>к постановлению</w:t>
      </w:r>
      <w:r w:rsidRPr="00D650F1">
        <w:rPr>
          <w:sz w:val="28"/>
          <w:szCs w:val="28"/>
        </w:rPr>
        <w:br/>
        <w:t xml:space="preserve">Администрации Шолоховского </w:t>
      </w:r>
    </w:p>
    <w:p w:rsidR="00356434" w:rsidRPr="00D650F1" w:rsidRDefault="00356434" w:rsidP="00ED6900">
      <w:pPr>
        <w:widowControl w:val="0"/>
        <w:ind w:left="10773" w:right="290"/>
        <w:jc w:val="right"/>
        <w:rPr>
          <w:sz w:val="28"/>
          <w:szCs w:val="28"/>
        </w:rPr>
      </w:pPr>
      <w:r w:rsidRPr="00D650F1">
        <w:rPr>
          <w:sz w:val="28"/>
          <w:szCs w:val="28"/>
        </w:rPr>
        <w:t>г</w:t>
      </w:r>
      <w:r w:rsidR="00FA3888">
        <w:rPr>
          <w:sz w:val="28"/>
          <w:szCs w:val="28"/>
        </w:rPr>
        <w:t xml:space="preserve">ородского </w:t>
      </w:r>
      <w:r w:rsidR="00DC32E5">
        <w:rPr>
          <w:sz w:val="28"/>
          <w:szCs w:val="28"/>
        </w:rPr>
        <w:t>поселения</w:t>
      </w:r>
      <w:r w:rsidR="00DC32E5">
        <w:rPr>
          <w:sz w:val="28"/>
          <w:szCs w:val="28"/>
        </w:rPr>
        <w:br/>
        <w:t>от 13.05</w:t>
      </w:r>
      <w:r w:rsidR="00ED6900">
        <w:rPr>
          <w:sz w:val="28"/>
          <w:szCs w:val="28"/>
        </w:rPr>
        <w:t>.202</w:t>
      </w:r>
      <w:r w:rsidR="006D58BB">
        <w:rPr>
          <w:sz w:val="28"/>
          <w:szCs w:val="28"/>
        </w:rPr>
        <w:t>5</w:t>
      </w:r>
      <w:r w:rsidR="00DC32E5">
        <w:rPr>
          <w:sz w:val="28"/>
          <w:szCs w:val="28"/>
        </w:rPr>
        <w:t xml:space="preserve"> № 156</w:t>
      </w:r>
    </w:p>
    <w:p w:rsidR="00356434" w:rsidRPr="00D650F1" w:rsidRDefault="00356434" w:rsidP="00356434">
      <w:pPr>
        <w:widowControl w:val="0"/>
        <w:jc w:val="both"/>
        <w:rPr>
          <w:sz w:val="28"/>
          <w:szCs w:val="28"/>
        </w:rPr>
      </w:pPr>
    </w:p>
    <w:p w:rsidR="00356434" w:rsidRPr="00D650F1" w:rsidRDefault="00356434" w:rsidP="00356434">
      <w:pPr>
        <w:widowControl w:val="0"/>
        <w:jc w:val="center"/>
        <w:rPr>
          <w:sz w:val="28"/>
          <w:szCs w:val="28"/>
        </w:rPr>
      </w:pPr>
      <w:r w:rsidRPr="00D650F1">
        <w:rPr>
          <w:sz w:val="28"/>
          <w:szCs w:val="28"/>
        </w:rPr>
        <w:t>ИНФОРМАЦИЯ</w:t>
      </w:r>
      <w:r w:rsidRPr="00D650F1">
        <w:rPr>
          <w:sz w:val="28"/>
          <w:szCs w:val="28"/>
        </w:rPr>
        <w:br/>
        <w:t xml:space="preserve">о включении систем теплоснабжения и теплопотребления в Шолоховском городском поселении </w:t>
      </w:r>
    </w:p>
    <w:p w:rsidR="00356434" w:rsidRPr="00D650F1" w:rsidRDefault="00356434" w:rsidP="00356434">
      <w:pPr>
        <w:widowControl w:val="0"/>
        <w:jc w:val="center"/>
        <w:rPr>
          <w:sz w:val="28"/>
          <w:szCs w:val="28"/>
        </w:rPr>
      </w:pPr>
      <w:r w:rsidRPr="00D650F1">
        <w:rPr>
          <w:sz w:val="28"/>
          <w:szCs w:val="28"/>
        </w:rPr>
        <w:t>Белокалитвинского района Ростовской области</w:t>
      </w:r>
    </w:p>
    <w:p w:rsidR="00356434" w:rsidRPr="00D650F1" w:rsidRDefault="00356434" w:rsidP="00356434">
      <w:pPr>
        <w:widowControl w:val="0"/>
        <w:jc w:val="center"/>
        <w:rPr>
          <w:sz w:val="28"/>
          <w:szCs w:val="28"/>
        </w:rPr>
      </w:pPr>
      <w:r w:rsidRPr="00D650F1">
        <w:rPr>
          <w:sz w:val="28"/>
          <w:szCs w:val="28"/>
        </w:rPr>
        <w:t>по состоянию на ______ __________ 20 ___ года</w:t>
      </w:r>
    </w:p>
    <w:p w:rsidR="00356434" w:rsidRPr="00D650F1" w:rsidRDefault="00356434" w:rsidP="00356434">
      <w:pPr>
        <w:widowControl w:val="0"/>
        <w:jc w:val="both"/>
        <w:rPr>
          <w:sz w:val="28"/>
          <w:szCs w:val="28"/>
        </w:rPr>
      </w:pPr>
    </w:p>
    <w:tbl>
      <w:tblPr>
        <w:tblW w:w="5162" w:type="pct"/>
        <w:tblInd w:w="-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14"/>
        <w:gridCol w:w="888"/>
        <w:gridCol w:w="635"/>
        <w:gridCol w:w="508"/>
        <w:gridCol w:w="889"/>
        <w:gridCol w:w="675"/>
        <w:gridCol w:w="578"/>
        <w:gridCol w:w="821"/>
        <w:gridCol w:w="661"/>
        <w:gridCol w:w="822"/>
        <w:gridCol w:w="771"/>
        <w:gridCol w:w="728"/>
        <w:gridCol w:w="578"/>
        <w:gridCol w:w="861"/>
        <w:gridCol w:w="700"/>
        <w:gridCol w:w="728"/>
        <w:gridCol w:w="456"/>
        <w:gridCol w:w="508"/>
        <w:gridCol w:w="566"/>
        <w:gridCol w:w="577"/>
        <w:gridCol w:w="635"/>
        <w:gridCol w:w="762"/>
      </w:tblGrid>
      <w:tr w:rsidR="00356434" w:rsidRPr="00D650F1" w:rsidTr="00287A0E">
        <w:trPr>
          <w:trHeight w:val="20"/>
        </w:trPr>
        <w:tc>
          <w:tcPr>
            <w:tcW w:w="1614" w:type="dxa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Наименование городского округа/ муниципального района</w:t>
            </w:r>
          </w:p>
        </w:tc>
        <w:tc>
          <w:tcPr>
            <w:tcW w:w="4173" w:type="dxa"/>
            <w:gridSpan w:val="6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Котельные</w:t>
            </w:r>
          </w:p>
        </w:tc>
        <w:tc>
          <w:tcPr>
            <w:tcW w:w="1482" w:type="dxa"/>
            <w:gridSpan w:val="2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Лечебные учреждения (зданий, единиц)</w:t>
            </w:r>
          </w:p>
        </w:tc>
        <w:tc>
          <w:tcPr>
            <w:tcW w:w="1593" w:type="dxa"/>
            <w:gridSpan w:val="2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Дошкольные учреждения (зданий, единиц)</w:t>
            </w:r>
          </w:p>
        </w:tc>
        <w:tc>
          <w:tcPr>
            <w:tcW w:w="1306" w:type="dxa"/>
            <w:gridSpan w:val="2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Учебные заведения (зданий, единиц)</w:t>
            </w:r>
          </w:p>
        </w:tc>
        <w:tc>
          <w:tcPr>
            <w:tcW w:w="1561" w:type="dxa"/>
            <w:gridSpan w:val="2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Детские дома, дома престарелых (зданий, единиц)</w:t>
            </w:r>
          </w:p>
        </w:tc>
        <w:tc>
          <w:tcPr>
            <w:tcW w:w="4232" w:type="dxa"/>
            <w:gridSpan w:val="7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 xml:space="preserve">Жилые дома с центральным </w:t>
            </w:r>
          </w:p>
          <w:p w:rsidR="00356434" w:rsidRPr="00D650F1" w:rsidRDefault="00356434" w:rsidP="000C39D8">
            <w:pPr>
              <w:widowControl w:val="0"/>
              <w:ind w:right="422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отоплением (единиц)</w:t>
            </w:r>
          </w:p>
        </w:tc>
      </w:tr>
      <w:tr w:rsidR="00356434" w:rsidRPr="00D650F1" w:rsidTr="00287A0E">
        <w:trPr>
          <w:trHeight w:val="322"/>
        </w:trPr>
        <w:tc>
          <w:tcPr>
            <w:tcW w:w="1614" w:type="dxa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031" w:type="dxa"/>
            <w:gridSpan w:val="3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всех форм собственности</w:t>
            </w:r>
          </w:p>
        </w:tc>
        <w:tc>
          <w:tcPr>
            <w:tcW w:w="2142" w:type="dxa"/>
            <w:gridSpan w:val="3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 том числе предприятий жилищно-коммунального хозяйства</w:t>
            </w:r>
          </w:p>
        </w:tc>
        <w:tc>
          <w:tcPr>
            <w:tcW w:w="1482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93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06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258" w:type="dxa"/>
            <w:gridSpan w:val="4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всех форм собственности (кроме индивидуальных)</w:t>
            </w:r>
          </w:p>
        </w:tc>
        <w:tc>
          <w:tcPr>
            <w:tcW w:w="1974" w:type="dxa"/>
            <w:gridSpan w:val="3"/>
            <w:vMerge w:val="restart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 том числе муниципальные</w:t>
            </w:r>
          </w:p>
        </w:tc>
      </w:tr>
      <w:tr w:rsidR="00356434" w:rsidRPr="00D650F1" w:rsidTr="00287A0E">
        <w:trPr>
          <w:trHeight w:val="322"/>
        </w:trPr>
        <w:tc>
          <w:tcPr>
            <w:tcW w:w="1614" w:type="dxa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031" w:type="dxa"/>
            <w:gridSpan w:val="3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42" w:type="dxa"/>
            <w:gridSpan w:val="3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82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93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06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258" w:type="dxa"/>
            <w:gridSpan w:val="4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4" w:type="dxa"/>
            <w:gridSpan w:val="3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ED6900" w:rsidRPr="00D650F1" w:rsidTr="00287A0E">
        <w:trPr>
          <w:trHeight w:val="20"/>
        </w:trPr>
        <w:tc>
          <w:tcPr>
            <w:tcW w:w="1614" w:type="dxa"/>
            <w:vMerge/>
            <w:tcMar>
              <w:left w:w="57" w:type="dxa"/>
              <w:right w:w="57" w:type="dxa"/>
            </w:tcMar>
            <w:vAlign w:val="center"/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8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635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50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не вкл.</w:t>
            </w:r>
          </w:p>
        </w:tc>
        <w:tc>
          <w:tcPr>
            <w:tcW w:w="889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675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57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не вкл.</w:t>
            </w:r>
          </w:p>
        </w:tc>
        <w:tc>
          <w:tcPr>
            <w:tcW w:w="821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661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822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771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72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57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861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700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72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456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508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 xml:space="preserve">не </w:t>
            </w:r>
            <w:r w:rsidRPr="00D650F1">
              <w:rPr>
                <w:sz w:val="28"/>
                <w:szCs w:val="28"/>
              </w:rPr>
              <w:br/>
              <w:t>вкл.</w:t>
            </w:r>
          </w:p>
        </w:tc>
        <w:tc>
          <w:tcPr>
            <w:tcW w:w="566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процен-тов</w:t>
            </w:r>
          </w:p>
        </w:tc>
        <w:tc>
          <w:tcPr>
            <w:tcW w:w="577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всего</w:t>
            </w:r>
          </w:p>
        </w:tc>
        <w:tc>
          <w:tcPr>
            <w:tcW w:w="635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вкл.</w:t>
            </w:r>
          </w:p>
        </w:tc>
        <w:tc>
          <w:tcPr>
            <w:tcW w:w="762" w:type="dxa"/>
            <w:shd w:val="clear" w:color="auto" w:fill="auto"/>
            <w:tcMar>
              <w:left w:w="57" w:type="dxa"/>
              <w:right w:w="57" w:type="dxa"/>
            </w:tcMar>
          </w:tcPr>
          <w:p w:rsidR="00356434" w:rsidRPr="00D650F1" w:rsidRDefault="00356434" w:rsidP="008A794B">
            <w:pPr>
              <w:widowControl w:val="0"/>
              <w:jc w:val="center"/>
              <w:rPr>
                <w:sz w:val="28"/>
                <w:szCs w:val="28"/>
              </w:rPr>
            </w:pPr>
            <w:r w:rsidRPr="00D650F1">
              <w:rPr>
                <w:sz w:val="28"/>
                <w:szCs w:val="28"/>
              </w:rPr>
              <w:t>процен-тов</w:t>
            </w:r>
          </w:p>
        </w:tc>
      </w:tr>
      <w:tr w:rsidR="00ED6900" w:rsidRPr="005719C7" w:rsidTr="00287A0E">
        <w:trPr>
          <w:trHeight w:val="20"/>
        </w:trPr>
        <w:tc>
          <w:tcPr>
            <w:tcW w:w="1614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8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35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0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89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75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7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2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6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22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7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2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7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6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00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2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456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0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66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77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35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62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</w:tr>
      <w:tr w:rsidR="00ED6900" w:rsidRPr="005719C7" w:rsidTr="00287A0E">
        <w:trPr>
          <w:trHeight w:val="20"/>
        </w:trPr>
        <w:tc>
          <w:tcPr>
            <w:tcW w:w="1614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8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35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0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89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75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7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2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6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22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7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2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7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861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00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2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456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08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66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577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635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  <w:tc>
          <w:tcPr>
            <w:tcW w:w="762" w:type="dxa"/>
            <w:shd w:val="clear" w:color="auto" w:fill="auto"/>
            <w:tcMar>
              <w:left w:w="57" w:type="dxa"/>
              <w:right w:w="57" w:type="dxa"/>
            </w:tcMar>
            <w:vAlign w:val="bottom"/>
          </w:tcPr>
          <w:p w:rsidR="00356434" w:rsidRPr="005719C7" w:rsidRDefault="00356434" w:rsidP="008A794B">
            <w:pPr>
              <w:widowControl w:val="0"/>
              <w:jc w:val="both"/>
            </w:pPr>
            <w:r w:rsidRPr="005719C7">
              <w:t xml:space="preserve"> </w:t>
            </w:r>
          </w:p>
        </w:tc>
      </w:tr>
    </w:tbl>
    <w:p w:rsidR="002749FD" w:rsidRDefault="002749FD" w:rsidP="00287A0E">
      <w:pPr>
        <w:rPr>
          <w:sz w:val="28"/>
          <w:szCs w:val="28"/>
        </w:rPr>
      </w:pPr>
    </w:p>
    <w:p w:rsidR="00DC32E5" w:rsidRDefault="00DC32E5" w:rsidP="00287A0E">
      <w:pPr>
        <w:rPr>
          <w:sz w:val="28"/>
          <w:szCs w:val="28"/>
        </w:rPr>
      </w:pPr>
    </w:p>
    <w:p w:rsidR="00287A0E" w:rsidRDefault="00287A0E" w:rsidP="00287A0E">
      <w:pPr>
        <w:rPr>
          <w:sz w:val="28"/>
          <w:szCs w:val="28"/>
        </w:rPr>
      </w:pPr>
    </w:p>
    <w:p w:rsidR="00287A0E" w:rsidRPr="00287A0E" w:rsidRDefault="00287A0E" w:rsidP="00287A0E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Я.В. Гуреева</w:t>
      </w:r>
    </w:p>
    <w:p w:rsidR="00642FC7" w:rsidRDefault="00642FC7" w:rsidP="00642FC7">
      <w:pPr>
        <w:widowControl w:val="0"/>
        <w:tabs>
          <w:tab w:val="left" w:pos="187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642FC7" w:rsidSect="00AF23FE">
      <w:pgSz w:w="16838" w:h="11906" w:orient="landscape" w:code="9"/>
      <w:pgMar w:top="993" w:right="641" w:bottom="709" w:left="85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58B8" w:rsidRDefault="004F58B8">
      <w:r>
        <w:separator/>
      </w:r>
    </w:p>
  </w:endnote>
  <w:endnote w:type="continuationSeparator" w:id="1">
    <w:p w:rsidR="004F58B8" w:rsidRDefault="004F58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9A9" w:rsidRDefault="00357143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679A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679A9" w:rsidRDefault="00E679A9" w:rsidP="002F507F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9A9" w:rsidRDefault="00E679A9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E679A9" w:rsidRPr="002F507F" w:rsidRDefault="00E679A9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E679A9" w:rsidRPr="00890E17" w:rsidRDefault="00357143" w:rsidP="002F507F">
    <w:pPr>
      <w:pStyle w:val="a6"/>
      <w:ind w:right="360"/>
      <w:rPr>
        <w:color w:val="FFFFFF"/>
        <w:sz w:val="10"/>
        <w:szCs w:val="10"/>
      </w:rPr>
    </w:pPr>
    <w:r w:rsidRPr="00127E1E">
      <w:rPr>
        <w:color w:val="FFFFFF"/>
        <w:sz w:val="10"/>
        <w:szCs w:val="10"/>
      </w:rPr>
      <w:fldChar w:fldCharType="begin"/>
    </w:r>
    <w:r w:rsidR="00E679A9" w:rsidRPr="00890E17">
      <w:rPr>
        <w:color w:val="FFFFFF"/>
        <w:sz w:val="10"/>
        <w:szCs w:val="10"/>
      </w:rPr>
      <w:instrText xml:space="preserve"> </w:instrText>
    </w:r>
    <w:r w:rsidR="00E679A9" w:rsidRPr="008F612E">
      <w:rPr>
        <w:color w:val="FFFFFF"/>
        <w:sz w:val="10"/>
        <w:szCs w:val="10"/>
        <w:lang w:val="en-US"/>
      </w:rPr>
      <w:instrText>FILENAME</w:instrText>
    </w:r>
    <w:r w:rsidR="00E679A9" w:rsidRPr="00890E17">
      <w:rPr>
        <w:color w:val="FFFFFF"/>
        <w:sz w:val="10"/>
        <w:szCs w:val="10"/>
      </w:rPr>
      <w:instrText xml:space="preserve"> \</w:instrText>
    </w:r>
    <w:r w:rsidR="00E679A9" w:rsidRPr="008F612E">
      <w:rPr>
        <w:color w:val="FFFFFF"/>
        <w:sz w:val="10"/>
        <w:szCs w:val="10"/>
        <w:lang w:val="en-US"/>
      </w:rPr>
      <w:instrText>p</w:instrText>
    </w:r>
    <w:r w:rsidR="00E679A9" w:rsidRPr="00890E17">
      <w:rPr>
        <w:color w:val="FFFFFF"/>
        <w:sz w:val="10"/>
        <w:szCs w:val="10"/>
      </w:rPr>
      <w:instrText xml:space="preserve"> </w:instrText>
    </w:r>
    <w:r w:rsidRPr="00127E1E">
      <w:rPr>
        <w:color w:val="FFFFFF"/>
        <w:sz w:val="10"/>
        <w:szCs w:val="10"/>
      </w:rPr>
      <w:fldChar w:fldCharType="separate"/>
    </w:r>
    <w:r w:rsidR="00F34387">
      <w:rPr>
        <w:noProof/>
        <w:color w:val="FFFFFF"/>
        <w:sz w:val="10"/>
        <w:szCs w:val="10"/>
        <w:lang w:val="en-US"/>
      </w:rPr>
      <w:t>D</w:t>
    </w:r>
    <w:r w:rsidR="00F34387" w:rsidRPr="0025157F">
      <w:rPr>
        <w:noProof/>
        <w:color w:val="FFFFFF"/>
        <w:sz w:val="10"/>
        <w:szCs w:val="10"/>
      </w:rPr>
      <w:t>:\Годуйко Е.Н\Подготовка к зиме\Зима 2025-2026\Постановления\Постановление о подготовке мероприятий к зиме 2025-2026.</w:t>
    </w:r>
    <w:r w:rsidR="00F34387">
      <w:rPr>
        <w:noProof/>
        <w:color w:val="FFFFFF"/>
        <w:sz w:val="10"/>
        <w:szCs w:val="10"/>
        <w:lang w:val="en-US"/>
      </w:rPr>
      <w:t>docx</w:t>
    </w:r>
    <w:r w:rsidRPr="00127E1E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58B8" w:rsidRDefault="004F58B8">
      <w:r>
        <w:separator/>
      </w:r>
    </w:p>
  </w:footnote>
  <w:footnote w:type="continuationSeparator" w:id="1">
    <w:p w:rsidR="004F58B8" w:rsidRDefault="004F58B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24B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1A6"/>
    <w:rsid w:val="0003273D"/>
    <w:rsid w:val="00032B7D"/>
    <w:rsid w:val="000358AA"/>
    <w:rsid w:val="00035957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D2C"/>
    <w:rsid w:val="000546B8"/>
    <w:rsid w:val="000550B7"/>
    <w:rsid w:val="00055A13"/>
    <w:rsid w:val="00056046"/>
    <w:rsid w:val="00056241"/>
    <w:rsid w:val="00056471"/>
    <w:rsid w:val="000564D7"/>
    <w:rsid w:val="00056A3E"/>
    <w:rsid w:val="00056D60"/>
    <w:rsid w:val="00057E54"/>
    <w:rsid w:val="000616D2"/>
    <w:rsid w:val="00061D93"/>
    <w:rsid w:val="00063353"/>
    <w:rsid w:val="00063CFA"/>
    <w:rsid w:val="00066419"/>
    <w:rsid w:val="0006788E"/>
    <w:rsid w:val="00070245"/>
    <w:rsid w:val="000713B9"/>
    <w:rsid w:val="00071A69"/>
    <w:rsid w:val="00071D31"/>
    <w:rsid w:val="00072D70"/>
    <w:rsid w:val="0007515F"/>
    <w:rsid w:val="00075C0D"/>
    <w:rsid w:val="0007635E"/>
    <w:rsid w:val="000763EF"/>
    <w:rsid w:val="00077FC8"/>
    <w:rsid w:val="00080074"/>
    <w:rsid w:val="00080C36"/>
    <w:rsid w:val="00082186"/>
    <w:rsid w:val="000845A0"/>
    <w:rsid w:val="00084752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3B5D"/>
    <w:rsid w:val="00094737"/>
    <w:rsid w:val="00096195"/>
    <w:rsid w:val="00096456"/>
    <w:rsid w:val="0009727D"/>
    <w:rsid w:val="000A281D"/>
    <w:rsid w:val="000A331F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4C22"/>
    <w:rsid w:val="000B5291"/>
    <w:rsid w:val="000B577E"/>
    <w:rsid w:val="000B5929"/>
    <w:rsid w:val="000B6689"/>
    <w:rsid w:val="000B6B5B"/>
    <w:rsid w:val="000C021D"/>
    <w:rsid w:val="000C1948"/>
    <w:rsid w:val="000C37BE"/>
    <w:rsid w:val="000C37E0"/>
    <w:rsid w:val="000C39D8"/>
    <w:rsid w:val="000C4034"/>
    <w:rsid w:val="000C44EF"/>
    <w:rsid w:val="000C7C36"/>
    <w:rsid w:val="000C7FAC"/>
    <w:rsid w:val="000D0F72"/>
    <w:rsid w:val="000D124B"/>
    <w:rsid w:val="000D26DD"/>
    <w:rsid w:val="000D4377"/>
    <w:rsid w:val="000D4907"/>
    <w:rsid w:val="000D502E"/>
    <w:rsid w:val="000D5C1A"/>
    <w:rsid w:val="000D6A8D"/>
    <w:rsid w:val="000D6ADA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787C"/>
    <w:rsid w:val="000E7CBD"/>
    <w:rsid w:val="000F26B7"/>
    <w:rsid w:val="000F4145"/>
    <w:rsid w:val="000F4831"/>
    <w:rsid w:val="000F53A6"/>
    <w:rsid w:val="000F5DB3"/>
    <w:rsid w:val="000F6EF0"/>
    <w:rsid w:val="001007EB"/>
    <w:rsid w:val="00101C8B"/>
    <w:rsid w:val="00102691"/>
    <w:rsid w:val="00102E12"/>
    <w:rsid w:val="00103197"/>
    <w:rsid w:val="00103D76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552"/>
    <w:rsid w:val="00124B6D"/>
    <w:rsid w:val="00124BE1"/>
    <w:rsid w:val="00124E52"/>
    <w:rsid w:val="001256C6"/>
    <w:rsid w:val="00126D39"/>
    <w:rsid w:val="00127E1E"/>
    <w:rsid w:val="001308B7"/>
    <w:rsid w:val="00131F58"/>
    <w:rsid w:val="00132049"/>
    <w:rsid w:val="00132535"/>
    <w:rsid w:val="00133120"/>
    <w:rsid w:val="00135313"/>
    <w:rsid w:val="00136314"/>
    <w:rsid w:val="00136BAC"/>
    <w:rsid w:val="001407FF"/>
    <w:rsid w:val="00140D7E"/>
    <w:rsid w:val="00141155"/>
    <w:rsid w:val="00141A04"/>
    <w:rsid w:val="0014223C"/>
    <w:rsid w:val="0014397B"/>
    <w:rsid w:val="00145705"/>
    <w:rsid w:val="00145D3A"/>
    <w:rsid w:val="001461AE"/>
    <w:rsid w:val="001468F8"/>
    <w:rsid w:val="001478EB"/>
    <w:rsid w:val="001512D9"/>
    <w:rsid w:val="001518D5"/>
    <w:rsid w:val="00151F5F"/>
    <w:rsid w:val="001525B6"/>
    <w:rsid w:val="0015309F"/>
    <w:rsid w:val="001548C3"/>
    <w:rsid w:val="0015586E"/>
    <w:rsid w:val="00155E7A"/>
    <w:rsid w:val="0015696A"/>
    <w:rsid w:val="0015706A"/>
    <w:rsid w:val="00157E64"/>
    <w:rsid w:val="00160294"/>
    <w:rsid w:val="00160B02"/>
    <w:rsid w:val="001611D2"/>
    <w:rsid w:val="001615BE"/>
    <w:rsid w:val="00163433"/>
    <w:rsid w:val="0016459F"/>
    <w:rsid w:val="00165A2F"/>
    <w:rsid w:val="001700DD"/>
    <w:rsid w:val="00170901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77092"/>
    <w:rsid w:val="0018075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3F4E"/>
    <w:rsid w:val="001942C8"/>
    <w:rsid w:val="00195BC8"/>
    <w:rsid w:val="00195C61"/>
    <w:rsid w:val="00196BD7"/>
    <w:rsid w:val="00196BEA"/>
    <w:rsid w:val="001A0BC1"/>
    <w:rsid w:val="001A1447"/>
    <w:rsid w:val="001A3377"/>
    <w:rsid w:val="001A35D7"/>
    <w:rsid w:val="001A3A51"/>
    <w:rsid w:val="001A3D40"/>
    <w:rsid w:val="001A469F"/>
    <w:rsid w:val="001A5D07"/>
    <w:rsid w:val="001A6B79"/>
    <w:rsid w:val="001A702A"/>
    <w:rsid w:val="001A7365"/>
    <w:rsid w:val="001A7ED4"/>
    <w:rsid w:val="001B093E"/>
    <w:rsid w:val="001B116C"/>
    <w:rsid w:val="001B191E"/>
    <w:rsid w:val="001B1B4E"/>
    <w:rsid w:val="001B1E33"/>
    <w:rsid w:val="001B20CC"/>
    <w:rsid w:val="001B2C80"/>
    <w:rsid w:val="001B334D"/>
    <w:rsid w:val="001B5834"/>
    <w:rsid w:val="001B663E"/>
    <w:rsid w:val="001C053A"/>
    <w:rsid w:val="001C097A"/>
    <w:rsid w:val="001C1ACF"/>
    <w:rsid w:val="001C2212"/>
    <w:rsid w:val="001C24AF"/>
    <w:rsid w:val="001C5852"/>
    <w:rsid w:val="001C6805"/>
    <w:rsid w:val="001C6F14"/>
    <w:rsid w:val="001C742E"/>
    <w:rsid w:val="001C75D2"/>
    <w:rsid w:val="001C7E13"/>
    <w:rsid w:val="001D05BF"/>
    <w:rsid w:val="001D1143"/>
    <w:rsid w:val="001D1C20"/>
    <w:rsid w:val="001D1EC3"/>
    <w:rsid w:val="001D492A"/>
    <w:rsid w:val="001D67A3"/>
    <w:rsid w:val="001E021F"/>
    <w:rsid w:val="001E0AB3"/>
    <w:rsid w:val="001E14FF"/>
    <w:rsid w:val="001E1EEF"/>
    <w:rsid w:val="001E593D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243"/>
    <w:rsid w:val="001F7F12"/>
    <w:rsid w:val="00200B59"/>
    <w:rsid w:val="0020152C"/>
    <w:rsid w:val="00201CE6"/>
    <w:rsid w:val="00201D13"/>
    <w:rsid w:val="002020E0"/>
    <w:rsid w:val="002035AA"/>
    <w:rsid w:val="00203B2E"/>
    <w:rsid w:val="00204129"/>
    <w:rsid w:val="00205C2D"/>
    <w:rsid w:val="002067F0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586A"/>
    <w:rsid w:val="002276DE"/>
    <w:rsid w:val="00231C1C"/>
    <w:rsid w:val="00232662"/>
    <w:rsid w:val="00232723"/>
    <w:rsid w:val="00232DC4"/>
    <w:rsid w:val="00233C3A"/>
    <w:rsid w:val="00234753"/>
    <w:rsid w:val="00234B4A"/>
    <w:rsid w:val="002355F1"/>
    <w:rsid w:val="002400C1"/>
    <w:rsid w:val="00240413"/>
    <w:rsid w:val="00240836"/>
    <w:rsid w:val="00240D7A"/>
    <w:rsid w:val="0024114D"/>
    <w:rsid w:val="00241D4B"/>
    <w:rsid w:val="00241D5F"/>
    <w:rsid w:val="00242E2D"/>
    <w:rsid w:val="002436ED"/>
    <w:rsid w:val="00244698"/>
    <w:rsid w:val="00244A57"/>
    <w:rsid w:val="002453C5"/>
    <w:rsid w:val="002459DC"/>
    <w:rsid w:val="0024729F"/>
    <w:rsid w:val="00247BF1"/>
    <w:rsid w:val="002503BF"/>
    <w:rsid w:val="0025157F"/>
    <w:rsid w:val="00251FF3"/>
    <w:rsid w:val="002533FB"/>
    <w:rsid w:val="00254CDE"/>
    <w:rsid w:val="0025577D"/>
    <w:rsid w:val="00256C36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49FD"/>
    <w:rsid w:val="00275041"/>
    <w:rsid w:val="00275DF1"/>
    <w:rsid w:val="00280502"/>
    <w:rsid w:val="0028088C"/>
    <w:rsid w:val="002810DA"/>
    <w:rsid w:val="0028152A"/>
    <w:rsid w:val="00282C6D"/>
    <w:rsid w:val="00285F9A"/>
    <w:rsid w:val="00286A42"/>
    <w:rsid w:val="00287A0E"/>
    <w:rsid w:val="00290906"/>
    <w:rsid w:val="00291B98"/>
    <w:rsid w:val="00291EDB"/>
    <w:rsid w:val="00292794"/>
    <w:rsid w:val="002927AF"/>
    <w:rsid w:val="0029446D"/>
    <w:rsid w:val="00294822"/>
    <w:rsid w:val="00294B41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2BA"/>
    <w:rsid w:val="002B1B6E"/>
    <w:rsid w:val="002B1C43"/>
    <w:rsid w:val="002B1F09"/>
    <w:rsid w:val="002C15B6"/>
    <w:rsid w:val="002C19E5"/>
    <w:rsid w:val="002C5B6D"/>
    <w:rsid w:val="002D0046"/>
    <w:rsid w:val="002D2748"/>
    <w:rsid w:val="002D29C6"/>
    <w:rsid w:val="002D4262"/>
    <w:rsid w:val="002D5D11"/>
    <w:rsid w:val="002D5DA8"/>
    <w:rsid w:val="002D6577"/>
    <w:rsid w:val="002E09C4"/>
    <w:rsid w:val="002E141B"/>
    <w:rsid w:val="002E21FC"/>
    <w:rsid w:val="002E2429"/>
    <w:rsid w:val="002E2EDF"/>
    <w:rsid w:val="002E39C5"/>
    <w:rsid w:val="002E61E0"/>
    <w:rsid w:val="002E6C7E"/>
    <w:rsid w:val="002E71D8"/>
    <w:rsid w:val="002E73FA"/>
    <w:rsid w:val="002E745D"/>
    <w:rsid w:val="002F0C1A"/>
    <w:rsid w:val="002F376B"/>
    <w:rsid w:val="002F4156"/>
    <w:rsid w:val="002F504A"/>
    <w:rsid w:val="002F507F"/>
    <w:rsid w:val="002F6620"/>
    <w:rsid w:val="002F7689"/>
    <w:rsid w:val="00300E83"/>
    <w:rsid w:val="003020F3"/>
    <w:rsid w:val="00302A26"/>
    <w:rsid w:val="00303CBC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12E8"/>
    <w:rsid w:val="00324474"/>
    <w:rsid w:val="00324B59"/>
    <w:rsid w:val="0032620E"/>
    <w:rsid w:val="00326992"/>
    <w:rsid w:val="0032712D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B"/>
    <w:rsid w:val="0034243C"/>
    <w:rsid w:val="00343EC1"/>
    <w:rsid w:val="00345CA4"/>
    <w:rsid w:val="00345E17"/>
    <w:rsid w:val="003464C2"/>
    <w:rsid w:val="003478D3"/>
    <w:rsid w:val="00347976"/>
    <w:rsid w:val="00347CBE"/>
    <w:rsid w:val="00347D4A"/>
    <w:rsid w:val="00350F24"/>
    <w:rsid w:val="003523A6"/>
    <w:rsid w:val="00352BB4"/>
    <w:rsid w:val="00353214"/>
    <w:rsid w:val="0035358A"/>
    <w:rsid w:val="003554DA"/>
    <w:rsid w:val="00356434"/>
    <w:rsid w:val="0035652E"/>
    <w:rsid w:val="00356958"/>
    <w:rsid w:val="00357143"/>
    <w:rsid w:val="003571F8"/>
    <w:rsid w:val="00357737"/>
    <w:rsid w:val="00357C68"/>
    <w:rsid w:val="00357E55"/>
    <w:rsid w:val="00360A63"/>
    <w:rsid w:val="00360C18"/>
    <w:rsid w:val="00360E62"/>
    <w:rsid w:val="0036236C"/>
    <w:rsid w:val="003655B2"/>
    <w:rsid w:val="00367F31"/>
    <w:rsid w:val="00367FB6"/>
    <w:rsid w:val="003703F4"/>
    <w:rsid w:val="00371B75"/>
    <w:rsid w:val="00380678"/>
    <w:rsid w:val="00380B1D"/>
    <w:rsid w:val="003817B1"/>
    <w:rsid w:val="00381B7A"/>
    <w:rsid w:val="003826A1"/>
    <w:rsid w:val="00383D72"/>
    <w:rsid w:val="00384851"/>
    <w:rsid w:val="00384938"/>
    <w:rsid w:val="003854FB"/>
    <w:rsid w:val="0038608E"/>
    <w:rsid w:val="00394C97"/>
    <w:rsid w:val="00395049"/>
    <w:rsid w:val="0039574A"/>
    <w:rsid w:val="0039625D"/>
    <w:rsid w:val="00396B9C"/>
    <w:rsid w:val="0039729F"/>
    <w:rsid w:val="003A05FE"/>
    <w:rsid w:val="003A13D4"/>
    <w:rsid w:val="003A5A97"/>
    <w:rsid w:val="003A6333"/>
    <w:rsid w:val="003A63AF"/>
    <w:rsid w:val="003B00A1"/>
    <w:rsid w:val="003B39F5"/>
    <w:rsid w:val="003B39FE"/>
    <w:rsid w:val="003B3C5E"/>
    <w:rsid w:val="003B45C9"/>
    <w:rsid w:val="003B66C8"/>
    <w:rsid w:val="003B7AE5"/>
    <w:rsid w:val="003C06C8"/>
    <w:rsid w:val="003C1E89"/>
    <w:rsid w:val="003C3296"/>
    <w:rsid w:val="003C5F96"/>
    <w:rsid w:val="003C7615"/>
    <w:rsid w:val="003D026C"/>
    <w:rsid w:val="003D0927"/>
    <w:rsid w:val="003D5237"/>
    <w:rsid w:val="003D5788"/>
    <w:rsid w:val="003D597C"/>
    <w:rsid w:val="003D630D"/>
    <w:rsid w:val="003D6596"/>
    <w:rsid w:val="003E053B"/>
    <w:rsid w:val="003E3350"/>
    <w:rsid w:val="003E3A3D"/>
    <w:rsid w:val="003E4E9C"/>
    <w:rsid w:val="003E6725"/>
    <w:rsid w:val="003E6F4F"/>
    <w:rsid w:val="003E7778"/>
    <w:rsid w:val="003E7AB4"/>
    <w:rsid w:val="003F2781"/>
    <w:rsid w:val="003F3219"/>
    <w:rsid w:val="003F37D0"/>
    <w:rsid w:val="003F3B5E"/>
    <w:rsid w:val="003F4043"/>
    <w:rsid w:val="003F4C9A"/>
    <w:rsid w:val="003F4CDE"/>
    <w:rsid w:val="003F5744"/>
    <w:rsid w:val="003F5B75"/>
    <w:rsid w:val="003F5F94"/>
    <w:rsid w:val="003F6630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373"/>
    <w:rsid w:val="0040650C"/>
    <w:rsid w:val="00407071"/>
    <w:rsid w:val="00410940"/>
    <w:rsid w:val="00410B06"/>
    <w:rsid w:val="00411273"/>
    <w:rsid w:val="00413B95"/>
    <w:rsid w:val="004148E1"/>
    <w:rsid w:val="00415C9B"/>
    <w:rsid w:val="004166C3"/>
    <w:rsid w:val="004177B2"/>
    <w:rsid w:val="00420283"/>
    <w:rsid w:val="00420D18"/>
    <w:rsid w:val="00421FB3"/>
    <w:rsid w:val="004221B8"/>
    <w:rsid w:val="004223F0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DE0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047"/>
    <w:rsid w:val="004551CF"/>
    <w:rsid w:val="004552F7"/>
    <w:rsid w:val="004572E4"/>
    <w:rsid w:val="00461C50"/>
    <w:rsid w:val="00462693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5DDC"/>
    <w:rsid w:val="004861A8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87B"/>
    <w:rsid w:val="00497EA8"/>
    <w:rsid w:val="004A00E3"/>
    <w:rsid w:val="004A16E4"/>
    <w:rsid w:val="004A30DA"/>
    <w:rsid w:val="004A34DA"/>
    <w:rsid w:val="004A5071"/>
    <w:rsid w:val="004A5660"/>
    <w:rsid w:val="004A5795"/>
    <w:rsid w:val="004A6ACD"/>
    <w:rsid w:val="004A6CDD"/>
    <w:rsid w:val="004A6FB1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2806"/>
    <w:rsid w:val="004C342F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2F7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47D4"/>
    <w:rsid w:val="004E6248"/>
    <w:rsid w:val="004F1A99"/>
    <w:rsid w:val="004F2376"/>
    <w:rsid w:val="004F2751"/>
    <w:rsid w:val="004F33DB"/>
    <w:rsid w:val="004F4530"/>
    <w:rsid w:val="004F4FA4"/>
    <w:rsid w:val="004F58B8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07B69"/>
    <w:rsid w:val="0051267A"/>
    <w:rsid w:val="0051393C"/>
    <w:rsid w:val="00514444"/>
    <w:rsid w:val="00514A6D"/>
    <w:rsid w:val="00514F75"/>
    <w:rsid w:val="00515729"/>
    <w:rsid w:val="005159FC"/>
    <w:rsid w:val="00515A48"/>
    <w:rsid w:val="005162D6"/>
    <w:rsid w:val="00516713"/>
    <w:rsid w:val="00520822"/>
    <w:rsid w:val="005208D6"/>
    <w:rsid w:val="00523D80"/>
    <w:rsid w:val="00524FE8"/>
    <w:rsid w:val="00525980"/>
    <w:rsid w:val="00526E7B"/>
    <w:rsid w:val="00531EA4"/>
    <w:rsid w:val="00533A8D"/>
    <w:rsid w:val="00536E5A"/>
    <w:rsid w:val="00537582"/>
    <w:rsid w:val="00537F31"/>
    <w:rsid w:val="00540A30"/>
    <w:rsid w:val="005426F6"/>
    <w:rsid w:val="005441E6"/>
    <w:rsid w:val="0054425B"/>
    <w:rsid w:val="00545527"/>
    <w:rsid w:val="00545DF4"/>
    <w:rsid w:val="0054779B"/>
    <w:rsid w:val="00547BD6"/>
    <w:rsid w:val="00551859"/>
    <w:rsid w:val="005519D7"/>
    <w:rsid w:val="00553D5B"/>
    <w:rsid w:val="0055482F"/>
    <w:rsid w:val="005554D8"/>
    <w:rsid w:val="00555737"/>
    <w:rsid w:val="00556E9A"/>
    <w:rsid w:val="005576BD"/>
    <w:rsid w:val="00557949"/>
    <w:rsid w:val="00557982"/>
    <w:rsid w:val="00557DBD"/>
    <w:rsid w:val="005617CA"/>
    <w:rsid w:val="005624E2"/>
    <w:rsid w:val="0056351B"/>
    <w:rsid w:val="00563776"/>
    <w:rsid w:val="00563A0F"/>
    <w:rsid w:val="00565942"/>
    <w:rsid w:val="00565FF7"/>
    <w:rsid w:val="00567038"/>
    <w:rsid w:val="005677D2"/>
    <w:rsid w:val="00571907"/>
    <w:rsid w:val="005719C7"/>
    <w:rsid w:val="00573433"/>
    <w:rsid w:val="005756B8"/>
    <w:rsid w:val="0057671A"/>
    <w:rsid w:val="0057685B"/>
    <w:rsid w:val="00577BA7"/>
    <w:rsid w:val="00577BEB"/>
    <w:rsid w:val="00580128"/>
    <w:rsid w:val="00581D0A"/>
    <w:rsid w:val="005833FD"/>
    <w:rsid w:val="005834FB"/>
    <w:rsid w:val="00583B69"/>
    <w:rsid w:val="00584762"/>
    <w:rsid w:val="00584F98"/>
    <w:rsid w:val="0058608B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676C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722E"/>
    <w:rsid w:val="005B7DAA"/>
    <w:rsid w:val="005B7E09"/>
    <w:rsid w:val="005C01EA"/>
    <w:rsid w:val="005C18E3"/>
    <w:rsid w:val="005C20C9"/>
    <w:rsid w:val="005C3394"/>
    <w:rsid w:val="005C340A"/>
    <w:rsid w:val="005C37AC"/>
    <w:rsid w:val="005C3858"/>
    <w:rsid w:val="005C4974"/>
    <w:rsid w:val="005C65AA"/>
    <w:rsid w:val="005C6D1A"/>
    <w:rsid w:val="005C7B20"/>
    <w:rsid w:val="005D017A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15D3"/>
    <w:rsid w:val="005F284D"/>
    <w:rsid w:val="005F2F07"/>
    <w:rsid w:val="005F2F8C"/>
    <w:rsid w:val="005F51DD"/>
    <w:rsid w:val="005F53E9"/>
    <w:rsid w:val="005F5636"/>
    <w:rsid w:val="005F5E24"/>
    <w:rsid w:val="005F6CE3"/>
    <w:rsid w:val="005F6D4F"/>
    <w:rsid w:val="00604A9C"/>
    <w:rsid w:val="00605EA9"/>
    <w:rsid w:val="00606023"/>
    <w:rsid w:val="00606932"/>
    <w:rsid w:val="00607106"/>
    <w:rsid w:val="00610D0B"/>
    <w:rsid w:val="00610D77"/>
    <w:rsid w:val="00611BE0"/>
    <w:rsid w:val="00612CEE"/>
    <w:rsid w:val="00614D9B"/>
    <w:rsid w:val="00614ECF"/>
    <w:rsid w:val="00615FD8"/>
    <w:rsid w:val="006161C6"/>
    <w:rsid w:val="00616D21"/>
    <w:rsid w:val="00617A80"/>
    <w:rsid w:val="0062017F"/>
    <w:rsid w:val="006204DB"/>
    <w:rsid w:val="00623FC7"/>
    <w:rsid w:val="00627F98"/>
    <w:rsid w:val="006301D7"/>
    <w:rsid w:val="006305D5"/>
    <w:rsid w:val="006306CD"/>
    <w:rsid w:val="00631EA8"/>
    <w:rsid w:val="00632CAE"/>
    <w:rsid w:val="00635447"/>
    <w:rsid w:val="00636ADC"/>
    <w:rsid w:val="006400FA"/>
    <w:rsid w:val="006403A3"/>
    <w:rsid w:val="00642DF0"/>
    <w:rsid w:val="00642FC7"/>
    <w:rsid w:val="00643306"/>
    <w:rsid w:val="00644155"/>
    <w:rsid w:val="00644160"/>
    <w:rsid w:val="00644700"/>
    <w:rsid w:val="00644845"/>
    <w:rsid w:val="00645150"/>
    <w:rsid w:val="006534CA"/>
    <w:rsid w:val="00653F4E"/>
    <w:rsid w:val="00654F41"/>
    <w:rsid w:val="00655AD4"/>
    <w:rsid w:val="00656707"/>
    <w:rsid w:val="00656CCA"/>
    <w:rsid w:val="006613A2"/>
    <w:rsid w:val="0066200A"/>
    <w:rsid w:val="00662D61"/>
    <w:rsid w:val="00664415"/>
    <w:rsid w:val="00664FDB"/>
    <w:rsid w:val="006658A0"/>
    <w:rsid w:val="0066610D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777C6"/>
    <w:rsid w:val="006807F6"/>
    <w:rsid w:val="00681393"/>
    <w:rsid w:val="00681E98"/>
    <w:rsid w:val="0068327A"/>
    <w:rsid w:val="00683C25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97793"/>
    <w:rsid w:val="006A05D2"/>
    <w:rsid w:val="006A4964"/>
    <w:rsid w:val="006A59F1"/>
    <w:rsid w:val="006B0EFF"/>
    <w:rsid w:val="006B1F0C"/>
    <w:rsid w:val="006B1F24"/>
    <w:rsid w:val="006B265C"/>
    <w:rsid w:val="006B2CB0"/>
    <w:rsid w:val="006B2FC9"/>
    <w:rsid w:val="006B33FC"/>
    <w:rsid w:val="006B428F"/>
    <w:rsid w:val="006B4B4B"/>
    <w:rsid w:val="006B4B59"/>
    <w:rsid w:val="006B5164"/>
    <w:rsid w:val="006B5B87"/>
    <w:rsid w:val="006B771C"/>
    <w:rsid w:val="006B7956"/>
    <w:rsid w:val="006C02B4"/>
    <w:rsid w:val="006C0AC8"/>
    <w:rsid w:val="006C197C"/>
    <w:rsid w:val="006C26DB"/>
    <w:rsid w:val="006C2773"/>
    <w:rsid w:val="006C2DAE"/>
    <w:rsid w:val="006C31B1"/>
    <w:rsid w:val="006C5AC5"/>
    <w:rsid w:val="006C6BF5"/>
    <w:rsid w:val="006C7E01"/>
    <w:rsid w:val="006D2CEF"/>
    <w:rsid w:val="006D58BB"/>
    <w:rsid w:val="006D5E73"/>
    <w:rsid w:val="006D6112"/>
    <w:rsid w:val="006D6387"/>
    <w:rsid w:val="006D641A"/>
    <w:rsid w:val="006D6CA8"/>
    <w:rsid w:val="006E16D5"/>
    <w:rsid w:val="006E1F97"/>
    <w:rsid w:val="006E2564"/>
    <w:rsid w:val="006E2C0B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4E1"/>
    <w:rsid w:val="00702B38"/>
    <w:rsid w:val="00703857"/>
    <w:rsid w:val="00703BE0"/>
    <w:rsid w:val="007048A3"/>
    <w:rsid w:val="00704FFB"/>
    <w:rsid w:val="0071020D"/>
    <w:rsid w:val="0071085C"/>
    <w:rsid w:val="007128A1"/>
    <w:rsid w:val="007140A2"/>
    <w:rsid w:val="00715B33"/>
    <w:rsid w:val="00716920"/>
    <w:rsid w:val="00716CB0"/>
    <w:rsid w:val="007172A6"/>
    <w:rsid w:val="00717C60"/>
    <w:rsid w:val="00721673"/>
    <w:rsid w:val="007223F2"/>
    <w:rsid w:val="007234E4"/>
    <w:rsid w:val="0072354A"/>
    <w:rsid w:val="007236E4"/>
    <w:rsid w:val="00723994"/>
    <w:rsid w:val="00724C64"/>
    <w:rsid w:val="00724FEA"/>
    <w:rsid w:val="00725267"/>
    <w:rsid w:val="00725517"/>
    <w:rsid w:val="00725D1A"/>
    <w:rsid w:val="0072710D"/>
    <w:rsid w:val="0072719B"/>
    <w:rsid w:val="0072794F"/>
    <w:rsid w:val="00733DFD"/>
    <w:rsid w:val="00737251"/>
    <w:rsid w:val="0073751E"/>
    <w:rsid w:val="00737D2B"/>
    <w:rsid w:val="007411FB"/>
    <w:rsid w:val="00741797"/>
    <w:rsid w:val="007437F4"/>
    <w:rsid w:val="00744822"/>
    <w:rsid w:val="00746593"/>
    <w:rsid w:val="007477F8"/>
    <w:rsid w:val="0075078E"/>
    <w:rsid w:val="007568A9"/>
    <w:rsid w:val="0075747B"/>
    <w:rsid w:val="0076047B"/>
    <w:rsid w:val="007604D1"/>
    <w:rsid w:val="007619A1"/>
    <w:rsid w:val="00762188"/>
    <w:rsid w:val="00762443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29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61B1"/>
    <w:rsid w:val="00797E4F"/>
    <w:rsid w:val="007A28F5"/>
    <w:rsid w:val="007A470C"/>
    <w:rsid w:val="007A49A4"/>
    <w:rsid w:val="007A6732"/>
    <w:rsid w:val="007A7210"/>
    <w:rsid w:val="007B0C45"/>
    <w:rsid w:val="007B0EAD"/>
    <w:rsid w:val="007B29E2"/>
    <w:rsid w:val="007B3330"/>
    <w:rsid w:val="007B4D0E"/>
    <w:rsid w:val="007B5ADF"/>
    <w:rsid w:val="007C0691"/>
    <w:rsid w:val="007C0738"/>
    <w:rsid w:val="007C0F5C"/>
    <w:rsid w:val="007C1A65"/>
    <w:rsid w:val="007C300B"/>
    <w:rsid w:val="007C43E9"/>
    <w:rsid w:val="007C7287"/>
    <w:rsid w:val="007D021C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1644"/>
    <w:rsid w:val="007F2D52"/>
    <w:rsid w:val="007F3879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879"/>
    <w:rsid w:val="0081590E"/>
    <w:rsid w:val="00815F47"/>
    <w:rsid w:val="0081732F"/>
    <w:rsid w:val="0082231A"/>
    <w:rsid w:val="00822349"/>
    <w:rsid w:val="00822E96"/>
    <w:rsid w:val="008233F3"/>
    <w:rsid w:val="008249FA"/>
    <w:rsid w:val="00824DB3"/>
    <w:rsid w:val="008252B7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5928"/>
    <w:rsid w:val="00846313"/>
    <w:rsid w:val="00847AC9"/>
    <w:rsid w:val="008517CD"/>
    <w:rsid w:val="00851A41"/>
    <w:rsid w:val="00851B5B"/>
    <w:rsid w:val="008525D0"/>
    <w:rsid w:val="008527FB"/>
    <w:rsid w:val="0085397E"/>
    <w:rsid w:val="0085448F"/>
    <w:rsid w:val="00854E0D"/>
    <w:rsid w:val="00854ED2"/>
    <w:rsid w:val="00860BD4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CE7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77C33"/>
    <w:rsid w:val="0088005C"/>
    <w:rsid w:val="00880A24"/>
    <w:rsid w:val="00880D4E"/>
    <w:rsid w:val="0088156E"/>
    <w:rsid w:val="00881DC0"/>
    <w:rsid w:val="0088386A"/>
    <w:rsid w:val="0088490E"/>
    <w:rsid w:val="008856D7"/>
    <w:rsid w:val="00885DE4"/>
    <w:rsid w:val="00885E38"/>
    <w:rsid w:val="00887874"/>
    <w:rsid w:val="008901AE"/>
    <w:rsid w:val="00890E17"/>
    <w:rsid w:val="0089107B"/>
    <w:rsid w:val="0089296A"/>
    <w:rsid w:val="00892C42"/>
    <w:rsid w:val="00893E60"/>
    <w:rsid w:val="00894136"/>
    <w:rsid w:val="0089615F"/>
    <w:rsid w:val="008969EA"/>
    <w:rsid w:val="00896B95"/>
    <w:rsid w:val="00897135"/>
    <w:rsid w:val="00897217"/>
    <w:rsid w:val="008973DF"/>
    <w:rsid w:val="0089798C"/>
    <w:rsid w:val="008A0D28"/>
    <w:rsid w:val="008A22D4"/>
    <w:rsid w:val="008A2E08"/>
    <w:rsid w:val="008A3542"/>
    <w:rsid w:val="008A4E09"/>
    <w:rsid w:val="008A51C6"/>
    <w:rsid w:val="008A54B9"/>
    <w:rsid w:val="008A794B"/>
    <w:rsid w:val="008A7CB6"/>
    <w:rsid w:val="008B1678"/>
    <w:rsid w:val="008B240E"/>
    <w:rsid w:val="008B3ADD"/>
    <w:rsid w:val="008B3F9A"/>
    <w:rsid w:val="008B41A7"/>
    <w:rsid w:val="008B48DA"/>
    <w:rsid w:val="008B4D87"/>
    <w:rsid w:val="008B5CDB"/>
    <w:rsid w:val="008B6D95"/>
    <w:rsid w:val="008B72F2"/>
    <w:rsid w:val="008B78F9"/>
    <w:rsid w:val="008C0742"/>
    <w:rsid w:val="008C24A5"/>
    <w:rsid w:val="008C2CBA"/>
    <w:rsid w:val="008C2ECF"/>
    <w:rsid w:val="008C4324"/>
    <w:rsid w:val="008C72F4"/>
    <w:rsid w:val="008C746B"/>
    <w:rsid w:val="008C7C37"/>
    <w:rsid w:val="008D09F9"/>
    <w:rsid w:val="008D4E82"/>
    <w:rsid w:val="008D50E6"/>
    <w:rsid w:val="008D51CF"/>
    <w:rsid w:val="008D5B7F"/>
    <w:rsid w:val="008D7C0D"/>
    <w:rsid w:val="008E020C"/>
    <w:rsid w:val="008E1DC0"/>
    <w:rsid w:val="008E2310"/>
    <w:rsid w:val="008E2700"/>
    <w:rsid w:val="008E2E16"/>
    <w:rsid w:val="008E3610"/>
    <w:rsid w:val="008E48CC"/>
    <w:rsid w:val="008E48E4"/>
    <w:rsid w:val="008E4EEA"/>
    <w:rsid w:val="008E524B"/>
    <w:rsid w:val="008E5A3B"/>
    <w:rsid w:val="008E7346"/>
    <w:rsid w:val="008E73CF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239B"/>
    <w:rsid w:val="00904F03"/>
    <w:rsid w:val="0090579F"/>
    <w:rsid w:val="009066F3"/>
    <w:rsid w:val="00906BA9"/>
    <w:rsid w:val="00907653"/>
    <w:rsid w:val="009128F8"/>
    <w:rsid w:val="0091300E"/>
    <w:rsid w:val="00913335"/>
    <w:rsid w:val="009138F8"/>
    <w:rsid w:val="009140FE"/>
    <w:rsid w:val="00915FAB"/>
    <w:rsid w:val="00916586"/>
    <w:rsid w:val="0091720A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1C69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93E"/>
    <w:rsid w:val="00947F91"/>
    <w:rsid w:val="0095131D"/>
    <w:rsid w:val="00951BFF"/>
    <w:rsid w:val="00953175"/>
    <w:rsid w:val="00955AEA"/>
    <w:rsid w:val="00956002"/>
    <w:rsid w:val="0095654E"/>
    <w:rsid w:val="009602EC"/>
    <w:rsid w:val="00960D7A"/>
    <w:rsid w:val="0096452E"/>
    <w:rsid w:val="00966788"/>
    <w:rsid w:val="00967536"/>
    <w:rsid w:val="0096768E"/>
    <w:rsid w:val="0097065A"/>
    <w:rsid w:val="00970C89"/>
    <w:rsid w:val="0097159D"/>
    <w:rsid w:val="00971DFF"/>
    <w:rsid w:val="00972B4F"/>
    <w:rsid w:val="009732A5"/>
    <w:rsid w:val="009736B7"/>
    <w:rsid w:val="00976AA2"/>
    <w:rsid w:val="00977527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3935"/>
    <w:rsid w:val="0099459D"/>
    <w:rsid w:val="009946F3"/>
    <w:rsid w:val="00997AE6"/>
    <w:rsid w:val="009A2B9C"/>
    <w:rsid w:val="009A3188"/>
    <w:rsid w:val="009A41EB"/>
    <w:rsid w:val="009A41FB"/>
    <w:rsid w:val="009A42C4"/>
    <w:rsid w:val="009A576E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5708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6AD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330A"/>
    <w:rsid w:val="00A13350"/>
    <w:rsid w:val="00A1493A"/>
    <w:rsid w:val="00A16DFC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0F9"/>
    <w:rsid w:val="00A40F98"/>
    <w:rsid w:val="00A41109"/>
    <w:rsid w:val="00A417ED"/>
    <w:rsid w:val="00A418F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54C"/>
    <w:rsid w:val="00A64B0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5C8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18E6"/>
    <w:rsid w:val="00A91FA1"/>
    <w:rsid w:val="00A92477"/>
    <w:rsid w:val="00A92ABB"/>
    <w:rsid w:val="00A94CFC"/>
    <w:rsid w:val="00A95FEB"/>
    <w:rsid w:val="00A96CAB"/>
    <w:rsid w:val="00AA00EB"/>
    <w:rsid w:val="00AA09E2"/>
    <w:rsid w:val="00AA20E1"/>
    <w:rsid w:val="00AA29A9"/>
    <w:rsid w:val="00AA4B8D"/>
    <w:rsid w:val="00AA606D"/>
    <w:rsid w:val="00AA7E9B"/>
    <w:rsid w:val="00AB01DC"/>
    <w:rsid w:val="00AB16C0"/>
    <w:rsid w:val="00AB1FB0"/>
    <w:rsid w:val="00AB2C7D"/>
    <w:rsid w:val="00AB4651"/>
    <w:rsid w:val="00AB490E"/>
    <w:rsid w:val="00AB5595"/>
    <w:rsid w:val="00AB5725"/>
    <w:rsid w:val="00AB6175"/>
    <w:rsid w:val="00AB690B"/>
    <w:rsid w:val="00AC03A6"/>
    <w:rsid w:val="00AC0E2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D2696"/>
    <w:rsid w:val="00AD3636"/>
    <w:rsid w:val="00AD3789"/>
    <w:rsid w:val="00AD3B0F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1F"/>
    <w:rsid w:val="00AE6C45"/>
    <w:rsid w:val="00AE7086"/>
    <w:rsid w:val="00AE7F50"/>
    <w:rsid w:val="00AF230E"/>
    <w:rsid w:val="00AF23FE"/>
    <w:rsid w:val="00AF287E"/>
    <w:rsid w:val="00AF30F7"/>
    <w:rsid w:val="00AF4139"/>
    <w:rsid w:val="00AF4631"/>
    <w:rsid w:val="00AF4646"/>
    <w:rsid w:val="00AF6EB0"/>
    <w:rsid w:val="00AF7134"/>
    <w:rsid w:val="00B003AA"/>
    <w:rsid w:val="00B007EC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46F72"/>
    <w:rsid w:val="00B47A38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B94"/>
    <w:rsid w:val="00B61EAD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408"/>
    <w:rsid w:val="00B77694"/>
    <w:rsid w:val="00B80F5C"/>
    <w:rsid w:val="00B81515"/>
    <w:rsid w:val="00B82239"/>
    <w:rsid w:val="00B831CC"/>
    <w:rsid w:val="00B83442"/>
    <w:rsid w:val="00B84FA2"/>
    <w:rsid w:val="00B86064"/>
    <w:rsid w:val="00B860D3"/>
    <w:rsid w:val="00B8648E"/>
    <w:rsid w:val="00B86F85"/>
    <w:rsid w:val="00B91050"/>
    <w:rsid w:val="00B91F00"/>
    <w:rsid w:val="00B93099"/>
    <w:rsid w:val="00B93116"/>
    <w:rsid w:val="00B962AB"/>
    <w:rsid w:val="00B969E7"/>
    <w:rsid w:val="00B97C2C"/>
    <w:rsid w:val="00BA0ADF"/>
    <w:rsid w:val="00BA142C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B73F5"/>
    <w:rsid w:val="00BC0C51"/>
    <w:rsid w:val="00BC0F0D"/>
    <w:rsid w:val="00BC179F"/>
    <w:rsid w:val="00BC203C"/>
    <w:rsid w:val="00BC2CF8"/>
    <w:rsid w:val="00BC456A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2D8B"/>
    <w:rsid w:val="00BE554E"/>
    <w:rsid w:val="00BE5EBF"/>
    <w:rsid w:val="00BE6BCD"/>
    <w:rsid w:val="00BE7DB1"/>
    <w:rsid w:val="00BF057E"/>
    <w:rsid w:val="00BF12A9"/>
    <w:rsid w:val="00BF2222"/>
    <w:rsid w:val="00BF23C6"/>
    <w:rsid w:val="00BF31E7"/>
    <w:rsid w:val="00BF3A34"/>
    <w:rsid w:val="00BF3C74"/>
    <w:rsid w:val="00BF3CAD"/>
    <w:rsid w:val="00BF4315"/>
    <w:rsid w:val="00BF4AB6"/>
    <w:rsid w:val="00C000F6"/>
    <w:rsid w:val="00C02766"/>
    <w:rsid w:val="00C027AD"/>
    <w:rsid w:val="00C035F6"/>
    <w:rsid w:val="00C05324"/>
    <w:rsid w:val="00C062EF"/>
    <w:rsid w:val="00C07B6F"/>
    <w:rsid w:val="00C10532"/>
    <w:rsid w:val="00C10580"/>
    <w:rsid w:val="00C107AE"/>
    <w:rsid w:val="00C122EE"/>
    <w:rsid w:val="00C12B73"/>
    <w:rsid w:val="00C143AA"/>
    <w:rsid w:val="00C143E2"/>
    <w:rsid w:val="00C14AD1"/>
    <w:rsid w:val="00C14CFD"/>
    <w:rsid w:val="00C1576C"/>
    <w:rsid w:val="00C157E1"/>
    <w:rsid w:val="00C1605A"/>
    <w:rsid w:val="00C16248"/>
    <w:rsid w:val="00C166A1"/>
    <w:rsid w:val="00C16C0D"/>
    <w:rsid w:val="00C17BF9"/>
    <w:rsid w:val="00C20614"/>
    <w:rsid w:val="00C20F27"/>
    <w:rsid w:val="00C2244B"/>
    <w:rsid w:val="00C22D6C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24C6"/>
    <w:rsid w:val="00C43EF3"/>
    <w:rsid w:val="00C44D7A"/>
    <w:rsid w:val="00C464DE"/>
    <w:rsid w:val="00C46B6F"/>
    <w:rsid w:val="00C50022"/>
    <w:rsid w:val="00C517B7"/>
    <w:rsid w:val="00C54741"/>
    <w:rsid w:val="00C54852"/>
    <w:rsid w:val="00C55360"/>
    <w:rsid w:val="00C55F84"/>
    <w:rsid w:val="00C5628A"/>
    <w:rsid w:val="00C56AD9"/>
    <w:rsid w:val="00C56EED"/>
    <w:rsid w:val="00C571F4"/>
    <w:rsid w:val="00C573DA"/>
    <w:rsid w:val="00C5754F"/>
    <w:rsid w:val="00C61DD1"/>
    <w:rsid w:val="00C6294E"/>
    <w:rsid w:val="00C639C3"/>
    <w:rsid w:val="00C64155"/>
    <w:rsid w:val="00C659A8"/>
    <w:rsid w:val="00C670ED"/>
    <w:rsid w:val="00C67440"/>
    <w:rsid w:val="00C67882"/>
    <w:rsid w:val="00C7039A"/>
    <w:rsid w:val="00C707B7"/>
    <w:rsid w:val="00C70CCE"/>
    <w:rsid w:val="00C72436"/>
    <w:rsid w:val="00C72513"/>
    <w:rsid w:val="00C758A2"/>
    <w:rsid w:val="00C75D59"/>
    <w:rsid w:val="00C75DB2"/>
    <w:rsid w:val="00C7667C"/>
    <w:rsid w:val="00C77642"/>
    <w:rsid w:val="00C80608"/>
    <w:rsid w:val="00C80791"/>
    <w:rsid w:val="00C808E9"/>
    <w:rsid w:val="00C81B7C"/>
    <w:rsid w:val="00C81F38"/>
    <w:rsid w:val="00C83B63"/>
    <w:rsid w:val="00C846C1"/>
    <w:rsid w:val="00C84C2A"/>
    <w:rsid w:val="00C850D4"/>
    <w:rsid w:val="00C910A1"/>
    <w:rsid w:val="00C9149A"/>
    <w:rsid w:val="00C92A0B"/>
    <w:rsid w:val="00C933D2"/>
    <w:rsid w:val="00C937B3"/>
    <w:rsid w:val="00C9416F"/>
    <w:rsid w:val="00C95505"/>
    <w:rsid w:val="00C95A8B"/>
    <w:rsid w:val="00C95AB1"/>
    <w:rsid w:val="00C96541"/>
    <w:rsid w:val="00C97940"/>
    <w:rsid w:val="00C97AEE"/>
    <w:rsid w:val="00CA189D"/>
    <w:rsid w:val="00CA1DC5"/>
    <w:rsid w:val="00CA225B"/>
    <w:rsid w:val="00CA38E1"/>
    <w:rsid w:val="00CA41C5"/>
    <w:rsid w:val="00CA45A1"/>
    <w:rsid w:val="00CA492E"/>
    <w:rsid w:val="00CA5292"/>
    <w:rsid w:val="00CA6609"/>
    <w:rsid w:val="00CA6681"/>
    <w:rsid w:val="00CB1580"/>
    <w:rsid w:val="00CB351C"/>
    <w:rsid w:val="00CB3A48"/>
    <w:rsid w:val="00CB3F04"/>
    <w:rsid w:val="00CB4256"/>
    <w:rsid w:val="00CB45BD"/>
    <w:rsid w:val="00CB6429"/>
    <w:rsid w:val="00CB6D20"/>
    <w:rsid w:val="00CB7F78"/>
    <w:rsid w:val="00CC02B6"/>
    <w:rsid w:val="00CC1687"/>
    <w:rsid w:val="00CC17FD"/>
    <w:rsid w:val="00CC18AE"/>
    <w:rsid w:val="00CC2403"/>
    <w:rsid w:val="00CC55B1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10"/>
    <w:rsid w:val="00CD542A"/>
    <w:rsid w:val="00CD54BF"/>
    <w:rsid w:val="00CD5834"/>
    <w:rsid w:val="00CD59DF"/>
    <w:rsid w:val="00CD5C6E"/>
    <w:rsid w:val="00CD5EB6"/>
    <w:rsid w:val="00CD70BD"/>
    <w:rsid w:val="00CE1BE0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0FB"/>
    <w:rsid w:val="00CF1D83"/>
    <w:rsid w:val="00CF1DC1"/>
    <w:rsid w:val="00CF276B"/>
    <w:rsid w:val="00CF284A"/>
    <w:rsid w:val="00CF2DD2"/>
    <w:rsid w:val="00CF3CB3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1DEE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07543"/>
    <w:rsid w:val="00D1017E"/>
    <w:rsid w:val="00D1173E"/>
    <w:rsid w:val="00D1348A"/>
    <w:rsid w:val="00D134BC"/>
    <w:rsid w:val="00D15346"/>
    <w:rsid w:val="00D156EC"/>
    <w:rsid w:val="00D160B8"/>
    <w:rsid w:val="00D16224"/>
    <w:rsid w:val="00D16382"/>
    <w:rsid w:val="00D17944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10A7"/>
    <w:rsid w:val="00D32870"/>
    <w:rsid w:val="00D32F70"/>
    <w:rsid w:val="00D33528"/>
    <w:rsid w:val="00D3401F"/>
    <w:rsid w:val="00D35D19"/>
    <w:rsid w:val="00D37748"/>
    <w:rsid w:val="00D43A1D"/>
    <w:rsid w:val="00D440B7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8D1"/>
    <w:rsid w:val="00D6195A"/>
    <w:rsid w:val="00D61BDD"/>
    <w:rsid w:val="00D61C9B"/>
    <w:rsid w:val="00D61FAD"/>
    <w:rsid w:val="00D63C39"/>
    <w:rsid w:val="00D650F1"/>
    <w:rsid w:val="00D65110"/>
    <w:rsid w:val="00D6556F"/>
    <w:rsid w:val="00D66227"/>
    <w:rsid w:val="00D67432"/>
    <w:rsid w:val="00D70020"/>
    <w:rsid w:val="00D71DD9"/>
    <w:rsid w:val="00D73EC6"/>
    <w:rsid w:val="00D74225"/>
    <w:rsid w:val="00D75E8B"/>
    <w:rsid w:val="00D760D3"/>
    <w:rsid w:val="00D801C8"/>
    <w:rsid w:val="00D80B52"/>
    <w:rsid w:val="00D80F64"/>
    <w:rsid w:val="00D817B6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255"/>
    <w:rsid w:val="00D9240B"/>
    <w:rsid w:val="00D92ED4"/>
    <w:rsid w:val="00D959ED"/>
    <w:rsid w:val="00D979A0"/>
    <w:rsid w:val="00DA2E8F"/>
    <w:rsid w:val="00DA3AE0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013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32E5"/>
    <w:rsid w:val="00DC4015"/>
    <w:rsid w:val="00DC4662"/>
    <w:rsid w:val="00DC479B"/>
    <w:rsid w:val="00DC68CF"/>
    <w:rsid w:val="00DC758E"/>
    <w:rsid w:val="00DD195F"/>
    <w:rsid w:val="00DD3B99"/>
    <w:rsid w:val="00DD457A"/>
    <w:rsid w:val="00DD50A1"/>
    <w:rsid w:val="00DD5EF8"/>
    <w:rsid w:val="00DD678C"/>
    <w:rsid w:val="00DD6F10"/>
    <w:rsid w:val="00DE120D"/>
    <w:rsid w:val="00DE20C9"/>
    <w:rsid w:val="00DE37C0"/>
    <w:rsid w:val="00DE42A0"/>
    <w:rsid w:val="00DE5D9D"/>
    <w:rsid w:val="00DE60E9"/>
    <w:rsid w:val="00DE65B0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2700"/>
    <w:rsid w:val="00E13860"/>
    <w:rsid w:val="00E15D83"/>
    <w:rsid w:val="00E20712"/>
    <w:rsid w:val="00E22593"/>
    <w:rsid w:val="00E22681"/>
    <w:rsid w:val="00E229D2"/>
    <w:rsid w:val="00E22E74"/>
    <w:rsid w:val="00E23584"/>
    <w:rsid w:val="00E24A0F"/>
    <w:rsid w:val="00E257CC"/>
    <w:rsid w:val="00E2616B"/>
    <w:rsid w:val="00E26645"/>
    <w:rsid w:val="00E3142C"/>
    <w:rsid w:val="00E31922"/>
    <w:rsid w:val="00E328F0"/>
    <w:rsid w:val="00E331A1"/>
    <w:rsid w:val="00E33783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4B67"/>
    <w:rsid w:val="00E46B72"/>
    <w:rsid w:val="00E47560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83A"/>
    <w:rsid w:val="00E64EF6"/>
    <w:rsid w:val="00E679A9"/>
    <w:rsid w:val="00E67C59"/>
    <w:rsid w:val="00E67CF8"/>
    <w:rsid w:val="00E67E3F"/>
    <w:rsid w:val="00E7258B"/>
    <w:rsid w:val="00E7421B"/>
    <w:rsid w:val="00E74A45"/>
    <w:rsid w:val="00E75F75"/>
    <w:rsid w:val="00E7724D"/>
    <w:rsid w:val="00E779D2"/>
    <w:rsid w:val="00E80A9B"/>
    <w:rsid w:val="00E8105B"/>
    <w:rsid w:val="00E8173C"/>
    <w:rsid w:val="00E8235C"/>
    <w:rsid w:val="00E83896"/>
    <w:rsid w:val="00E83AFC"/>
    <w:rsid w:val="00E849D7"/>
    <w:rsid w:val="00E84BF6"/>
    <w:rsid w:val="00E857AE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40B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AC9"/>
    <w:rsid w:val="00EC6D9B"/>
    <w:rsid w:val="00ED03C7"/>
    <w:rsid w:val="00ED1A53"/>
    <w:rsid w:val="00ED2BE9"/>
    <w:rsid w:val="00ED5B54"/>
    <w:rsid w:val="00ED5DBA"/>
    <w:rsid w:val="00ED6900"/>
    <w:rsid w:val="00ED74D4"/>
    <w:rsid w:val="00ED7FB3"/>
    <w:rsid w:val="00EE0756"/>
    <w:rsid w:val="00EE0D28"/>
    <w:rsid w:val="00EE0D57"/>
    <w:rsid w:val="00EE165F"/>
    <w:rsid w:val="00EE2335"/>
    <w:rsid w:val="00EE2B8D"/>
    <w:rsid w:val="00EE3310"/>
    <w:rsid w:val="00EE5F8E"/>
    <w:rsid w:val="00EE5FF4"/>
    <w:rsid w:val="00EE6B93"/>
    <w:rsid w:val="00EE7689"/>
    <w:rsid w:val="00EF0FDB"/>
    <w:rsid w:val="00EF21CB"/>
    <w:rsid w:val="00EF2790"/>
    <w:rsid w:val="00EF3C1F"/>
    <w:rsid w:val="00EF4E29"/>
    <w:rsid w:val="00EF63FE"/>
    <w:rsid w:val="00EF6403"/>
    <w:rsid w:val="00F00287"/>
    <w:rsid w:val="00F006C6"/>
    <w:rsid w:val="00F007FD"/>
    <w:rsid w:val="00F00E2D"/>
    <w:rsid w:val="00F017D0"/>
    <w:rsid w:val="00F01A26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855"/>
    <w:rsid w:val="00F15EE5"/>
    <w:rsid w:val="00F17985"/>
    <w:rsid w:val="00F1798E"/>
    <w:rsid w:val="00F24EBD"/>
    <w:rsid w:val="00F25D71"/>
    <w:rsid w:val="00F27142"/>
    <w:rsid w:val="00F27400"/>
    <w:rsid w:val="00F27585"/>
    <w:rsid w:val="00F3194D"/>
    <w:rsid w:val="00F3283E"/>
    <w:rsid w:val="00F32B55"/>
    <w:rsid w:val="00F337BA"/>
    <w:rsid w:val="00F33FB2"/>
    <w:rsid w:val="00F34387"/>
    <w:rsid w:val="00F362D0"/>
    <w:rsid w:val="00F36614"/>
    <w:rsid w:val="00F36872"/>
    <w:rsid w:val="00F378F7"/>
    <w:rsid w:val="00F41A5F"/>
    <w:rsid w:val="00F42999"/>
    <w:rsid w:val="00F44A93"/>
    <w:rsid w:val="00F45A21"/>
    <w:rsid w:val="00F45E31"/>
    <w:rsid w:val="00F5006C"/>
    <w:rsid w:val="00F51FC4"/>
    <w:rsid w:val="00F52F11"/>
    <w:rsid w:val="00F53495"/>
    <w:rsid w:val="00F537D9"/>
    <w:rsid w:val="00F54A03"/>
    <w:rsid w:val="00F569EC"/>
    <w:rsid w:val="00F5746B"/>
    <w:rsid w:val="00F60687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2EF5"/>
    <w:rsid w:val="00F83B85"/>
    <w:rsid w:val="00F85CD0"/>
    <w:rsid w:val="00F86051"/>
    <w:rsid w:val="00F87D90"/>
    <w:rsid w:val="00F9171C"/>
    <w:rsid w:val="00F91B96"/>
    <w:rsid w:val="00F93A68"/>
    <w:rsid w:val="00F9632A"/>
    <w:rsid w:val="00F968D0"/>
    <w:rsid w:val="00F96E47"/>
    <w:rsid w:val="00FA18C1"/>
    <w:rsid w:val="00FA28AE"/>
    <w:rsid w:val="00FA3888"/>
    <w:rsid w:val="00FA3D31"/>
    <w:rsid w:val="00FA3E4C"/>
    <w:rsid w:val="00FA4F80"/>
    <w:rsid w:val="00FA5D23"/>
    <w:rsid w:val="00FA6891"/>
    <w:rsid w:val="00FA733E"/>
    <w:rsid w:val="00FB127D"/>
    <w:rsid w:val="00FB145E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560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1E61"/>
    <w:rsid w:val="00FE2053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5476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1585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1585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F15855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rsid w:val="00F15855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F1585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F1585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F15855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uiPriority w:val="99"/>
    <w:rsid w:val="00F158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link w:val="ab"/>
    <w:rsid w:val="0027055D"/>
    <w:rPr>
      <w:sz w:val="28"/>
      <w:szCs w:val="20"/>
    </w:rPr>
  </w:style>
  <w:style w:type="character" w:customStyle="1" w:styleId="ab">
    <w:name w:val="Основной текст Знак"/>
    <w:link w:val="aa"/>
    <w:locked/>
    <w:rsid w:val="007F2D52"/>
    <w:rPr>
      <w:sz w:val="28"/>
      <w:lang w:val="ru-RU" w:eastAsia="ru-RU" w:bidi="ar-SA"/>
    </w:rPr>
  </w:style>
  <w:style w:type="paragraph" w:styleId="ac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d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link w:val="af6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locked/>
    <w:rsid w:val="007F2D52"/>
    <w:rPr>
      <w:rFonts w:ascii="Tahoma" w:hAnsi="Tahoma" w:cs="Tahoma"/>
      <w:sz w:val="16"/>
      <w:szCs w:val="16"/>
      <w:lang w:val="ru-RU" w:eastAsia="ru-RU" w:bidi="ar-SA"/>
    </w:rPr>
  </w:style>
  <w:style w:type="character" w:styleId="af7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8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9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a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b">
    <w:name w:val="FollowedHyperlink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TableParagraph">
    <w:name w:val="Table Paragraph"/>
    <w:basedOn w:val="a"/>
    <w:rsid w:val="007F2D52"/>
    <w:pPr>
      <w:widowControl w:val="0"/>
      <w:autoSpaceDE w:val="0"/>
      <w:autoSpaceDN w:val="0"/>
    </w:pPr>
    <w:rPr>
      <w:rFonts w:eastAsia="Calibri"/>
      <w:sz w:val="22"/>
      <w:szCs w:val="22"/>
      <w:lang w:eastAsia="en-US"/>
    </w:rPr>
  </w:style>
  <w:style w:type="paragraph" w:customStyle="1" w:styleId="Standard">
    <w:name w:val="Standard"/>
    <w:rsid w:val="00931C69"/>
    <w:pPr>
      <w:widowControl w:val="0"/>
      <w:suppressAutoHyphens/>
      <w:autoSpaceDN w:val="0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220">
    <w:name w:val="Основной текст 22"/>
    <w:basedOn w:val="a"/>
    <w:rsid w:val="00815879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3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B3490-60F3-4175-A281-1CB4E62E1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270</TotalTime>
  <Pages>1</Pages>
  <Words>5812</Words>
  <Characters>33131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38866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Sholoxovka</cp:lastModifiedBy>
  <cp:revision>22</cp:revision>
  <cp:lastPrinted>2025-05-15T05:54:00Z</cp:lastPrinted>
  <dcterms:created xsi:type="dcterms:W3CDTF">2024-05-07T07:10:00Z</dcterms:created>
  <dcterms:modified xsi:type="dcterms:W3CDTF">2025-05-15T13:28:00Z</dcterms:modified>
</cp:coreProperties>
</file>