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018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8261"/>
        <w:gridCol w:w="7757"/>
      </w:tblGrid>
      <w:tr w:rsidR="00217A85" w:rsidRPr="009E5632">
        <w:trPr>
          <w:trHeight w:val="1234"/>
        </w:trPr>
        <w:tc>
          <w:tcPr>
            <w:tcW w:w="16018" w:type="dxa"/>
            <w:gridSpan w:val="2"/>
            <w:tcBorders>
              <w:top w:val="thinThickThinMediumGap" w:sz="24" w:space="0" w:color="auto"/>
            </w:tcBorders>
          </w:tcPr>
          <w:p w:rsidR="00217A85" w:rsidRPr="009E5632" w:rsidRDefault="00217A85" w:rsidP="009E5632">
            <w:pPr>
              <w:spacing w:before="120"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9E5632">
              <w:rPr>
                <w:b/>
                <w:bCs/>
                <w:sz w:val="40"/>
                <w:szCs w:val="40"/>
              </w:rPr>
              <w:t>П А М Я Т К А</w:t>
            </w:r>
          </w:p>
          <w:p w:rsidR="00217A85" w:rsidRPr="009E5632" w:rsidRDefault="00217A85" w:rsidP="009E5632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E5632">
              <w:rPr>
                <w:b/>
                <w:bCs/>
                <w:sz w:val="24"/>
                <w:szCs w:val="24"/>
              </w:rPr>
              <w:t>Ветеринарные правила содержания крупного рогатого скота в целях их воспроизводства, выращивания и реализации</w:t>
            </w:r>
          </w:p>
          <w:p w:rsidR="00217A85" w:rsidRPr="009E5632" w:rsidRDefault="00217A85" w:rsidP="009E5632">
            <w:pPr>
              <w:spacing w:after="0" w:line="240" w:lineRule="auto"/>
            </w:pPr>
          </w:p>
        </w:tc>
      </w:tr>
      <w:tr w:rsidR="00217A85" w:rsidRPr="009E5632">
        <w:trPr>
          <w:trHeight w:val="9370"/>
        </w:trPr>
        <w:tc>
          <w:tcPr>
            <w:tcW w:w="8261" w:type="dxa"/>
            <w:tcBorders>
              <w:bottom w:val="thinThickThinMediumGap" w:sz="24" w:space="0" w:color="auto"/>
            </w:tcBorders>
          </w:tcPr>
          <w:p w:rsidR="00217A85" w:rsidRPr="009E5632" w:rsidRDefault="00217A85" w:rsidP="009E5632">
            <w:pPr>
              <w:spacing w:after="0" w:line="240" w:lineRule="auto"/>
              <w:ind w:left="176" w:right="73"/>
              <w:jc w:val="both"/>
              <w:rPr>
                <w:sz w:val="24"/>
                <w:szCs w:val="24"/>
                <w:u w:val="single"/>
              </w:rPr>
            </w:pPr>
            <w:r w:rsidRPr="009E5632">
              <w:rPr>
                <w:sz w:val="24"/>
                <w:szCs w:val="24"/>
                <w:u w:val="single"/>
              </w:rPr>
              <w:t>Требования к условиям содержания крупного рогатого скота:</w:t>
            </w:r>
          </w:p>
          <w:p w:rsidR="00217A85" w:rsidRPr="005B1441" w:rsidRDefault="00217A85" w:rsidP="009E5632">
            <w:pPr>
              <w:spacing w:after="0" w:line="240" w:lineRule="auto"/>
              <w:ind w:left="176" w:right="73"/>
              <w:jc w:val="both"/>
            </w:pPr>
            <w:r w:rsidRPr="009E5632">
              <w:rPr>
                <w:sz w:val="24"/>
                <w:szCs w:val="24"/>
              </w:rPr>
              <w:t>1</w:t>
            </w:r>
            <w:r w:rsidRPr="005B1441">
              <w:t>. В Хозяйствах необходимо устанавливать ограждения, обеспечивающие недопущение проникновения диких животных на их территорию (за исключением птиц и мелких грызунов). Въезд на территорию Хозяйств (за исключением территории Хозяйств, на которых расположен жилой дом) должен быть оборудован дезинфекционным барьером либо дезинфекционной установкой, обеспечивающими обработку колес и шасси транспортных средств дезинфицирующими растворами, не замерзающими при минусовых температурах.).</w:t>
            </w:r>
          </w:p>
          <w:p w:rsidR="00217A85" w:rsidRPr="005B1441" w:rsidRDefault="00217A85" w:rsidP="009E5632">
            <w:pPr>
              <w:spacing w:after="0" w:line="240" w:lineRule="auto"/>
              <w:ind w:left="176" w:right="73"/>
              <w:jc w:val="both"/>
            </w:pPr>
            <w:r w:rsidRPr="005B1441">
              <w:t>2. При содержании КРС в Хозяйствах совместно с другими видами животных (овцы, козы, свиньи) здание, в котором содержатся животные, делится на изолированные помещения для каждого вида животных. Птица должна содержаться в отдельно стоящем здании изолировано от животных.</w:t>
            </w:r>
          </w:p>
          <w:p w:rsidR="00217A85" w:rsidRPr="005B1441" w:rsidRDefault="00217A85" w:rsidP="009E5632">
            <w:pPr>
              <w:spacing w:after="0" w:line="240" w:lineRule="auto"/>
              <w:ind w:left="176" w:right="73"/>
              <w:jc w:val="both"/>
            </w:pPr>
            <w:r w:rsidRPr="005B1441">
              <w:t>3. Навоз в Хозяйствах необходимо убирать и складировать на навозохранилищах и (или) площадках для хранения и биотермического обеззараживания навоза, расположенных на территории Хозяйства вне здания, в котором содержится КРС.</w:t>
            </w:r>
          </w:p>
          <w:p w:rsidR="00217A85" w:rsidRPr="005B1441" w:rsidRDefault="00217A85" w:rsidP="009E5632">
            <w:pPr>
              <w:spacing w:after="0" w:line="240" w:lineRule="auto"/>
              <w:ind w:left="176" w:right="73"/>
              <w:jc w:val="both"/>
            </w:pPr>
            <w:r w:rsidRPr="005B1441">
              <w:t>4. Для дезинфекции обуви при входе в животноводческое помещение устанавливаются дезинфекционные коврики (кюветы), заполненные поролоном, опилками или другим пористым эластичным материалом, по ширине прохода и длиной не менее одного метра, пропитанные дезинфицирующими растворами.</w:t>
            </w:r>
          </w:p>
          <w:p w:rsidR="00217A85" w:rsidRPr="005B1441" w:rsidRDefault="00217A85" w:rsidP="009E5632">
            <w:pPr>
              <w:spacing w:after="0" w:line="240" w:lineRule="auto"/>
              <w:ind w:left="176" w:right="73"/>
              <w:jc w:val="both"/>
            </w:pPr>
            <w:r w:rsidRPr="005B1441">
              <w:t>5. При посещении животноводческих помещений и обслуживании КРС необходимо использовать чистую продезинфицированную рабочую одежду и обувь. Выходить в рабочей одежде и обуви за пределы территории Хозяйств запрещается.</w:t>
            </w:r>
          </w:p>
          <w:p w:rsidR="00217A85" w:rsidRDefault="00217A85" w:rsidP="009E5632">
            <w:pPr>
              <w:spacing w:after="0" w:line="240" w:lineRule="auto"/>
              <w:ind w:left="176" w:right="73"/>
            </w:pPr>
            <w:r w:rsidRPr="005B1441">
              <w:t>6. Минимальное расстояние от конструкции стены или угла помещения для содержания КРС до границы соседнего участка при содержании КРС в Хозяйствах должно быть согласно таблице:</w:t>
            </w:r>
          </w:p>
          <w:tbl>
            <w:tblPr>
              <w:tblW w:w="7292" w:type="dxa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769"/>
              <w:gridCol w:w="5523"/>
            </w:tblGrid>
            <w:tr w:rsidR="00217A85" w:rsidRPr="009E5632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Минимальное расстояние не менее, м.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Поголовье взрослого (половозрелого) КРС, содержащееся в животноводческом помещении, не более (голов)</w:t>
                  </w:r>
                </w:p>
              </w:tc>
            </w:tr>
            <w:tr w:rsidR="00217A85" w:rsidRPr="009E5632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5</w:t>
                  </w:r>
                </w:p>
              </w:tc>
            </w:tr>
            <w:tr w:rsidR="00217A85" w:rsidRPr="009E5632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8</w:t>
                  </w:r>
                </w:p>
              </w:tc>
            </w:tr>
            <w:tr w:rsidR="00217A85" w:rsidRPr="009E5632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30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10</w:t>
                  </w:r>
                </w:p>
              </w:tc>
            </w:tr>
            <w:tr w:rsidR="00217A85" w:rsidRPr="009E5632"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40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17A85" w:rsidRPr="009E5632" w:rsidRDefault="00217A85" w:rsidP="005B1441">
                  <w:pPr>
                    <w:pStyle w:val="a"/>
                    <w:ind w:left="176" w:right="73"/>
                    <w:jc w:val="center"/>
                    <w:rPr>
                      <w:rFonts w:cs="Times New Roman"/>
                      <w:sz w:val="20"/>
                      <w:szCs w:val="20"/>
                    </w:rPr>
                  </w:pPr>
                  <w:r w:rsidRPr="009E5632">
                    <w:rPr>
                      <w:rFonts w:cs="Times New Roman"/>
                      <w:sz w:val="20"/>
                      <w:szCs w:val="20"/>
                    </w:rPr>
                    <w:t>15</w:t>
                  </w:r>
                </w:p>
              </w:tc>
            </w:tr>
          </w:tbl>
          <w:p w:rsidR="00217A85" w:rsidRPr="009E5632" w:rsidRDefault="00217A85" w:rsidP="009E5632">
            <w:pPr>
              <w:spacing w:after="0" w:line="240" w:lineRule="auto"/>
            </w:pPr>
          </w:p>
        </w:tc>
        <w:tc>
          <w:tcPr>
            <w:tcW w:w="7757" w:type="dxa"/>
            <w:tcBorders>
              <w:bottom w:val="thinThickThinMediumGap" w:sz="24" w:space="0" w:color="auto"/>
            </w:tcBorders>
          </w:tcPr>
          <w:p w:rsidR="00217A85" w:rsidRPr="005B1441" w:rsidRDefault="00217A85" w:rsidP="009E5632">
            <w:pPr>
              <w:spacing w:after="0" w:line="240" w:lineRule="auto"/>
              <w:ind w:right="288"/>
              <w:jc w:val="both"/>
            </w:pPr>
            <w:r w:rsidRPr="005B1441">
              <w:t>7. Стены, перегородки, покрытия животноводческих помещений в Хозяйствах должны быть устойчивыми к воздействию дезинфицирующих веществ и повышенной влажности, не должны выделять вредных веществ. Антикоррозийные и отделочные покрытия должны быть безвредными для КРС.</w:t>
            </w:r>
          </w:p>
          <w:p w:rsidR="00217A85" w:rsidRPr="005B1441" w:rsidRDefault="00217A85" w:rsidP="009E5632">
            <w:pPr>
              <w:spacing w:after="0" w:line="240" w:lineRule="auto"/>
              <w:ind w:right="288"/>
              <w:jc w:val="both"/>
            </w:pPr>
            <w:r w:rsidRPr="005B1441">
              <w:t>8. Сведения о всех случаях выявления в Хозяйствах подозрительных в заболевании, больных или павших животных, а также об их необычном поведении должны сообщаться ветеринарным специалистам.</w:t>
            </w:r>
          </w:p>
          <w:p w:rsidR="00217A85" w:rsidRDefault="00217A85" w:rsidP="009E5632">
            <w:pPr>
              <w:spacing w:after="0" w:line="240" w:lineRule="auto"/>
              <w:ind w:right="288"/>
              <w:jc w:val="both"/>
            </w:pPr>
          </w:p>
          <w:p w:rsidR="00217A85" w:rsidRPr="009E5632" w:rsidRDefault="00217A85" w:rsidP="009E5632">
            <w:pPr>
              <w:spacing w:after="0" w:line="240" w:lineRule="auto"/>
              <w:ind w:right="288"/>
              <w:jc w:val="both"/>
              <w:rPr>
                <w:u w:val="single"/>
              </w:rPr>
            </w:pPr>
            <w:r w:rsidRPr="009E5632">
              <w:rPr>
                <w:u w:val="single"/>
              </w:rPr>
              <w:t>Требования к осуществлению мероприятий по карантинированию:</w:t>
            </w:r>
          </w:p>
          <w:p w:rsidR="00217A85" w:rsidRPr="005B1441" w:rsidRDefault="00217A85" w:rsidP="009E5632">
            <w:pPr>
              <w:spacing w:after="0" w:line="240" w:lineRule="auto"/>
              <w:ind w:right="288"/>
              <w:jc w:val="both"/>
            </w:pPr>
            <w:bookmarkStart w:id="0" w:name="_GoBack"/>
            <w:bookmarkEnd w:id="0"/>
            <w:r w:rsidRPr="005B1441">
              <w:t>КРС, завозимый в Хозяйства, подлежит обособленному содержанию от других животных, содержащихся в Хозяйстве с целью проведения ветеринарных мероприятий. Период карантинирования должен быть не менее 21 календарного дня с момента прибытия КРС в Хозяйства.</w:t>
            </w:r>
          </w:p>
          <w:p w:rsidR="00217A85" w:rsidRPr="005B1441" w:rsidRDefault="00217A85" w:rsidP="009E5632">
            <w:pPr>
              <w:spacing w:after="0" w:line="240" w:lineRule="auto"/>
              <w:ind w:right="288"/>
              <w:jc w:val="both"/>
            </w:pPr>
          </w:p>
          <w:p w:rsidR="00217A85" w:rsidRPr="005B1441" w:rsidRDefault="00217A85" w:rsidP="009E5632">
            <w:pPr>
              <w:spacing w:after="0" w:line="240" w:lineRule="auto"/>
              <w:ind w:right="288"/>
              <w:jc w:val="both"/>
            </w:pPr>
            <w:r w:rsidRPr="005B1441">
              <w:t>Дополнительную информацию см. в Приказе Министерства сельского хозяйства РФ  № 551 от 13 декабря 2016 г. «Об утверждении ветеринарных правил содержания крупного рогатого скота в целях их воспроизводства, выращивания и реализации».</w:t>
            </w:r>
          </w:p>
          <w:p w:rsidR="00217A85" w:rsidRPr="005B1441" w:rsidRDefault="00217A85" w:rsidP="009E5632">
            <w:pPr>
              <w:spacing w:after="0" w:line="240" w:lineRule="auto"/>
              <w:ind w:right="288"/>
              <w:jc w:val="both"/>
            </w:pPr>
          </w:p>
          <w:p w:rsidR="00217A85" w:rsidRPr="009E5632" w:rsidRDefault="00217A85" w:rsidP="009E5632">
            <w:pPr>
              <w:spacing w:after="0" w:line="240" w:lineRule="auto"/>
              <w:ind w:right="288"/>
              <w:jc w:val="both"/>
              <w:rPr>
                <w:b/>
                <w:bCs/>
                <w:sz w:val="32"/>
                <w:szCs w:val="32"/>
              </w:rPr>
            </w:pPr>
            <w:r w:rsidRPr="009E5632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217A85" w:rsidRPr="009E5632" w:rsidRDefault="00217A85" w:rsidP="009E5632">
            <w:pPr>
              <w:spacing w:after="0" w:line="240" w:lineRule="auto"/>
              <w:ind w:right="288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alt="vet.png" style="position:absolute;left:0;text-align:left;margin-left:256.7pt;margin-top:69.05pt;width:108pt;height:108pt;z-index:-251658240;visibility:visible">
                  <v:imagedata r:id="rId4" o:title=""/>
                </v:shape>
              </w:pict>
            </w:r>
            <w:r w:rsidRPr="009E5632">
              <w:rPr>
                <w:b/>
                <w:bCs/>
                <w:sz w:val="28"/>
                <w:szCs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217A85" w:rsidRDefault="00217A85"/>
    <w:sectPr w:rsidR="00217A85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9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60D10"/>
    <w:rsid w:val="000B3E8D"/>
    <w:rsid w:val="001D3B73"/>
    <w:rsid w:val="00217A85"/>
    <w:rsid w:val="0026075B"/>
    <w:rsid w:val="0038585F"/>
    <w:rsid w:val="003F33B9"/>
    <w:rsid w:val="00487FD9"/>
    <w:rsid w:val="004C2BE9"/>
    <w:rsid w:val="005112BB"/>
    <w:rsid w:val="00551040"/>
    <w:rsid w:val="00553E95"/>
    <w:rsid w:val="005B10BF"/>
    <w:rsid w:val="005B1441"/>
    <w:rsid w:val="0062720F"/>
    <w:rsid w:val="006C4F4B"/>
    <w:rsid w:val="00781E44"/>
    <w:rsid w:val="007A4989"/>
    <w:rsid w:val="007C3BF1"/>
    <w:rsid w:val="0095397D"/>
    <w:rsid w:val="009D0F61"/>
    <w:rsid w:val="009E5632"/>
    <w:rsid w:val="00A16F10"/>
    <w:rsid w:val="00A67D5A"/>
    <w:rsid w:val="00A77210"/>
    <w:rsid w:val="00B2130A"/>
    <w:rsid w:val="00BB1C8F"/>
    <w:rsid w:val="00C07CCF"/>
    <w:rsid w:val="00C40449"/>
    <w:rsid w:val="00CC2750"/>
    <w:rsid w:val="00CD1D47"/>
    <w:rsid w:val="00D66D27"/>
    <w:rsid w:val="00D745E4"/>
    <w:rsid w:val="00D9098A"/>
    <w:rsid w:val="00EC2A2C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BF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3BF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5B1441"/>
    <w:pPr>
      <w:ind w:left="720"/>
    </w:pPr>
  </w:style>
  <w:style w:type="paragraph" w:customStyle="1" w:styleId="a">
    <w:name w:val="Нормальный (таблица)"/>
    <w:basedOn w:val="Normal"/>
    <w:next w:val="Normal"/>
    <w:uiPriority w:val="99"/>
    <w:rsid w:val="005B14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468</Words>
  <Characters>2674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А М Я Т К А</dc:title>
  <dc:subject/>
  <dc:creator>user1</dc:creator>
  <cp:keywords/>
  <dc:description/>
  <cp:lastModifiedBy>user</cp:lastModifiedBy>
  <cp:revision>2</cp:revision>
  <cp:lastPrinted>2017-04-27T06:30:00Z</cp:lastPrinted>
  <dcterms:created xsi:type="dcterms:W3CDTF">2018-01-22T09:59:00Z</dcterms:created>
  <dcterms:modified xsi:type="dcterms:W3CDTF">2018-01-22T09:59:00Z</dcterms:modified>
</cp:coreProperties>
</file>