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>от  __.__.2019 № ___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</w:t>
      </w:r>
      <w:bookmarkStart w:id="1" w:name="_GoBack"/>
      <w:bookmarkEnd w:id="1"/>
      <w:r>
        <w:rPr>
          <w:bCs/>
          <w:sz w:val="28"/>
          <w:szCs w:val="28"/>
        </w:rPr>
        <w:t xml:space="preserve">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rPr>
          <w:kern w:val="2"/>
          <w:sz w:val="28"/>
          <w:szCs w:val="28"/>
        </w:rPr>
        <w:sectPr w:rsidR="006765A0">
          <w:pgSz w:w="11907" w:h="16840"/>
          <w:pgMar w:top="426" w:right="1134" w:bottom="851" w:left="1418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6765A0">
        <w:rPr>
          <w:sz w:val="28"/>
        </w:rPr>
        <w:t xml:space="preserve">   </w:t>
      </w:r>
      <w:r w:rsidRPr="00514F2F">
        <w:rPr>
          <w:sz w:val="28"/>
        </w:rPr>
        <w:t>.</w:t>
      </w:r>
      <w:r>
        <w:rPr>
          <w:sz w:val="28"/>
        </w:rPr>
        <w:t>201</w:t>
      </w:r>
      <w:r w:rsidR="006765A0">
        <w:rPr>
          <w:sz w:val="28"/>
        </w:rPr>
        <w:t>9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t>89 870,4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6765A0">
              <w:rPr>
                <w:kern w:val="2"/>
                <w:sz w:val="28"/>
                <w:szCs w:val="28"/>
              </w:rPr>
              <w:t>6882,5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2020 год – 7516,3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2021 год – 7556,7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2022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6765A0">
              <w:rPr>
                <w:kern w:val="2"/>
                <w:sz w:val="28"/>
                <w:szCs w:val="28"/>
              </w:rPr>
              <w:lastRenderedPageBreak/>
              <w:t>89 870,4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6765A0">
              <w:rPr>
                <w:kern w:val="2"/>
                <w:sz w:val="28"/>
                <w:szCs w:val="28"/>
              </w:rPr>
              <w:t>6882,5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3F794A">
              <w:rPr>
                <w:kern w:val="2"/>
                <w:sz w:val="28"/>
                <w:szCs w:val="28"/>
              </w:rPr>
              <w:t>7516,3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3F794A">
              <w:rPr>
                <w:kern w:val="2"/>
                <w:sz w:val="28"/>
                <w:szCs w:val="28"/>
              </w:rPr>
              <w:t>7556,7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1B5339" w:rsidRPr="001B5339">
              <w:rPr>
                <w:kern w:val="2"/>
                <w:sz w:val="28"/>
                <w:szCs w:val="28"/>
              </w:rPr>
              <w:t>7546,1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9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>
              <w:rPr>
                <w:kern w:val="2"/>
                <w:sz w:val="24"/>
                <w:szCs w:val="24"/>
              </w:rPr>
              <w:lastRenderedPageBreak/>
              <w:t>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lastRenderedPageBreak/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lastRenderedPageBreak/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</w:t>
            </w:r>
            <w:r w:rsidRPr="007F43E6">
              <w:rPr>
                <w:sz w:val="24"/>
                <w:szCs w:val="24"/>
              </w:rPr>
              <w:lastRenderedPageBreak/>
              <w:t xml:space="preserve">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нужд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79"/>
        <w:gridCol w:w="1678"/>
        <w:gridCol w:w="709"/>
        <w:gridCol w:w="567"/>
        <w:gridCol w:w="1134"/>
        <w:gridCol w:w="425"/>
        <w:gridCol w:w="1276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ED056F" w:rsidRPr="000F0546" w:rsidTr="000F0546">
        <w:trPr>
          <w:tblHeader/>
        </w:trPr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№</w:t>
            </w:r>
          </w:p>
          <w:p w:rsidR="00ED056F" w:rsidRPr="000F054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0F0546">
              <w:rPr>
                <w:kern w:val="2"/>
                <w:sz w:val="24"/>
                <w:szCs w:val="24"/>
              </w:rPr>
              <w:t>п</w:t>
            </w:r>
            <w:proofErr w:type="gramEnd"/>
            <w:r w:rsidRPr="000F054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="00E30B21" w:rsidRPr="000F0546">
              <w:rPr>
                <w:spacing w:val="-6"/>
                <w:kern w:val="2"/>
                <w:sz w:val="24"/>
                <w:szCs w:val="24"/>
              </w:rPr>
              <w:t>соисполнитель</w:t>
            </w:r>
            <w:r w:rsidRPr="000F0546">
              <w:rPr>
                <w:spacing w:val="-6"/>
                <w:kern w:val="2"/>
                <w:sz w:val="24"/>
                <w:szCs w:val="24"/>
              </w:rPr>
              <w:t>,</w:t>
            </w:r>
            <w:r w:rsidR="00E30B21" w:rsidRPr="000F0546">
              <w:rPr>
                <w:kern w:val="2"/>
                <w:sz w:val="24"/>
                <w:szCs w:val="24"/>
              </w:rPr>
              <w:t xml:space="preserve"> участник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Код бюджетной классификации расходов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0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В том числе по годам реализации государственной программы</w:t>
            </w:r>
          </w:p>
        </w:tc>
      </w:tr>
      <w:tr w:rsidR="000F0546" w:rsidRPr="000F0546" w:rsidTr="000F0546">
        <w:trPr>
          <w:tblHeader/>
        </w:trPr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0F054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0F054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0F054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0F0546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0F054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0F054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2020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2021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2022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0F054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2024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0F054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2"/>
        <w:gridCol w:w="2626"/>
        <w:gridCol w:w="1692"/>
        <w:gridCol w:w="581"/>
        <w:gridCol w:w="569"/>
        <w:gridCol w:w="1127"/>
        <w:gridCol w:w="427"/>
        <w:gridCol w:w="1279"/>
        <w:gridCol w:w="1139"/>
        <w:gridCol w:w="1139"/>
        <w:gridCol w:w="1139"/>
        <w:gridCol w:w="1136"/>
        <w:gridCol w:w="1138"/>
        <w:gridCol w:w="1138"/>
        <w:gridCol w:w="1138"/>
        <w:gridCol w:w="1136"/>
        <w:gridCol w:w="1138"/>
        <w:gridCol w:w="1138"/>
        <w:gridCol w:w="1138"/>
        <w:gridCol w:w="1138"/>
      </w:tblGrid>
      <w:tr w:rsidR="00ED056F" w:rsidRPr="000F0546" w:rsidTr="000F0546">
        <w:trPr>
          <w:trHeight w:val="283"/>
          <w:tblHeader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0F054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20</w:t>
            </w:r>
          </w:p>
        </w:tc>
      </w:tr>
      <w:tr w:rsidR="003F794A" w:rsidRPr="000F0546" w:rsidTr="000F0546">
        <w:trPr>
          <w:trHeight w:val="283"/>
        </w:trPr>
        <w:tc>
          <w:tcPr>
            <w:tcW w:w="3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0109C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0F0546">
              <w:rPr>
                <w:bCs/>
                <w:kern w:val="2"/>
                <w:sz w:val="24"/>
                <w:szCs w:val="24"/>
              </w:rPr>
              <w:t>муниципальными финансами»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всего</w:t>
            </w:r>
          </w:p>
          <w:p w:rsidR="003F794A" w:rsidRPr="000F0546" w:rsidRDefault="003F794A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89870,4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6882,5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751</w:t>
            </w:r>
            <w:r w:rsidR="003F794A" w:rsidRPr="000F0546">
              <w:rPr>
                <w:spacing w:val="-10"/>
                <w:kern w:val="2"/>
                <w:sz w:val="24"/>
                <w:szCs w:val="24"/>
              </w:rPr>
              <w:t>6,</w:t>
            </w:r>
            <w:r w:rsidRPr="000F054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</w:t>
            </w:r>
            <w:r w:rsidR="005C0D9A" w:rsidRPr="000F0546">
              <w:rPr>
                <w:sz w:val="24"/>
                <w:szCs w:val="24"/>
              </w:rPr>
              <w:t>56</w:t>
            </w:r>
            <w:r w:rsidRPr="000F0546">
              <w:rPr>
                <w:sz w:val="24"/>
                <w:szCs w:val="24"/>
              </w:rPr>
              <w:t>,</w:t>
            </w:r>
            <w:r w:rsidR="005C0D9A" w:rsidRPr="000F0546">
              <w:rPr>
                <w:sz w:val="24"/>
                <w:szCs w:val="24"/>
              </w:rPr>
              <w:t>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3F794A" w:rsidP="006C0F20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0F054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</w:tr>
      <w:tr w:rsidR="005C0D9A" w:rsidRPr="000F0546" w:rsidTr="000F0546">
        <w:trPr>
          <w:trHeight w:val="283"/>
        </w:trPr>
        <w:tc>
          <w:tcPr>
            <w:tcW w:w="3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0F0546" w:rsidRDefault="005C0D9A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D9A" w:rsidRPr="000F0546" w:rsidRDefault="005C0D9A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89870,4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6882,5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7516,3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7556,7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Подпро</w:t>
            </w:r>
            <w:r w:rsidRPr="000F0546">
              <w:rPr>
                <w:kern w:val="2"/>
                <w:sz w:val="24"/>
                <w:szCs w:val="24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Основное мероприя</w:t>
            </w:r>
            <w:r w:rsidRPr="000F0546">
              <w:rPr>
                <w:kern w:val="2"/>
                <w:sz w:val="24"/>
                <w:szCs w:val="24"/>
              </w:rPr>
              <w:softHyphen/>
              <w:t>тие 1.1.</w:t>
            </w:r>
          </w:p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Проведение оценки эффективности налоговых льгот (пониженных ставок по налогам), установленных законодательством Ростовской области о налогах и сборах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5.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0109C8" w:rsidRPr="000F0546" w:rsidRDefault="000109C8" w:rsidP="000109C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0F0546">
              <w:rPr>
                <w:kern w:val="2"/>
                <w:sz w:val="24"/>
                <w:szCs w:val="24"/>
              </w:rPr>
              <w:softHyphen/>
              <w:t>ствии муниципальными  про</w:t>
            </w:r>
            <w:r w:rsidRPr="000F0546">
              <w:rPr>
                <w:kern w:val="2"/>
                <w:sz w:val="24"/>
                <w:szCs w:val="24"/>
              </w:rPr>
              <w:softHyphen/>
            </w:r>
            <w:r w:rsidRPr="000F0546">
              <w:rPr>
                <w:kern w:val="2"/>
                <w:sz w:val="24"/>
                <w:szCs w:val="24"/>
              </w:rPr>
              <w:lastRenderedPageBreak/>
              <w:t>граммами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5C0D9A" w:rsidRPr="000F0546" w:rsidTr="000F0546">
        <w:trPr>
          <w:trHeight w:val="3775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lastRenderedPageBreak/>
              <w:t>6.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Подпро</w:t>
            </w:r>
            <w:r w:rsidRPr="000F0546">
              <w:rPr>
                <w:kern w:val="2"/>
                <w:sz w:val="24"/>
                <w:szCs w:val="24"/>
              </w:rPr>
              <w:softHyphen/>
              <w:t xml:space="preserve">грамма </w:t>
            </w:r>
            <w:r w:rsidRPr="000F0546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0F054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0F054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6765A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89870,4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6882,5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7516,3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7556,7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D9A" w:rsidRPr="000F054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</w:tr>
      <w:tr w:rsidR="000109C8" w:rsidRPr="000F0546" w:rsidTr="000F0546">
        <w:trPr>
          <w:trHeight w:val="2572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7.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Основное мероприя</w:t>
            </w:r>
            <w:r w:rsidRPr="000F0546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0F0546"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Pr="000F0546">
              <w:rPr>
                <w:bCs/>
                <w:kern w:val="2"/>
                <w:sz w:val="24"/>
                <w:szCs w:val="24"/>
              </w:rPr>
              <w:softHyphen/>
              <w:t xml:space="preserve">вание нормативного правового регулирования </w:t>
            </w:r>
            <w:r w:rsidRPr="000F0546">
              <w:rPr>
                <w:sz w:val="24"/>
                <w:szCs w:val="24"/>
              </w:rPr>
              <w:t>организации</w:t>
            </w:r>
            <w:r w:rsidRPr="000F0546">
              <w:rPr>
                <w:bCs/>
                <w:kern w:val="2"/>
                <w:sz w:val="24"/>
                <w:szCs w:val="24"/>
              </w:rPr>
              <w:t xml:space="preserve"> бюджетного процесса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6765A0" w:rsidRPr="000F0546" w:rsidTr="000F0546">
        <w:trPr>
          <w:trHeight w:val="1180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lastRenderedPageBreak/>
              <w:t>8.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Основное мероприя</w:t>
            </w:r>
            <w:r w:rsidRPr="000F0546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6765A0" w:rsidRPr="000F0546" w:rsidRDefault="006765A0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0F0546">
              <w:rPr>
                <w:bCs/>
                <w:kern w:val="2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0104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89870,4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6882,5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7516,3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7556,7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7546,1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0F0546" w:rsidRDefault="006765A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7546,1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F0546">
              <w:rPr>
                <w:sz w:val="24"/>
                <w:szCs w:val="24"/>
              </w:rPr>
              <w:t>9.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0109C8" w:rsidRPr="000F054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  <w:sz w:val="24"/>
                <w:szCs w:val="24"/>
              </w:rPr>
            </w:pPr>
            <w:r w:rsidRPr="000F0546">
              <w:rPr>
                <w:bCs/>
                <w:kern w:val="2"/>
                <w:sz w:val="24"/>
                <w:szCs w:val="24"/>
              </w:rPr>
              <w:t>10.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0F0546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0F0546">
              <w:rPr>
                <w:kern w:val="2"/>
                <w:sz w:val="24"/>
                <w:szCs w:val="24"/>
              </w:rPr>
              <w:t>контроля за</w:t>
            </w:r>
            <w:proofErr w:type="gramEnd"/>
            <w:r w:rsidRPr="000F0546">
              <w:rPr>
                <w:kern w:val="2"/>
                <w:sz w:val="24"/>
                <w:szCs w:val="24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11.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0109C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Подпро</w:t>
            </w:r>
            <w:r w:rsidRPr="000F0546">
              <w:rPr>
                <w:kern w:val="2"/>
                <w:sz w:val="24"/>
                <w:szCs w:val="24"/>
              </w:rPr>
              <w:softHyphen/>
              <w:t>грамма  «Управление муниципальным долгом Шолоховского городского поселения»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0109C8" w:rsidRPr="000F0546" w:rsidTr="000F0546">
        <w:trPr>
          <w:trHeight w:val="283"/>
        </w:trPr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12.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0F0546">
              <w:rPr>
                <w:kern w:val="2"/>
                <w:sz w:val="24"/>
                <w:szCs w:val="24"/>
              </w:rPr>
              <w:softHyphen/>
              <w:t>ние государственного долга Ростовской об</w:t>
            </w:r>
            <w:r w:rsidRPr="000F0546">
              <w:rPr>
                <w:kern w:val="2"/>
                <w:sz w:val="24"/>
                <w:szCs w:val="24"/>
              </w:rPr>
              <w:softHyphen/>
              <w:t>ласти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>
            <w:pPr>
              <w:rPr>
                <w:sz w:val="24"/>
                <w:szCs w:val="24"/>
              </w:rPr>
            </w:pPr>
            <w:r w:rsidRPr="000F0546">
              <w:rPr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0F0546">
              <w:rPr>
                <w:spacing w:val="-8"/>
                <w:kern w:val="2"/>
                <w:sz w:val="24"/>
                <w:szCs w:val="24"/>
              </w:rPr>
              <w:t>–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0F054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0F0546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proofErr w:type="gramStart"/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proofErr w:type="gramEnd"/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6765A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6765A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6765A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6765A0" w:rsidRPr="007F43E6" w:rsidRDefault="006765A0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6765A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65A0" w:rsidRPr="007F43E6" w:rsidRDefault="006765A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89870,4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6765A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6882,5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65A0" w:rsidRPr="007F43E6" w:rsidRDefault="006765A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 w:rsidSect="000F0546">
          <w:pgSz w:w="23814" w:h="16840" w:orient="landscape"/>
          <w:pgMar w:top="993" w:right="851" w:bottom="284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8438E">
      <w:footerReference w:type="even" r:id="rId10"/>
      <w:footerReference w:type="default" r:id="rId11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3B4" w:rsidRDefault="007C63B4">
      <w:r>
        <w:separator/>
      </w:r>
    </w:p>
  </w:endnote>
  <w:endnote w:type="continuationSeparator" w:id="0">
    <w:p w:rsidR="007C63B4" w:rsidRDefault="007C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5A0" w:rsidRPr="002C257A" w:rsidRDefault="006765A0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85A4C">
      <w:rPr>
        <w:rStyle w:val="ab"/>
        <w:noProof/>
      </w:rPr>
      <w:t>23</w:t>
    </w:r>
    <w:r>
      <w:rPr>
        <w:rStyle w:val="ab"/>
      </w:rPr>
      <w:fldChar w:fldCharType="end"/>
    </w:r>
  </w:p>
  <w:p w:rsidR="006765A0" w:rsidRPr="00366FC2" w:rsidRDefault="006765A0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5A0" w:rsidRDefault="006765A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6765A0" w:rsidRDefault="006765A0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5A0" w:rsidRPr="002C257A" w:rsidRDefault="006765A0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85A4C">
      <w:rPr>
        <w:rStyle w:val="ab"/>
        <w:noProof/>
      </w:rPr>
      <w:t>24</w:t>
    </w:r>
    <w:r>
      <w:rPr>
        <w:rStyle w:val="ab"/>
      </w:rPr>
      <w:fldChar w:fldCharType="end"/>
    </w:r>
  </w:p>
  <w:p w:rsidR="006765A0" w:rsidRPr="002C257A" w:rsidRDefault="006765A0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3B4" w:rsidRDefault="007C63B4">
      <w:r>
        <w:separator/>
      </w:r>
    </w:p>
  </w:footnote>
  <w:footnote w:type="continuationSeparator" w:id="0">
    <w:p w:rsidR="007C63B4" w:rsidRDefault="007C63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0546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730B1"/>
    <w:rsid w:val="00782222"/>
    <w:rsid w:val="007936ED"/>
    <w:rsid w:val="007B6388"/>
    <w:rsid w:val="007C0A5F"/>
    <w:rsid w:val="007C63B4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910044"/>
    <w:rsid w:val="009122B1"/>
    <w:rsid w:val="00913129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02B0"/>
    <w:rsid w:val="00B8231A"/>
    <w:rsid w:val="00BB4BE2"/>
    <w:rsid w:val="00BB55C0"/>
    <w:rsid w:val="00BC0920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3E83"/>
    <w:rsid w:val="00D37AEF"/>
    <w:rsid w:val="00D53F66"/>
    <w:rsid w:val="00D6035A"/>
    <w:rsid w:val="00D73323"/>
    <w:rsid w:val="00D83EC8"/>
    <w:rsid w:val="00DB4D6B"/>
    <w:rsid w:val="00DC230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5A4C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709</TotalTime>
  <Pages>1</Pages>
  <Words>5255</Words>
  <Characters>29957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20</cp:revision>
  <cp:lastPrinted>2019-04-10T13:14:00Z</cp:lastPrinted>
  <dcterms:created xsi:type="dcterms:W3CDTF">2018-10-08T14:06:00Z</dcterms:created>
  <dcterms:modified xsi:type="dcterms:W3CDTF">2019-04-10T13:15:00Z</dcterms:modified>
</cp:coreProperties>
</file>