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418" w:rsidRPr="00D444A1" w:rsidRDefault="00275418" w:rsidP="00AE0722">
      <w:pPr>
        <w:jc w:val="center"/>
        <w:rPr>
          <w:sz w:val="22"/>
          <w:szCs w:val="22"/>
        </w:rPr>
      </w:pPr>
      <w:r w:rsidRPr="00602405">
        <w:rPr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7pt" filled="t">
            <v:fill color2="black"/>
            <v:imagedata r:id="rId7" o:title=""/>
          </v:shape>
        </w:pict>
      </w:r>
    </w:p>
    <w:p w:rsidR="00275418" w:rsidRPr="00D444A1" w:rsidRDefault="00275418" w:rsidP="00AE0722">
      <w:pPr>
        <w:jc w:val="center"/>
        <w:rPr>
          <w:sz w:val="22"/>
          <w:szCs w:val="22"/>
        </w:rPr>
      </w:pPr>
    </w:p>
    <w:p w:rsidR="00275418" w:rsidRPr="0076283B" w:rsidRDefault="00275418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275418" w:rsidRPr="0076283B" w:rsidRDefault="00275418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275418" w:rsidRPr="0076283B" w:rsidRDefault="00275418" w:rsidP="00664415">
      <w:pPr>
        <w:pStyle w:val="NoSpacing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275418" w:rsidRPr="0076283B" w:rsidRDefault="00275418" w:rsidP="00664415">
      <w:pPr>
        <w:pStyle w:val="NoSpacing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275418" w:rsidRPr="0076283B" w:rsidRDefault="00275418" w:rsidP="00664415">
      <w:pPr>
        <w:pStyle w:val="NoSpacing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275418" w:rsidRPr="0076283B" w:rsidRDefault="00275418" w:rsidP="00AE0722">
      <w:pPr>
        <w:pStyle w:val="Header"/>
        <w:jc w:val="center"/>
      </w:pPr>
    </w:p>
    <w:p w:rsidR="00275418" w:rsidRPr="0076283B" w:rsidRDefault="00275418" w:rsidP="00A66030">
      <w:pPr>
        <w:pStyle w:val="Header"/>
        <w:jc w:val="center"/>
      </w:pPr>
      <w:r w:rsidRPr="0076283B">
        <w:t>ПОСТАНОВЛЕНИЕ</w:t>
      </w:r>
    </w:p>
    <w:p w:rsidR="00275418" w:rsidRPr="0076283B" w:rsidRDefault="00275418" w:rsidP="00A66030">
      <w:pPr>
        <w:pStyle w:val="Header"/>
        <w:jc w:val="center"/>
      </w:pPr>
      <w:r w:rsidRPr="0076283B">
        <w:t xml:space="preserve">от  </w:t>
      </w:r>
      <w:r>
        <w:t>__</w:t>
      </w:r>
      <w:r w:rsidRPr="0076283B">
        <w:t>.</w:t>
      </w:r>
      <w:r>
        <w:t>__.2021</w:t>
      </w:r>
      <w:r w:rsidRPr="0076283B">
        <w:t xml:space="preserve"> №</w:t>
      </w:r>
      <w:r>
        <w:softHyphen/>
        <w:t xml:space="preserve"> __</w:t>
      </w:r>
    </w:p>
    <w:p w:rsidR="00275418" w:rsidRPr="0076283B" w:rsidRDefault="00275418" w:rsidP="00AE0722">
      <w:pPr>
        <w:pStyle w:val="Header"/>
        <w:jc w:val="center"/>
      </w:pPr>
      <w:r w:rsidRPr="0076283B">
        <w:t xml:space="preserve">р.п. Шолоховский </w:t>
      </w:r>
    </w:p>
    <w:p w:rsidR="00275418" w:rsidRPr="0076283B" w:rsidRDefault="00275418" w:rsidP="000E666A">
      <w:pPr>
        <w:rPr>
          <w:b/>
          <w:bCs/>
          <w:sz w:val="28"/>
          <w:szCs w:val="28"/>
        </w:rPr>
      </w:pPr>
    </w:p>
    <w:tbl>
      <w:tblPr>
        <w:tblW w:w="0" w:type="auto"/>
        <w:tblInd w:w="-106" w:type="dxa"/>
        <w:tblLook w:val="01E0"/>
      </w:tblPr>
      <w:tblGrid>
        <w:gridCol w:w="9606"/>
      </w:tblGrid>
      <w:tr w:rsidR="00275418" w:rsidRPr="0076283B">
        <w:tc>
          <w:tcPr>
            <w:tcW w:w="9606" w:type="dxa"/>
          </w:tcPr>
          <w:p w:rsidR="00275418" w:rsidRPr="0076283B" w:rsidRDefault="00275418" w:rsidP="0076283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 создании комиссии по оценке</w:t>
            </w:r>
            <w:r w:rsidRPr="0076283B">
              <w:rPr>
                <w:b/>
                <w:bCs/>
                <w:sz w:val="28"/>
                <w:szCs w:val="28"/>
              </w:rPr>
              <w:t xml:space="preserve"> готовности организаций и потребителей тепловой энер</w:t>
            </w:r>
            <w:r>
              <w:rPr>
                <w:b/>
                <w:bCs/>
                <w:sz w:val="28"/>
                <w:szCs w:val="28"/>
              </w:rPr>
              <w:t>гии к отопительному периоду 2021-2022</w:t>
            </w:r>
            <w:r w:rsidRPr="0076283B">
              <w:rPr>
                <w:b/>
                <w:bCs/>
                <w:sz w:val="28"/>
                <w:szCs w:val="28"/>
              </w:rPr>
              <w:t>г.г.</w:t>
            </w:r>
          </w:p>
        </w:tc>
      </w:tr>
    </w:tbl>
    <w:p w:rsidR="00275418" w:rsidRPr="0076283B" w:rsidRDefault="00275418" w:rsidP="000E666A">
      <w:pPr>
        <w:rPr>
          <w:b/>
          <w:bCs/>
          <w:sz w:val="28"/>
          <w:szCs w:val="28"/>
        </w:rPr>
      </w:pPr>
    </w:p>
    <w:p w:rsidR="00275418" w:rsidRDefault="00275418" w:rsidP="0076283B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</w:t>
      </w:r>
      <w:r>
        <w:rPr>
          <w:b/>
          <w:bCs/>
          <w:sz w:val="28"/>
          <w:szCs w:val="28"/>
        </w:rPr>
        <w:t>постановляет</w:t>
      </w:r>
      <w:r w:rsidRPr="0076283B">
        <w:rPr>
          <w:b/>
          <w:bCs/>
          <w:sz w:val="28"/>
          <w:szCs w:val="28"/>
        </w:rPr>
        <w:t>:</w:t>
      </w:r>
    </w:p>
    <w:p w:rsidR="00275418" w:rsidRPr="0076283B" w:rsidRDefault="00275418" w:rsidP="0076283B">
      <w:pPr>
        <w:jc w:val="both"/>
        <w:rPr>
          <w:sz w:val="28"/>
          <w:szCs w:val="28"/>
        </w:rPr>
      </w:pPr>
    </w:p>
    <w:p w:rsidR="00275418" w:rsidRPr="002F0331" w:rsidRDefault="00275418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2021-2022г.г.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275418" w:rsidRPr="002F0331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275418" w:rsidRPr="002F0331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Strong"/>
          <w:b w:val="0"/>
          <w:bCs w:val="0"/>
          <w:sz w:val="28"/>
          <w:szCs w:val="28"/>
        </w:rPr>
        <w:t xml:space="preserve">комиссии по </w:t>
      </w:r>
      <w:r>
        <w:rPr>
          <w:rStyle w:val="Strong"/>
          <w:b w:val="0"/>
          <w:bCs w:val="0"/>
          <w:sz w:val="28"/>
          <w:szCs w:val="28"/>
        </w:rPr>
        <w:t>оценке</w:t>
      </w:r>
      <w:r w:rsidRPr="002F0331">
        <w:rPr>
          <w:rStyle w:val="Strong"/>
          <w:b w:val="0"/>
          <w:bCs w:val="0"/>
          <w:sz w:val="28"/>
          <w:szCs w:val="28"/>
        </w:rPr>
        <w:t xml:space="preserve"> готовно</w:t>
      </w:r>
      <w:r>
        <w:rPr>
          <w:rStyle w:val="Strong"/>
          <w:b w:val="0"/>
          <w:bCs w:val="0"/>
          <w:sz w:val="28"/>
          <w:szCs w:val="28"/>
        </w:rPr>
        <w:t>сти к отопительному периоду 2021-2022</w:t>
      </w:r>
      <w:r w:rsidRPr="002F0331">
        <w:rPr>
          <w:rStyle w:val="Strong"/>
          <w:b w:val="0"/>
          <w:bCs w:val="0"/>
          <w:sz w:val="28"/>
          <w:szCs w:val="28"/>
        </w:rPr>
        <w:t xml:space="preserve"> годов</w:t>
      </w:r>
      <w:r w:rsidRPr="002F0331">
        <w:rPr>
          <w:b/>
          <w:bCs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275418" w:rsidRPr="006229E1" w:rsidRDefault="00275418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2021-2021г.г.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275418" w:rsidRPr="002F0331" w:rsidRDefault="00275418" w:rsidP="0076283B">
      <w:pPr>
        <w:pStyle w:val="BodyTextIndent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</w:p>
    <w:p w:rsidR="00275418" w:rsidRDefault="00275418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</w:t>
      </w:r>
      <w:r>
        <w:rPr>
          <w:sz w:val="28"/>
          <w:szCs w:val="28"/>
        </w:rPr>
        <w:tab/>
        <w:t xml:space="preserve">                    О.П. Снисаренко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5418" w:rsidRDefault="00275418" w:rsidP="0076283B">
      <w:pPr>
        <w:ind w:right="-2"/>
        <w:jc w:val="both"/>
        <w:rPr>
          <w:sz w:val="28"/>
          <w:szCs w:val="28"/>
        </w:rPr>
      </w:pPr>
    </w:p>
    <w:p w:rsidR="00275418" w:rsidRDefault="00275418" w:rsidP="0076283B">
      <w:pPr>
        <w:ind w:right="-2"/>
        <w:jc w:val="both"/>
        <w:rPr>
          <w:sz w:val="28"/>
          <w:szCs w:val="28"/>
        </w:rPr>
      </w:pPr>
    </w:p>
    <w:p w:rsidR="00275418" w:rsidRDefault="00275418" w:rsidP="0076283B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Проект вносит</w:t>
      </w:r>
    </w:p>
    <w:p w:rsidR="00275418" w:rsidRDefault="00275418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                                                                        О.Г. Тимошина</w:t>
      </w: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275418" w:rsidRDefault="00275418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земельных</w:t>
      </w:r>
    </w:p>
    <w:p w:rsidR="00275418" w:rsidRDefault="00275418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 имущественных   отношений                                                        О.А. Кондратович</w:t>
      </w: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275418" w:rsidRDefault="00275418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Я.В. Гуреева</w:t>
      </w: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Pr="003227FF" w:rsidRDefault="00275418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275418" w:rsidRPr="003227FF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275418" w:rsidRPr="003227FF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275418" w:rsidRPr="003227FF" w:rsidRDefault="00275418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>
        <w:rPr>
          <w:sz w:val="22"/>
          <w:szCs w:val="22"/>
        </w:rPr>
        <w:t>__.__.2021</w:t>
      </w:r>
      <w:r w:rsidRPr="003227F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3227FF">
        <w:rPr>
          <w:sz w:val="22"/>
          <w:szCs w:val="22"/>
        </w:rPr>
        <w:t xml:space="preserve">№ </w:t>
      </w:r>
      <w:r>
        <w:rPr>
          <w:sz w:val="22"/>
          <w:szCs w:val="22"/>
        </w:rPr>
        <w:t xml:space="preserve"> ___</w:t>
      </w:r>
    </w:p>
    <w:p w:rsidR="00275418" w:rsidRPr="003227FF" w:rsidRDefault="00275418" w:rsidP="0076283B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</w:t>
      </w:r>
    </w:p>
    <w:p w:rsidR="00275418" w:rsidRDefault="00275418" w:rsidP="0076283B">
      <w:pPr>
        <w:widowControl w:val="0"/>
        <w:jc w:val="both"/>
      </w:pPr>
    </w:p>
    <w:p w:rsidR="00275418" w:rsidRPr="00D22AE6" w:rsidRDefault="00275418" w:rsidP="000655FE">
      <w:pPr>
        <w:pStyle w:val="BodyTextIndent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275418" w:rsidRPr="00D22AE6" w:rsidRDefault="00275418" w:rsidP="000655FE">
      <w:pPr>
        <w:pStyle w:val="BodyTextIndent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</w:p>
    <w:p w:rsidR="00275418" w:rsidRPr="00D22AE6" w:rsidRDefault="00275418" w:rsidP="000655FE">
      <w:pPr>
        <w:pStyle w:val="BodyTextIndent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за проведением подготовки жилищного фонда,</w:t>
      </w:r>
    </w:p>
    <w:p w:rsidR="00275418" w:rsidRPr="00D22AE6" w:rsidRDefault="00275418" w:rsidP="000655FE">
      <w:pPr>
        <w:pStyle w:val="BodyTextIndent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275418" w:rsidRPr="00D22AE6" w:rsidRDefault="00275418" w:rsidP="000655FE">
      <w:pPr>
        <w:pStyle w:val="BodyTextIndent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275418" w:rsidRDefault="00275418" w:rsidP="000655FE">
      <w:pPr>
        <w:pStyle w:val="BodyTextIndent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2020-2021</w:t>
      </w:r>
      <w:r w:rsidRPr="00D22AE6">
        <w:rPr>
          <w:sz w:val="28"/>
          <w:szCs w:val="28"/>
        </w:rPr>
        <w:t xml:space="preserve"> годов</w:t>
      </w:r>
    </w:p>
    <w:p w:rsidR="00275418" w:rsidRPr="00D22AE6" w:rsidRDefault="00275418" w:rsidP="000655FE">
      <w:pPr>
        <w:pStyle w:val="BodyTextIndent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"/>
        <w:gridCol w:w="2156"/>
        <w:gridCol w:w="6596"/>
      </w:tblGrid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2.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Кондратович О.Н.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 по земельным и имущественным отношениям</w:t>
            </w:r>
            <w:r w:rsidRPr="00D22AE6">
              <w:rPr>
                <w:sz w:val="28"/>
                <w:szCs w:val="28"/>
              </w:rPr>
              <w:t xml:space="preserve">, заместитель председателя комиссии </w:t>
            </w:r>
          </w:p>
        </w:tc>
      </w:tr>
      <w:tr w:rsidR="00275418" w:rsidRPr="00D22AE6">
        <w:tc>
          <w:tcPr>
            <w:tcW w:w="2722" w:type="dxa"/>
            <w:gridSpan w:val="2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3.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Тимошенко Н.А.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заведующий отделом образования Администрации Белокалитвинского района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4.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Куценко А.В.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Кундрюков А.А.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22AE6">
              <w:rPr>
                <w:sz w:val="28"/>
                <w:szCs w:val="28"/>
              </w:rPr>
              <w:t xml:space="preserve">генеральный директор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D22AE6">
              <w:rPr>
                <w:sz w:val="28"/>
                <w:szCs w:val="28"/>
              </w:rPr>
              <w:t>«Бело</w:t>
            </w:r>
            <w:r>
              <w:rPr>
                <w:sz w:val="28"/>
                <w:szCs w:val="28"/>
              </w:rPr>
              <w:t>калитвинская</w:t>
            </w:r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7. 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председатель ТСЖ «Центральное»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-заместитель директора филиала  ОАО «Донэнерго» тепловые сети - начальник Белокалитвинского района тепловых сетей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Рудяшкин АА.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Хуторенко Ю.А.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  <w:r w:rsidRPr="00D22AE6">
              <w:rPr>
                <w:sz w:val="28"/>
                <w:szCs w:val="28"/>
              </w:rPr>
              <w:t>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«Белокалитвинский »  ГУП  РО «УРСВ» (по согласованию)</w:t>
            </w:r>
          </w:p>
        </w:tc>
      </w:tr>
      <w:tr w:rsidR="00275418" w:rsidRPr="00D22AE6">
        <w:tc>
          <w:tcPr>
            <w:tcW w:w="566" w:type="dxa"/>
          </w:tcPr>
          <w:p w:rsidR="00275418" w:rsidRPr="00D22AE6" w:rsidRDefault="00275418" w:rsidP="0069197C">
            <w:pPr>
              <w:pStyle w:val="BodyTextIndent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156" w:type="dxa"/>
          </w:tcPr>
          <w:p w:rsidR="00275418" w:rsidRPr="00D22AE6" w:rsidRDefault="00275418" w:rsidP="0069197C">
            <w:pPr>
              <w:pStyle w:val="BodyTextIndent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Жданов Е.С.</w:t>
            </w:r>
          </w:p>
        </w:tc>
        <w:tc>
          <w:tcPr>
            <w:tcW w:w="6596" w:type="dxa"/>
          </w:tcPr>
          <w:p w:rsidR="00275418" w:rsidRPr="00D22AE6" w:rsidRDefault="00275418" w:rsidP="0069197C">
            <w:pPr>
              <w:pStyle w:val="BodyTextIndent2"/>
              <w:ind w:firstLine="0"/>
              <w:jc w:val="both"/>
              <w:rPr>
                <w:sz w:val="28"/>
                <w:szCs w:val="28"/>
              </w:rPr>
            </w:pPr>
            <w:r w:rsidRPr="00E704D4">
              <w:rPr>
                <w:sz w:val="28"/>
                <w:szCs w:val="28"/>
              </w:rPr>
              <w:t xml:space="preserve">государственный инспектор Каменского территориального отдела по </w:t>
            </w:r>
            <w:r>
              <w:rPr>
                <w:sz w:val="28"/>
                <w:szCs w:val="28"/>
              </w:rPr>
              <w:t>государственному энергетическому</w:t>
            </w:r>
            <w:r w:rsidRPr="00E704D4">
              <w:rPr>
                <w:sz w:val="28"/>
                <w:szCs w:val="28"/>
              </w:rPr>
              <w:t xml:space="preserve"> надзору </w:t>
            </w:r>
            <w:r>
              <w:rPr>
                <w:sz w:val="28"/>
                <w:szCs w:val="28"/>
              </w:rPr>
              <w:t>Северо-Кавказского</w:t>
            </w:r>
            <w:r w:rsidRPr="00E704D4">
              <w:rPr>
                <w:sz w:val="28"/>
                <w:szCs w:val="28"/>
              </w:rPr>
              <w:t xml:space="preserve"> управления Ростехнадзора </w:t>
            </w: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275418" w:rsidRPr="00166E50" w:rsidRDefault="00275418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</w:t>
      </w:r>
      <w:r>
        <w:rPr>
          <w:sz w:val="22"/>
          <w:szCs w:val="22"/>
        </w:rPr>
        <w:t>Приложение № 2</w:t>
      </w:r>
      <w:r w:rsidRPr="00166E50">
        <w:rPr>
          <w:sz w:val="22"/>
          <w:szCs w:val="22"/>
        </w:rPr>
        <w:t xml:space="preserve"> </w:t>
      </w:r>
    </w:p>
    <w:p w:rsidR="00275418" w:rsidRPr="00166E50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275418" w:rsidRPr="00166E50" w:rsidRDefault="00275418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275418" w:rsidRPr="00166E50" w:rsidRDefault="00275418" w:rsidP="0076283B">
      <w:pPr>
        <w:ind w:firstLine="486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о</w:t>
      </w:r>
      <w:r w:rsidRPr="00166E50">
        <w:rPr>
          <w:sz w:val="22"/>
          <w:szCs w:val="22"/>
        </w:rPr>
        <w:t>т</w:t>
      </w:r>
      <w:r>
        <w:rPr>
          <w:sz w:val="22"/>
          <w:szCs w:val="22"/>
        </w:rPr>
        <w:t xml:space="preserve"> __.__.2021</w:t>
      </w:r>
      <w:r w:rsidRPr="00166E5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166E50">
        <w:rPr>
          <w:sz w:val="22"/>
          <w:szCs w:val="22"/>
        </w:rPr>
        <w:t>№</w:t>
      </w:r>
      <w:r>
        <w:rPr>
          <w:sz w:val="22"/>
          <w:szCs w:val="22"/>
        </w:rPr>
        <w:t xml:space="preserve"> __</w:t>
      </w:r>
    </w:p>
    <w:p w:rsidR="00275418" w:rsidRDefault="00275418" w:rsidP="0076283B">
      <w:pPr>
        <w:widowControl w:val="0"/>
        <w:spacing w:line="228" w:lineRule="auto"/>
        <w:jc w:val="right"/>
      </w:pPr>
    </w:p>
    <w:p w:rsidR="00275418" w:rsidRDefault="00275418" w:rsidP="0076283B">
      <w:pPr>
        <w:widowControl w:val="0"/>
        <w:spacing w:line="228" w:lineRule="auto"/>
        <w:jc w:val="both"/>
      </w:pPr>
    </w:p>
    <w:p w:rsidR="00275418" w:rsidRPr="00146902" w:rsidRDefault="00275418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275418" w:rsidRPr="00146902" w:rsidRDefault="00275418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275418" w:rsidRPr="00146902" w:rsidRDefault="00275418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2020-2021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275418" w:rsidRPr="00146902" w:rsidRDefault="00275418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275418" w:rsidRPr="00146902" w:rsidRDefault="00275418" w:rsidP="0076283B">
      <w:pPr>
        <w:rPr>
          <w:sz w:val="28"/>
          <w:szCs w:val="28"/>
        </w:rPr>
      </w:pPr>
    </w:p>
    <w:p w:rsidR="00275418" w:rsidRPr="00146902" w:rsidRDefault="00275418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275418" w:rsidRPr="00146902" w:rsidRDefault="00275418" w:rsidP="0076283B">
      <w:pPr>
        <w:rPr>
          <w:sz w:val="28"/>
          <w:szCs w:val="28"/>
        </w:rPr>
      </w:pPr>
    </w:p>
    <w:p w:rsidR="00275418" w:rsidRPr="00146902" w:rsidRDefault="00275418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275418" w:rsidRPr="00146902" w:rsidRDefault="00275418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275418" w:rsidRPr="00146902" w:rsidRDefault="00275418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275418" w:rsidRPr="00146902" w:rsidRDefault="00275418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275418" w:rsidRPr="00146902" w:rsidRDefault="00275418" w:rsidP="0076283B">
      <w:pPr>
        <w:jc w:val="center"/>
        <w:rPr>
          <w:sz w:val="28"/>
          <w:szCs w:val="28"/>
        </w:rPr>
      </w:pPr>
    </w:p>
    <w:p w:rsidR="00275418" w:rsidRPr="00146902" w:rsidRDefault="00275418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275418" w:rsidRPr="00146902" w:rsidRDefault="00275418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275418" w:rsidRPr="00146902" w:rsidRDefault="00275418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275418" w:rsidRPr="00146902" w:rsidRDefault="00275418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275418" w:rsidRPr="00146902" w:rsidRDefault="00275418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275418" w:rsidRPr="00146902" w:rsidRDefault="00275418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275418" w:rsidRPr="00146902" w:rsidRDefault="00275418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275418" w:rsidRPr="00146902" w:rsidRDefault="00275418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275418" w:rsidRPr="00146902" w:rsidRDefault="00275418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275418" w:rsidRPr="00146902" w:rsidRDefault="00275418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275418" w:rsidRPr="00806F90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275418" w:rsidRPr="00806F90" w:rsidRDefault="00275418" w:rsidP="0076283B">
      <w:pPr>
        <w:pStyle w:val="NormalWeb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Северо-Кавказкому управлению Ростехнадзора</w:t>
      </w:r>
      <w:r>
        <w:rPr>
          <w:sz w:val="28"/>
          <w:szCs w:val="28"/>
        </w:rPr>
        <w:t>, директора управляющих компаний и ТСЖ.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275418" w:rsidRPr="00146902" w:rsidRDefault="00275418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275418" w:rsidRPr="00146902" w:rsidRDefault="00275418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275418" w:rsidRPr="00146902" w:rsidRDefault="00275418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275418" w:rsidRPr="00146902" w:rsidRDefault="00275418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275418" w:rsidRDefault="00275418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275418" w:rsidRPr="00146902" w:rsidRDefault="00275418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275418" w:rsidRPr="00146902" w:rsidRDefault="00275418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275418" w:rsidRPr="00146902" w:rsidRDefault="00275418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275418" w:rsidRPr="00146902" w:rsidRDefault="00275418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275418" w:rsidRDefault="00275418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275418" w:rsidRDefault="00275418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275418" w:rsidRPr="00510C65" w:rsidRDefault="00275418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Приложение № 3 </w:t>
      </w:r>
    </w:p>
    <w:p w:rsidR="00275418" w:rsidRPr="00510C65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275418" w:rsidRPr="00510C65" w:rsidRDefault="00275418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275418" w:rsidRPr="00510C65" w:rsidRDefault="00275418" w:rsidP="0076283B">
      <w:pPr>
        <w:ind w:firstLine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 от </w:t>
      </w:r>
      <w:r>
        <w:rPr>
          <w:sz w:val="22"/>
          <w:szCs w:val="22"/>
        </w:rPr>
        <w:t xml:space="preserve">__.__.2021 </w:t>
      </w:r>
      <w:r w:rsidRPr="00510C65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__</w:t>
      </w:r>
    </w:p>
    <w:p w:rsidR="00275418" w:rsidRDefault="00275418" w:rsidP="0076283B">
      <w:pPr>
        <w:ind w:firstLine="4860"/>
        <w:jc w:val="right"/>
      </w:pPr>
    </w:p>
    <w:p w:rsidR="00275418" w:rsidRDefault="00275418" w:rsidP="0076283B">
      <w:pPr>
        <w:ind w:firstLine="4860"/>
      </w:pPr>
    </w:p>
    <w:p w:rsidR="00275418" w:rsidRDefault="0027541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275418" w:rsidRDefault="0027541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2021-2022г.г</w:t>
      </w:r>
    </w:p>
    <w:p w:rsidR="00275418" w:rsidRPr="001F6459" w:rsidRDefault="00275418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sz w:val="28"/>
          <w:szCs w:val="28"/>
        </w:rPr>
        <w:t>сти к отопительному периоду 2021-2022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275418" w:rsidRPr="00715FF9" w:rsidRDefault="00275418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2021-2022</w:t>
      </w:r>
      <w:r w:rsidRPr="00921027">
        <w:rPr>
          <w:sz w:val="28"/>
          <w:szCs w:val="28"/>
        </w:rPr>
        <w:t xml:space="preserve"> </w:t>
      </w:r>
      <w:r w:rsidRPr="00715FF9">
        <w:rPr>
          <w:sz w:val="28"/>
          <w:szCs w:val="28"/>
        </w:rPr>
        <w:t>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5. В целях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6. При проверке готовности к отопительном</w:t>
      </w:r>
      <w:r>
        <w:rPr>
          <w:sz w:val="28"/>
          <w:szCs w:val="28"/>
        </w:rPr>
        <w:t>у периоду 2021-2022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III, IV Правил.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проверки теплоснабжающих, </w:t>
      </w:r>
      <w:r w:rsidRPr="00921027">
        <w:rPr>
          <w:sz w:val="28"/>
          <w:szCs w:val="28"/>
        </w:rPr>
        <w:t xml:space="preserve">теплосетевых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275418" w:rsidRPr="00921027" w:rsidRDefault="00275418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проверки готовности </w:t>
      </w:r>
      <w:r>
        <w:rPr>
          <w:sz w:val="28"/>
          <w:szCs w:val="28"/>
        </w:rPr>
        <w:t>к отопительному периоду 2021-2022</w:t>
      </w:r>
      <w:r w:rsidRPr="00921027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двух дней от </w:t>
      </w:r>
      <w:r w:rsidRPr="00921027">
        <w:rPr>
          <w:sz w:val="28"/>
          <w:szCs w:val="28"/>
        </w:rPr>
        <w:t>даты завершения проверки.</w:t>
      </w:r>
    </w:p>
    <w:p w:rsidR="00275418" w:rsidRPr="00921027" w:rsidRDefault="00275418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>. В акте  проверки готовно</w:t>
      </w:r>
      <w:r>
        <w:rPr>
          <w:sz w:val="28"/>
          <w:szCs w:val="28"/>
        </w:rPr>
        <w:t>сти к отопительному периоду 2021-2022</w:t>
      </w:r>
      <w:r w:rsidRPr="00921027">
        <w:rPr>
          <w:sz w:val="28"/>
          <w:szCs w:val="28"/>
        </w:rPr>
        <w:t xml:space="preserve"> годов содержатся следующие выводы комиссии по итогам проверки:</w:t>
      </w:r>
    </w:p>
    <w:p w:rsidR="00275418" w:rsidRPr="00921027" w:rsidRDefault="00275418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275418" w:rsidRPr="00921027" w:rsidRDefault="00275418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275418" w:rsidRPr="00921027" w:rsidRDefault="00275418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275418" w:rsidRPr="00921027" w:rsidRDefault="00275418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275418" w:rsidRPr="004D69E2" w:rsidRDefault="00275418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1027">
        <w:rPr>
          <w:sz w:val="28"/>
          <w:szCs w:val="28"/>
        </w:rPr>
        <w:t>. Паспорт готовно</w:t>
      </w:r>
      <w:r>
        <w:rPr>
          <w:sz w:val="28"/>
          <w:szCs w:val="28"/>
        </w:rPr>
        <w:t xml:space="preserve">сти </w:t>
      </w:r>
      <w:r w:rsidRPr="00D642D4">
        <w:rPr>
          <w:sz w:val="28"/>
          <w:szCs w:val="28"/>
        </w:rPr>
        <w:t>(Приложение №3)</w:t>
      </w:r>
      <w:r>
        <w:rPr>
          <w:sz w:val="28"/>
          <w:szCs w:val="28"/>
        </w:rPr>
        <w:t xml:space="preserve"> к отопительному периоду 2021-2022</w:t>
      </w:r>
      <w:r w:rsidRPr="00921027">
        <w:rPr>
          <w:sz w:val="28"/>
          <w:szCs w:val="28"/>
        </w:rPr>
        <w:t xml:space="preserve">  годов (далее - </w:t>
      </w:r>
      <w:r w:rsidRPr="004D69E2">
        <w:rPr>
          <w:sz w:val="28"/>
          <w:szCs w:val="28"/>
        </w:rPr>
        <w:t xml:space="preserve">Паспорт готовности) составляется в течение 15 дней с </w:t>
      </w:r>
      <w:r>
        <w:rPr>
          <w:sz w:val="28"/>
          <w:szCs w:val="28"/>
        </w:rPr>
        <w:t xml:space="preserve">момента </w:t>
      </w:r>
      <w:r w:rsidRPr="004D69E2">
        <w:rPr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275418" w:rsidRPr="004D69E2" w:rsidRDefault="00275418" w:rsidP="0076283B">
      <w:pPr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4D69E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2021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2021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275418" w:rsidRPr="00921027" w:rsidRDefault="00275418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4D69E2">
        <w:rPr>
          <w:rFonts w:ascii="Times New Roman" w:hAnsi="Times New Roman" w:cs="Times New Roman"/>
          <w:sz w:val="28"/>
          <w:szCs w:val="28"/>
        </w:rPr>
        <w:t>. 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проверки готовности к отопительному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55FE">
        <w:rPr>
          <w:rFonts w:ascii="Times New Roman" w:hAnsi="Times New Roman" w:cs="Times New Roman"/>
          <w:sz w:val="28"/>
          <w:szCs w:val="28"/>
        </w:rPr>
        <w:t xml:space="preserve">2021-2022 </w:t>
      </w:r>
      <w:r w:rsidRPr="00921027">
        <w:rPr>
          <w:rFonts w:ascii="Times New Roman" w:hAnsi="Times New Roman" w:cs="Times New Roman"/>
          <w:sz w:val="28"/>
          <w:szCs w:val="28"/>
        </w:rPr>
        <w:t>годов.</w:t>
      </w:r>
    </w:p>
    <w:p w:rsidR="00275418" w:rsidRPr="00921027" w:rsidRDefault="00275418" w:rsidP="0076283B">
      <w:pPr>
        <w:pStyle w:val="BodyTextIndent3"/>
        <w:spacing w:after="0"/>
        <w:ind w:left="0"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21027">
        <w:rPr>
          <w:rFonts w:ascii="Times New Roman" w:hAnsi="Times New Roman" w:cs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275418" w:rsidRPr="00921027" w:rsidRDefault="00275418" w:rsidP="0076283B">
      <w:pPr>
        <w:pStyle w:val="BodyTextIndent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  <w:rPr>
          <w:sz w:val="28"/>
          <w:szCs w:val="28"/>
        </w:rPr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</w:p>
    <w:p w:rsidR="00275418" w:rsidRDefault="00275418" w:rsidP="0076283B">
      <w:pPr>
        <w:jc w:val="both"/>
      </w:pPr>
      <w:r>
        <w:t xml:space="preserve">     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t>Таблица № 1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>График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готовности к отопительному периоду </w:t>
      </w:r>
    </w:p>
    <w:p w:rsidR="00275418" w:rsidRDefault="00275418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2021-2022</w:t>
      </w:r>
      <w:r w:rsidRPr="00921027">
        <w:rPr>
          <w:sz w:val="28"/>
          <w:szCs w:val="28"/>
        </w:rPr>
        <w:t xml:space="preserve"> годов</w:t>
      </w:r>
    </w:p>
    <w:p w:rsidR="00275418" w:rsidRPr="00921027" w:rsidRDefault="00275418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109"/>
        <w:gridCol w:w="3320"/>
        <w:gridCol w:w="3602"/>
      </w:tblGrid>
      <w:tr w:rsidR="00275418" w:rsidRPr="00073D7D">
        <w:tc>
          <w:tcPr>
            <w:tcW w:w="3109" w:type="dxa"/>
          </w:tcPr>
          <w:p w:rsidR="00275418" w:rsidRPr="00073D7D" w:rsidRDefault="00275418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</w:tcPr>
          <w:p w:rsidR="00275418" w:rsidRPr="00073D7D" w:rsidRDefault="00275418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602" w:type="dxa"/>
          </w:tcPr>
          <w:p w:rsidR="00275418" w:rsidRPr="00073D7D" w:rsidRDefault="00275418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275418" w:rsidRPr="00073D7D">
        <w:tc>
          <w:tcPr>
            <w:tcW w:w="3109" w:type="dxa"/>
          </w:tcPr>
          <w:p w:rsidR="00275418" w:rsidRPr="00073D7D" w:rsidRDefault="00275418" w:rsidP="00680EF7">
            <w:pPr>
              <w:jc w:val="center"/>
            </w:pPr>
            <w:r>
              <w:t>ООО УК «Белокалитвинская»</w:t>
            </w:r>
          </w:p>
        </w:tc>
        <w:tc>
          <w:tcPr>
            <w:tcW w:w="3320" w:type="dxa"/>
          </w:tcPr>
          <w:p w:rsidR="00275418" w:rsidRPr="00073D7D" w:rsidRDefault="00275418" w:rsidP="006C39B8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Pr="00073D7D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15.09.2021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rPr>
          <w:trHeight w:val="927"/>
        </w:trPr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15.09.2021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Pr="00073D7D" w:rsidRDefault="00275418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</w:tcPr>
          <w:p w:rsidR="00275418" w:rsidRPr="00073D7D" w:rsidRDefault="00275418" w:rsidP="006C39B8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Pr="00073D7D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ОАО «Донэнерго»-«Тепловые сети» БК РТС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</w:tcPr>
          <w:p w:rsidR="00275418" w:rsidRDefault="00275418" w:rsidP="0012516F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МБОУ СОШ №8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МБОУ ДОД ЦВР</w:t>
            </w:r>
          </w:p>
        </w:tc>
        <w:tc>
          <w:tcPr>
            <w:tcW w:w="3320" w:type="dxa"/>
          </w:tcPr>
          <w:p w:rsidR="00275418" w:rsidRDefault="00275418" w:rsidP="00AC77A9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МБДОУ ДС №35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275418" w:rsidRPr="00073D7D">
        <w:trPr>
          <w:trHeight w:val="848"/>
        </w:trPr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МБДОУ ДС №36</w:t>
            </w:r>
          </w:p>
        </w:tc>
        <w:tc>
          <w:tcPr>
            <w:tcW w:w="3320" w:type="dxa"/>
          </w:tcPr>
          <w:p w:rsidR="00275418" w:rsidRDefault="00275418" w:rsidP="009746CC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МБДОУ ДС №40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30.09.2021 г..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СРО №3</w:t>
            </w:r>
          </w:p>
        </w:tc>
        <w:tc>
          <w:tcPr>
            <w:tcW w:w="3320" w:type="dxa"/>
          </w:tcPr>
          <w:p w:rsidR="00275418" w:rsidRDefault="00275418" w:rsidP="009746CC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МБОУ ДО «Детская музыкальная школа» р.п. Шолоховский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31.08.2021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3320" w:type="dxa"/>
          </w:tcPr>
          <w:p w:rsidR="00275418" w:rsidRDefault="00275418" w:rsidP="006C39B8">
            <w:pPr>
              <w:jc w:val="center"/>
            </w:pPr>
            <w:r>
              <w:t>01.10.2021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275418" w:rsidRPr="00073D7D">
        <w:tc>
          <w:tcPr>
            <w:tcW w:w="3109" w:type="dxa"/>
          </w:tcPr>
          <w:p w:rsidR="00275418" w:rsidRDefault="00275418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3320" w:type="dxa"/>
          </w:tcPr>
          <w:p w:rsidR="00275418" w:rsidRDefault="00275418" w:rsidP="00DA2B5F">
            <w:pPr>
              <w:jc w:val="center"/>
            </w:pPr>
            <w:r>
              <w:t>30.09.2021 г.</w:t>
            </w:r>
          </w:p>
        </w:tc>
        <w:tc>
          <w:tcPr>
            <w:tcW w:w="3602" w:type="dxa"/>
          </w:tcPr>
          <w:p w:rsidR="00275418" w:rsidRDefault="002754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ind w:firstLine="5040"/>
        <w:rPr>
          <w:sz w:val="22"/>
          <w:szCs w:val="22"/>
        </w:rPr>
      </w:pPr>
    </w:p>
    <w:p w:rsidR="00275418" w:rsidRDefault="00275418" w:rsidP="0076283B">
      <w:pPr>
        <w:ind w:firstLine="504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275418" w:rsidRDefault="00275418" w:rsidP="00F261F1">
      <w:pPr>
        <w:rPr>
          <w:sz w:val="28"/>
          <w:szCs w:val="28"/>
        </w:rPr>
      </w:pPr>
    </w:p>
    <w:p w:rsidR="00275418" w:rsidRDefault="00275418" w:rsidP="00F261F1">
      <w:pPr>
        <w:rPr>
          <w:sz w:val="28"/>
          <w:szCs w:val="28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Default="00275418" w:rsidP="0076283B">
      <w:pPr>
        <w:rPr>
          <w:sz w:val="22"/>
          <w:szCs w:val="22"/>
        </w:rPr>
      </w:pPr>
    </w:p>
    <w:p w:rsidR="00275418" w:rsidRPr="00EB3CB3" w:rsidRDefault="00275418" w:rsidP="0076283B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Pr="00EB3CB3">
        <w:rPr>
          <w:sz w:val="22"/>
          <w:szCs w:val="22"/>
        </w:rPr>
        <w:t xml:space="preserve">Приложение № 1 </w:t>
      </w:r>
    </w:p>
    <w:p w:rsidR="00275418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Pr="00EB3CB3" w:rsidRDefault="00275418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</w:t>
      </w:r>
      <w:r w:rsidRPr="00BD1E50">
        <w:rPr>
          <w:sz w:val="22"/>
          <w:szCs w:val="22"/>
        </w:rPr>
        <w:t xml:space="preserve">2021-2022 </w:t>
      </w:r>
      <w:r>
        <w:rPr>
          <w:sz w:val="22"/>
          <w:szCs w:val="22"/>
        </w:rPr>
        <w:t>г.г.</w:t>
      </w:r>
    </w:p>
    <w:p w:rsidR="00275418" w:rsidRDefault="00275418" w:rsidP="0076283B">
      <w:pPr>
        <w:ind w:firstLine="5040"/>
        <w:jc w:val="right"/>
      </w:pPr>
    </w:p>
    <w:p w:rsidR="00275418" w:rsidRPr="006D37F2" w:rsidRDefault="00275418" w:rsidP="0076283B">
      <w:pPr>
        <w:jc w:val="center"/>
        <w:rPr>
          <w:sz w:val="28"/>
          <w:szCs w:val="28"/>
        </w:rPr>
      </w:pPr>
    </w:p>
    <w:p w:rsidR="00275418" w:rsidRPr="006D37F2" w:rsidRDefault="00275418" w:rsidP="0076283B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>тся проверк</w:t>
      </w:r>
      <w:r>
        <w:rPr>
          <w:sz w:val="28"/>
          <w:szCs w:val="28"/>
        </w:rPr>
        <w:t>и</w:t>
      </w:r>
      <w:r w:rsidRPr="006D37F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2021-2022</w:t>
      </w:r>
      <w:r w:rsidRPr="00921027">
        <w:rPr>
          <w:sz w:val="28"/>
          <w:szCs w:val="28"/>
        </w:rPr>
        <w:t xml:space="preserve"> </w:t>
      </w:r>
      <w:r w:rsidRPr="006D37F2">
        <w:rPr>
          <w:sz w:val="28"/>
          <w:szCs w:val="28"/>
        </w:rPr>
        <w:t>годов</w:t>
      </w:r>
    </w:p>
    <w:p w:rsidR="00275418" w:rsidRPr="009930D7" w:rsidRDefault="00275418" w:rsidP="0076283B"/>
    <w:tbl>
      <w:tblPr>
        <w:tblW w:w="10031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"/>
        <w:gridCol w:w="856"/>
        <w:gridCol w:w="5207"/>
        <w:gridCol w:w="3963"/>
      </w:tblGrid>
      <w:tr w:rsidR="00275418" w:rsidRPr="001F06A1">
        <w:tc>
          <w:tcPr>
            <w:tcW w:w="856" w:type="dxa"/>
            <w:gridSpan w:val="2"/>
          </w:tcPr>
          <w:p w:rsidR="00275418" w:rsidRPr="00AD6798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</w:t>
            </w:r>
          </w:p>
          <w:p w:rsidR="00275418" w:rsidRPr="00AD6798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D6798">
              <w:rPr>
                <w:b/>
                <w:bCs/>
                <w:sz w:val="28"/>
                <w:szCs w:val="28"/>
              </w:rPr>
              <w:t>п</w:t>
            </w:r>
            <w:r>
              <w:rPr>
                <w:b/>
                <w:bCs/>
                <w:sz w:val="28"/>
                <w:szCs w:val="28"/>
              </w:rPr>
              <w:t>/</w:t>
            </w:r>
            <w:r w:rsidRPr="00AD6798">
              <w:rPr>
                <w:b/>
                <w:bCs/>
                <w:sz w:val="28"/>
                <w:szCs w:val="28"/>
              </w:rPr>
              <w:t>п</w:t>
            </w:r>
          </w:p>
        </w:tc>
        <w:tc>
          <w:tcPr>
            <w:tcW w:w="9175" w:type="dxa"/>
            <w:gridSpan w:val="2"/>
          </w:tcPr>
          <w:p w:rsidR="00275418" w:rsidRPr="00AD6798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D6798">
              <w:rPr>
                <w:b/>
                <w:bCs/>
                <w:sz w:val="28"/>
                <w:szCs w:val="28"/>
              </w:rPr>
              <w:t>Объекты, подлежащие проверке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Pr="00530997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175" w:type="dxa"/>
            <w:gridSpan w:val="2"/>
          </w:tcPr>
          <w:p w:rsidR="00275418" w:rsidRPr="00530997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Pr="00AA3F71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1</w:t>
            </w:r>
          </w:p>
        </w:tc>
        <w:tc>
          <w:tcPr>
            <w:tcW w:w="9175" w:type="dxa"/>
            <w:gridSpan w:val="2"/>
          </w:tcPr>
          <w:p w:rsidR="00275418" w:rsidRPr="00AA3F71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 xml:space="preserve">Теплоснабжающие, теплосетевые организации, </w:t>
            </w:r>
          </w:p>
          <w:p w:rsidR="00275418" w:rsidRPr="00AA3F71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 w:rsidRPr="00132EE2">
              <w:rPr>
                <w:sz w:val="28"/>
                <w:szCs w:val="28"/>
              </w:rPr>
              <w:t>1.1.</w:t>
            </w:r>
          </w:p>
        </w:tc>
        <w:tc>
          <w:tcPr>
            <w:tcW w:w="9175" w:type="dxa"/>
            <w:gridSpan w:val="2"/>
            <w:vAlign w:val="center"/>
          </w:tcPr>
          <w:p w:rsidR="00275418" w:rsidRPr="0046100B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Котельная  №28 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№20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№35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№34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CE326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Блочно-модульная котельная  </w:t>
            </w:r>
            <w:r w:rsidRPr="00A909A3">
              <w:rPr>
                <w:sz w:val="28"/>
                <w:szCs w:val="28"/>
              </w:rPr>
              <w:t>ГБОУ ДОД РО «ДЮСШОР-25</w:t>
            </w:r>
            <w:r>
              <w:rPr>
                <w:sz w:val="28"/>
                <w:szCs w:val="28"/>
              </w:rPr>
              <w:t xml:space="preserve">» 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</w:t>
            </w:r>
          </w:p>
        </w:tc>
        <w:tc>
          <w:tcPr>
            <w:tcW w:w="9175" w:type="dxa"/>
            <w:gridSpan w:val="2"/>
            <w:vAlign w:val="center"/>
          </w:tcPr>
          <w:p w:rsidR="00275418" w:rsidRPr="00A909A3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Блочно-модульная котельная Участковая больница р.п. Шолоховский МБУЗ Белокалитвинского р-на ЦРБ</w:t>
            </w:r>
          </w:p>
        </w:tc>
      </w:tr>
      <w:tr w:rsidR="00275418" w:rsidRPr="001F06A1">
        <w:tc>
          <w:tcPr>
            <w:tcW w:w="856" w:type="dxa"/>
            <w:gridSpan w:val="2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МБОУ ДОД «Детская музыкальная школа»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AA3F71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2.</w:t>
            </w:r>
          </w:p>
        </w:tc>
        <w:tc>
          <w:tcPr>
            <w:tcW w:w="9175" w:type="dxa"/>
            <w:gridSpan w:val="2"/>
          </w:tcPr>
          <w:p w:rsidR="00275418" w:rsidRPr="00AA3F71" w:rsidRDefault="00275418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Учреждения социальной сферы,</w:t>
            </w:r>
          </w:p>
          <w:p w:rsidR="00275418" w:rsidRPr="00AA3F71" w:rsidRDefault="00275418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2B753B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2.1.</w:t>
            </w:r>
          </w:p>
        </w:tc>
        <w:tc>
          <w:tcPr>
            <w:tcW w:w="9175" w:type="dxa"/>
            <w:gridSpan w:val="2"/>
          </w:tcPr>
          <w:p w:rsidR="00275418" w:rsidRPr="002B753B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Объекты здравоохранения:</w:t>
            </w:r>
          </w:p>
        </w:tc>
      </w:tr>
      <w:tr w:rsidR="00275418" w:rsidRPr="00AD6798">
        <w:trPr>
          <w:gridBefore w:val="1"/>
        </w:trPr>
        <w:tc>
          <w:tcPr>
            <w:tcW w:w="856" w:type="dxa"/>
          </w:tcPr>
          <w:p w:rsidR="00275418" w:rsidRPr="002B753B" w:rsidRDefault="00275418" w:rsidP="006C39B8">
            <w:pPr>
              <w:jc w:val="center"/>
              <w:rPr>
                <w:sz w:val="28"/>
                <w:szCs w:val="28"/>
              </w:rPr>
            </w:pPr>
            <w:r w:rsidRPr="002B753B">
              <w:rPr>
                <w:sz w:val="28"/>
                <w:szCs w:val="28"/>
              </w:rPr>
              <w:t>2.1.1.</w:t>
            </w:r>
          </w:p>
        </w:tc>
        <w:tc>
          <w:tcPr>
            <w:tcW w:w="9175" w:type="dxa"/>
            <w:gridSpan w:val="2"/>
          </w:tcPr>
          <w:p w:rsidR="00275418" w:rsidRPr="00AA0E99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Участковая больница р.п. Шолоховский МБУЗ Белокалитвинского р-на ЦРБ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AA3F71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2.2.</w:t>
            </w:r>
          </w:p>
        </w:tc>
        <w:tc>
          <w:tcPr>
            <w:tcW w:w="9175" w:type="dxa"/>
            <w:gridSpan w:val="2"/>
          </w:tcPr>
          <w:p w:rsidR="00275418" w:rsidRPr="00AA3F71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О</w:t>
            </w:r>
            <w:r>
              <w:rPr>
                <w:b/>
                <w:bCs/>
                <w:sz w:val="28"/>
                <w:szCs w:val="28"/>
              </w:rPr>
              <w:t>бъекты</w:t>
            </w:r>
            <w:r w:rsidRPr="00AA3F71">
              <w:rPr>
                <w:b/>
                <w:bCs/>
                <w:sz w:val="28"/>
                <w:szCs w:val="28"/>
              </w:rPr>
              <w:t xml:space="preserve"> образования: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2.2.1.</w:t>
            </w:r>
          </w:p>
        </w:tc>
        <w:tc>
          <w:tcPr>
            <w:tcW w:w="9175" w:type="dxa"/>
            <w:gridSpan w:val="2"/>
          </w:tcPr>
          <w:p w:rsidR="00275418" w:rsidRPr="0012327F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2.2.2.</w:t>
            </w:r>
          </w:p>
        </w:tc>
        <w:tc>
          <w:tcPr>
            <w:tcW w:w="9175" w:type="dxa"/>
            <w:gridSpan w:val="2"/>
            <w:vAlign w:val="center"/>
          </w:tcPr>
          <w:p w:rsidR="00275418" w:rsidRPr="0012327F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2.2.3.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№36 «Красная шапочка»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2.2.4.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№40 «Золотой петушок»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2.2.5.</w:t>
            </w:r>
          </w:p>
        </w:tc>
        <w:tc>
          <w:tcPr>
            <w:tcW w:w="9175" w:type="dxa"/>
            <w:gridSpan w:val="2"/>
            <w:vAlign w:val="center"/>
          </w:tcPr>
          <w:p w:rsidR="00275418" w:rsidRDefault="00275418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ЦВР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E97D59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2.3.</w:t>
            </w:r>
          </w:p>
        </w:tc>
        <w:tc>
          <w:tcPr>
            <w:tcW w:w="9175" w:type="dxa"/>
            <w:gridSpan w:val="2"/>
          </w:tcPr>
          <w:p w:rsidR="00275418" w:rsidRPr="00E97D59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Объекты культуры  и библиотечного обслуживания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160DE6" w:rsidRDefault="00275418" w:rsidP="006C39B8">
            <w:pPr>
              <w:jc w:val="center"/>
              <w:rPr>
                <w:sz w:val="28"/>
                <w:szCs w:val="28"/>
                <w:highlight w:val="yellow"/>
              </w:rPr>
            </w:pPr>
            <w:r w:rsidRPr="00AD6798">
              <w:rPr>
                <w:sz w:val="28"/>
                <w:szCs w:val="28"/>
              </w:rPr>
              <w:t>2.3.1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9175" w:type="dxa"/>
            <w:gridSpan w:val="2"/>
          </w:tcPr>
          <w:p w:rsidR="00275418" w:rsidRPr="00AD679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132EE2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2.3.2.</w:t>
            </w:r>
          </w:p>
        </w:tc>
        <w:tc>
          <w:tcPr>
            <w:tcW w:w="9175" w:type="dxa"/>
            <w:gridSpan w:val="2"/>
          </w:tcPr>
          <w:p w:rsidR="00275418" w:rsidRPr="00132EE2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МБУК ДК р.п. Шолоховский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BF6D62" w:rsidRDefault="00275418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2.4.</w:t>
            </w:r>
          </w:p>
        </w:tc>
        <w:tc>
          <w:tcPr>
            <w:tcW w:w="9175" w:type="dxa"/>
            <w:gridSpan w:val="2"/>
          </w:tcPr>
          <w:p w:rsidR="00275418" w:rsidRPr="00852F44" w:rsidRDefault="00275418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852F44">
              <w:rPr>
                <w:b/>
                <w:bCs/>
                <w:sz w:val="28"/>
                <w:szCs w:val="28"/>
              </w:rPr>
              <w:t>Объекты спорта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BF6D62" w:rsidRDefault="00275418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2.4.1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 ФОК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Default="00275418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2.4.2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AA0E99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3.</w:t>
            </w:r>
          </w:p>
        </w:tc>
        <w:tc>
          <w:tcPr>
            <w:tcW w:w="9175" w:type="dxa"/>
            <w:gridSpan w:val="2"/>
          </w:tcPr>
          <w:p w:rsidR="00275418" w:rsidRPr="00AA0E99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Объекты водоснабжения</w:t>
            </w:r>
          </w:p>
        </w:tc>
      </w:tr>
      <w:tr w:rsidR="00275418" w:rsidRPr="001F06A1">
        <w:trPr>
          <w:gridBefore w:val="1"/>
          <w:trHeight w:val="440"/>
        </w:trPr>
        <w:tc>
          <w:tcPr>
            <w:tcW w:w="856" w:type="dxa"/>
          </w:tcPr>
          <w:p w:rsidR="00275418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ГУП РО «УРСВ» р.п. Шолоховский</w:t>
            </w:r>
          </w:p>
        </w:tc>
      </w:tr>
      <w:tr w:rsidR="00275418" w:rsidRPr="001F06A1">
        <w:trPr>
          <w:gridBefore w:val="1"/>
          <w:trHeight w:val="270"/>
        </w:trPr>
        <w:tc>
          <w:tcPr>
            <w:tcW w:w="856" w:type="dxa"/>
          </w:tcPr>
          <w:p w:rsidR="00275418" w:rsidRPr="00F5626C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4.</w:t>
            </w:r>
          </w:p>
        </w:tc>
        <w:tc>
          <w:tcPr>
            <w:tcW w:w="9175" w:type="dxa"/>
            <w:gridSpan w:val="2"/>
          </w:tcPr>
          <w:p w:rsidR="00275418" w:rsidRPr="009A7939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9A7939">
              <w:rPr>
                <w:b/>
                <w:bCs/>
                <w:i/>
                <w:iCs/>
                <w:sz w:val="28"/>
                <w:szCs w:val="28"/>
              </w:rPr>
              <w:t>Административные здания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9746CC" w:rsidRDefault="00275418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</w:t>
            </w:r>
          </w:p>
        </w:tc>
        <w:tc>
          <w:tcPr>
            <w:tcW w:w="9175" w:type="dxa"/>
            <w:gridSpan w:val="2"/>
          </w:tcPr>
          <w:p w:rsidR="00275418" w:rsidRDefault="00275418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Администрация Шолоховского г.п.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521E21" w:rsidRDefault="00275418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5.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275418" w:rsidRPr="00521E21" w:rsidRDefault="00275418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Жил</w:t>
            </w:r>
            <w:r w:rsidRPr="00521E21">
              <w:rPr>
                <w:b/>
                <w:bCs/>
                <w:i/>
                <w:iCs/>
                <w:sz w:val="28"/>
                <w:szCs w:val="28"/>
              </w:rPr>
              <w:t>ищный фонд</w:t>
            </w:r>
          </w:p>
        </w:tc>
        <w:tc>
          <w:tcPr>
            <w:tcW w:w="3965" w:type="dxa"/>
            <w:tcBorders>
              <w:left w:val="single" w:sz="4" w:space="0" w:color="auto"/>
              <w:bottom w:val="single" w:sz="4" w:space="0" w:color="auto"/>
            </w:tcBorders>
          </w:tcPr>
          <w:p w:rsidR="00275418" w:rsidRPr="00521E21" w:rsidRDefault="00275418" w:rsidP="002A3AB4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DA2B5F" w:rsidRDefault="00275418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№</w:t>
            </w:r>
          </w:p>
          <w:p w:rsidR="00275418" w:rsidRPr="00DA2B5F" w:rsidRDefault="00275418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п/п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275418" w:rsidRPr="00DA2B5F" w:rsidRDefault="00275418" w:rsidP="006C39B8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Наименование улицы</w:t>
            </w:r>
          </w:p>
        </w:tc>
        <w:tc>
          <w:tcPr>
            <w:tcW w:w="3965" w:type="dxa"/>
            <w:tcBorders>
              <w:left w:val="single" w:sz="4" w:space="0" w:color="auto"/>
              <w:bottom w:val="single" w:sz="4" w:space="0" w:color="auto"/>
            </w:tcBorders>
          </w:tcPr>
          <w:p w:rsidR="00275418" w:rsidRPr="00DA2B5F" w:rsidRDefault="00275418" w:rsidP="002A3AB4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Номер дома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</w:t>
            </w:r>
          </w:p>
        </w:tc>
        <w:tc>
          <w:tcPr>
            <w:tcW w:w="5210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20а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59582B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  <w:vAlign w:val="bottom"/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М.Горького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DF4AFB">
              <w:rPr>
                <w:sz w:val="28"/>
                <w:szCs w:val="28"/>
              </w:rPr>
              <w:t>8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8а</w:t>
            </w:r>
          </w:p>
        </w:tc>
      </w:tr>
      <w:tr w:rsidR="00275418" w:rsidRPr="001F06A1">
        <w:trPr>
          <w:gridBefore w:val="1"/>
        </w:trPr>
        <w:tc>
          <w:tcPr>
            <w:tcW w:w="856" w:type="dxa"/>
          </w:tcPr>
          <w:p w:rsidR="00275418" w:rsidRPr="00084874" w:rsidRDefault="00275418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275418" w:rsidRPr="00084874" w:rsidRDefault="00275418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5" w:type="dxa"/>
            <w:tcBorders>
              <w:left w:val="single" w:sz="4" w:space="0" w:color="auto"/>
            </w:tcBorders>
          </w:tcPr>
          <w:p w:rsidR="00275418" w:rsidRPr="00DF4AFB" w:rsidRDefault="00275418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10а</w:t>
            </w:r>
          </w:p>
        </w:tc>
      </w:tr>
    </w:tbl>
    <w:p w:rsidR="00275418" w:rsidRDefault="00275418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275418" w:rsidRDefault="00275418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F261F1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9A7939">
      <w:pPr>
        <w:ind w:right="-2"/>
        <w:jc w:val="both"/>
        <w:rPr>
          <w:sz w:val="28"/>
          <w:szCs w:val="28"/>
        </w:rPr>
      </w:pPr>
    </w:p>
    <w:p w:rsidR="00275418" w:rsidRPr="009A7939" w:rsidRDefault="00275418" w:rsidP="009A7939">
      <w:pPr>
        <w:ind w:right="-2"/>
        <w:jc w:val="both"/>
        <w:rPr>
          <w:sz w:val="28"/>
          <w:szCs w:val="28"/>
        </w:rPr>
      </w:pPr>
    </w:p>
    <w:p w:rsidR="00275418" w:rsidRDefault="00275418" w:rsidP="00D642D4">
      <w:pPr>
        <w:ind w:left="1440" w:firstLine="4320"/>
        <w:jc w:val="right"/>
        <w:rPr>
          <w:sz w:val="22"/>
          <w:szCs w:val="22"/>
        </w:rPr>
      </w:pPr>
    </w:p>
    <w:p w:rsidR="00275418" w:rsidRPr="00EB3CB3" w:rsidRDefault="00275418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2</w:t>
      </w:r>
      <w:r w:rsidRPr="00EB3CB3">
        <w:rPr>
          <w:sz w:val="22"/>
          <w:szCs w:val="22"/>
        </w:rPr>
        <w:t xml:space="preserve">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Pr="005C20CB" w:rsidRDefault="00275418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2021-2022 г.г</w:t>
      </w:r>
      <w:r w:rsidRPr="005C20CB">
        <w:rPr>
          <w:color w:val="000000"/>
          <w:sz w:val="18"/>
          <w:szCs w:val="18"/>
        </w:rPr>
        <w:br/>
      </w:r>
    </w:p>
    <w:p w:rsidR="00275418" w:rsidRPr="005C20CB" w:rsidRDefault="00275418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275418" w:rsidRPr="005C20CB" w:rsidRDefault="00275418" w:rsidP="00BF6D62">
      <w:pPr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проверки готовности к отопительное периоду _______/_______ гг.</w:t>
      </w:r>
    </w:p>
    <w:p w:rsidR="00275418" w:rsidRPr="005C20CB" w:rsidRDefault="00275418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                                "_____"_______________ 20__ г.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</w:t>
      </w:r>
      <w:r w:rsidRPr="005C20CB">
        <w:rPr>
          <w:color w:val="000000"/>
        </w:rPr>
        <w:t xml:space="preserve">                                                                              </w:t>
      </w:r>
      <w:r w:rsidRPr="005C20CB">
        <w:rPr>
          <w:color w:val="000000"/>
          <w:sz w:val="18"/>
          <w:szCs w:val="18"/>
        </w:rPr>
        <w:t>(дата составления акта)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t xml:space="preserve">                    </w:t>
      </w: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Комиссия, образованная ___________________________________________________________,                                                      </w:t>
      </w: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8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Pr="005C20CB">
        <w:rPr>
          <w:color w:val="000000"/>
        </w:rPr>
        <w:t>оверку готовности к отопительному периоду ____________________________________________________________________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периоду)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Проверка готовности к отопительному периоду   проводилась   в   отношении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объектов: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</w:rPr>
        <w:t xml:space="preserve">                                       </w:t>
      </w:r>
      <w:r w:rsidRPr="005C20CB">
        <w:rPr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Вывод комиссии по итогам проведения проверки готовности  к  отопительному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периоду:_________________________________________________________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_____________________________________________________________________.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 к акту проверки готовности к отопительному периоду __/__ гг.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 актом проверки готовности ознакомлен, один экземпляр акта получил: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F6151A">
      <w:pPr>
        <w:jc w:val="both"/>
        <w:rPr>
          <w:color w:val="000000"/>
        </w:rPr>
      </w:pPr>
      <w:r w:rsidRPr="005C20CB">
        <w:rPr>
          <w:color w:val="000000"/>
        </w:rPr>
        <w:t>______________________________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275418" w:rsidRPr="005C20CB" w:rsidRDefault="00275418" w:rsidP="00F6151A">
      <w:pPr>
        <w:ind w:firstLine="680"/>
        <w:jc w:val="both"/>
        <w:rPr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275418" w:rsidRPr="005C20CB" w:rsidRDefault="00275418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Pr="005C20CB" w:rsidRDefault="00275418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275418" w:rsidRDefault="00275418" w:rsidP="00D642D4">
      <w:pPr>
        <w:ind w:left="1440" w:firstLine="4320"/>
        <w:jc w:val="right"/>
        <w:rPr>
          <w:sz w:val="22"/>
          <w:szCs w:val="22"/>
        </w:rPr>
      </w:pPr>
    </w:p>
    <w:p w:rsidR="00275418" w:rsidRPr="00EB3CB3" w:rsidRDefault="00275418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3</w:t>
      </w:r>
      <w:r w:rsidRPr="00EB3CB3">
        <w:rPr>
          <w:sz w:val="22"/>
          <w:szCs w:val="22"/>
        </w:rPr>
        <w:t xml:space="preserve">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Default="00275418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г.г</w:t>
      </w:r>
    </w:p>
    <w:p w:rsidR="00275418" w:rsidRDefault="00275418" w:rsidP="00D642D4">
      <w:pPr>
        <w:jc w:val="right"/>
        <w:rPr>
          <w:color w:val="FF0000"/>
        </w:rPr>
      </w:pPr>
    </w:p>
    <w:p w:rsidR="00275418" w:rsidRPr="005C20CB" w:rsidRDefault="00275418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275418" w:rsidRPr="005C20CB" w:rsidRDefault="00275418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готовности к отопительному периоду _______/______ гг.</w:t>
      </w:r>
    </w:p>
    <w:p w:rsidR="00275418" w:rsidRPr="005C20CB" w:rsidRDefault="00275418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275418" w:rsidRPr="005C20CB" w:rsidRDefault="00275418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отношении следующих   объектов,   по   которым   проводилась   проверка готовности к отопительному периоду: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 готовности к отопительному периоду:</w:t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Акт проверки готовности к отопительному периоду от __________ N_________.</w:t>
      </w:r>
    </w:p>
    <w:p w:rsidR="00275418" w:rsidRPr="005C20CB" w:rsidRDefault="00275418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</w:t>
      </w:r>
    </w:p>
    <w:tbl>
      <w:tblPr>
        <w:tblW w:w="0" w:type="auto"/>
        <w:tblInd w:w="2" w:type="dxa"/>
        <w:tblBorders>
          <w:top w:val="single" w:sz="4" w:space="0" w:color="auto"/>
        </w:tblBorders>
        <w:tblLook w:val="0000"/>
      </w:tblPr>
      <w:tblGrid>
        <w:gridCol w:w="9866"/>
      </w:tblGrid>
      <w:tr w:rsidR="00275418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275418" w:rsidRPr="005C20CB" w:rsidRDefault="00275418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275418" w:rsidRDefault="00275418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275418" w:rsidRDefault="00275418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color w:val="000000"/>
        </w:rPr>
      </w:pPr>
    </w:p>
    <w:p w:rsidR="00275418" w:rsidRPr="00EB3CB3" w:rsidRDefault="00275418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4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275418" w:rsidRDefault="00275418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275418" w:rsidRPr="005C20CB" w:rsidRDefault="00275418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г.г</w:t>
      </w:r>
      <w:r w:rsidRPr="005C20CB">
        <w:rPr>
          <w:color w:val="FF0000"/>
        </w:rPr>
        <w:t xml:space="preserve"> </w:t>
      </w: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275418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275418" w:rsidRPr="005C20CB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275418" w:rsidRPr="004106FC" w:rsidRDefault="00275418" w:rsidP="005C20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4106FC">
        <w:rPr>
          <w:color w:val="000000"/>
          <w:sz w:val="28"/>
          <w:szCs w:val="28"/>
        </w:rPr>
        <w:t>Документы, проверяемые в ходе проверки теплоснабжающих организаций:</w:t>
      </w:r>
    </w:p>
    <w:p w:rsidR="00275418" w:rsidRPr="004106FC" w:rsidRDefault="00275418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опрессовки и промывки системы отопления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технического освидетельствования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Приказы о назначении ответственных лиц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проверки знаний ответственных лиц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Должностные инструкции (кочегаров, обслуживающего персонала)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Наличие подготовленного и обслуживающего персонала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Паспорта на котлы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План выполнения работ по подготовке к ОЗП</w:t>
      </w:r>
    </w:p>
    <w:p w:rsidR="00275418" w:rsidRPr="004106FC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Акты скрытых работ</w:t>
      </w:r>
    </w:p>
    <w:p w:rsidR="00275418" w:rsidRDefault="00275418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профилактических испытаний электрооборудования объектов</w:t>
      </w:r>
      <w:r>
        <w:rPr>
          <w:color w:val="000000"/>
          <w:sz w:val="28"/>
          <w:szCs w:val="28"/>
        </w:rPr>
        <w:t>.</w:t>
      </w: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Документ</w:t>
      </w:r>
      <w:r>
        <w:rPr>
          <w:color w:val="000000"/>
          <w:sz w:val="28"/>
          <w:szCs w:val="28"/>
        </w:rPr>
        <w:t>ы, проверяемые в ходе проверки потребителей тепловой энергии</w:t>
      </w:r>
    </w:p>
    <w:p w:rsidR="00275418" w:rsidRPr="004106FC" w:rsidRDefault="00275418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 опрессовки и промывки системы отопления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Приказы о назначении ответственных лиц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проверки знаний ответственных лиц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Наличие обученного и подготовленного обслуживающего персонала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выполнения работ по подготовке к ОЗП</w:t>
      </w:r>
    </w:p>
    <w:p w:rsidR="00275418" w:rsidRDefault="00275418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профилактических испытаний эле</w:t>
      </w:r>
      <w:r w:rsidRPr="00D642D4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 xml:space="preserve">трооборудования объектов. </w:t>
      </w: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275418" w:rsidRDefault="00275418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275418" w:rsidRDefault="00275418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sectPr w:rsidR="00275418" w:rsidSect="00F261F1">
      <w:footerReference w:type="default" r:id="rId9"/>
      <w:pgSz w:w="11906" w:h="16838" w:code="9"/>
      <w:pgMar w:top="567" w:right="849" w:bottom="709" w:left="1134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5418" w:rsidRDefault="00275418">
      <w:r>
        <w:separator/>
      </w:r>
    </w:p>
  </w:endnote>
  <w:endnote w:type="continuationSeparator" w:id="0">
    <w:p w:rsidR="00275418" w:rsidRDefault="002754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5418" w:rsidRDefault="00275418" w:rsidP="002F507F">
    <w:pPr>
      <w:pStyle w:val="Footer"/>
      <w:framePr w:wrap="auto" w:vAnchor="text" w:hAnchor="margin" w:xAlign="right" w:y="1"/>
      <w:jc w:val="right"/>
      <w:rPr>
        <w:rStyle w:val="PageNumber"/>
        <w:sz w:val="16"/>
        <w:szCs w:val="16"/>
      </w:rPr>
    </w:pPr>
  </w:p>
  <w:p w:rsidR="00275418" w:rsidRPr="002F507F" w:rsidRDefault="00275418" w:rsidP="002F507F">
    <w:pPr>
      <w:pStyle w:val="Footer"/>
      <w:framePr w:wrap="auto" w:vAnchor="text" w:hAnchor="margin" w:xAlign="right" w:y="1"/>
      <w:jc w:val="right"/>
      <w:rPr>
        <w:rStyle w:val="PageNumber"/>
        <w:sz w:val="16"/>
        <w:szCs w:val="16"/>
      </w:rPr>
    </w:pPr>
  </w:p>
  <w:p w:rsidR="00275418" w:rsidRPr="00890E17" w:rsidRDefault="00275418" w:rsidP="002F507F">
    <w:pPr>
      <w:pStyle w:val="Footer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Pr="00890E17">
      <w:rPr>
        <w:color w:val="FFFFFF"/>
        <w:sz w:val="10"/>
        <w:szCs w:val="10"/>
      </w:rPr>
      <w:instrText xml:space="preserve"> </w:instrText>
    </w:r>
    <w:r w:rsidRPr="008F612E">
      <w:rPr>
        <w:color w:val="FFFFFF"/>
        <w:sz w:val="10"/>
        <w:szCs w:val="10"/>
        <w:lang w:val="en-US"/>
      </w:rPr>
      <w:instrText>FILENAME</w:instrText>
    </w:r>
    <w:r w:rsidRPr="00890E17">
      <w:rPr>
        <w:color w:val="FFFFFF"/>
        <w:sz w:val="10"/>
        <w:szCs w:val="10"/>
      </w:rPr>
      <w:instrText xml:space="preserve"> \</w:instrText>
    </w:r>
    <w:r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instrText xml:space="preserve"> </w:instrText>
    </w:r>
    <w:r w:rsidRPr="00890E17">
      <w:rPr>
        <w:color w:val="FFFFFF"/>
        <w:sz w:val="10"/>
        <w:szCs w:val="10"/>
      </w:rPr>
      <w:fldChar w:fldCharType="separate"/>
    </w:r>
    <w:r>
      <w:rPr>
        <w:noProof/>
        <w:color w:val="FFFFFF"/>
        <w:sz w:val="10"/>
        <w:szCs w:val="10"/>
        <w:lang w:val="en-US"/>
      </w:rPr>
      <w:t>D</w:t>
    </w:r>
    <w:r w:rsidRPr="00712673">
      <w:rPr>
        <w:noProof/>
        <w:color w:val="FFFFFF"/>
        <w:sz w:val="10"/>
        <w:szCs w:val="10"/>
      </w:rPr>
      <w:t>:\6\РАБОЧИЙ СТОЛ\Рабочий стол\Мои постановления, распоряжения\2020\ПОДГОТОВКА ОЗП\Комиссия.</w:t>
    </w:r>
    <w:r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5418" w:rsidRDefault="00275418">
      <w:r>
        <w:separator/>
      </w:r>
    </w:p>
  </w:footnote>
  <w:footnote w:type="continuationSeparator" w:id="0">
    <w:p w:rsidR="00275418" w:rsidRDefault="0027541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D7D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418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753B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099B"/>
    <w:rsid w:val="006534CA"/>
    <w:rsid w:val="00653F4E"/>
    <w:rsid w:val="00654F41"/>
    <w:rsid w:val="00655AD4"/>
    <w:rsid w:val="00656CCA"/>
    <w:rsid w:val="006613A2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37F2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7527"/>
    <w:rsid w:val="00980AF1"/>
    <w:rsid w:val="009811BA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A77F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B7724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Header">
    <w:name w:val="header"/>
    <w:basedOn w:val="Normal"/>
    <w:link w:val="HeaderChar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Normal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Normal"/>
    <w:uiPriority w:val="99"/>
    <w:rsid w:val="00B77247"/>
    <w:pPr>
      <w:ind w:firstLine="720"/>
    </w:pPr>
  </w:style>
  <w:style w:type="paragraph" w:styleId="Caption">
    <w:name w:val="caption"/>
    <w:basedOn w:val="Normal"/>
    <w:next w:val="Normal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Footer">
    <w:name w:val="footer"/>
    <w:basedOn w:val="Normal"/>
    <w:link w:val="FooterChar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7055D"/>
    <w:rPr>
      <w:sz w:val="24"/>
      <w:szCs w:val="24"/>
      <w:lang w:val="ru-RU" w:eastAsia="ru-RU"/>
    </w:rPr>
  </w:style>
  <w:style w:type="table" w:styleId="TableGrid">
    <w:name w:val="Table Grid"/>
    <w:basedOn w:val="TableNormal"/>
    <w:uiPriority w:val="99"/>
    <w:rsid w:val="007E52F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2">
    <w:name w:val="Body Text Indent 2"/>
    <w:basedOn w:val="Normal"/>
    <w:link w:val="BodyTextIndent2Char"/>
    <w:uiPriority w:val="99"/>
    <w:rsid w:val="00AE7086"/>
    <w:pPr>
      <w:ind w:firstLine="1134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815129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2F507F"/>
  </w:style>
  <w:style w:type="paragraph" w:styleId="BodyText">
    <w:name w:val="Body Text"/>
    <w:basedOn w:val="Normal"/>
    <w:link w:val="BodyTextChar"/>
    <w:uiPriority w:val="99"/>
    <w:rsid w:val="0027055D"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15129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Normal"/>
    <w:uiPriority w:val="99"/>
    <w:rsid w:val="0027055D"/>
    <w:pPr>
      <w:jc w:val="center"/>
    </w:pPr>
    <w:rPr>
      <w:sz w:val="28"/>
      <w:szCs w:val="28"/>
    </w:rPr>
  </w:style>
  <w:style w:type="paragraph" w:styleId="NoSpacing">
    <w:name w:val="No Spacing"/>
    <w:uiPriority w:val="99"/>
    <w:qFormat/>
    <w:rsid w:val="0027055D"/>
    <w:rPr>
      <w:rFonts w:ascii="Calibri" w:hAnsi="Calibri" w:cs="Calibri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Title">
    <w:name w:val="Title"/>
    <w:basedOn w:val="Normal"/>
    <w:next w:val="Normal"/>
    <w:link w:val="TitleChar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Quote">
    <w:name w:val="Quote"/>
    <w:basedOn w:val="Normal"/>
    <w:next w:val="Normal"/>
    <w:link w:val="QuoteChar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129"/>
    <w:rPr>
      <w:sz w:val="2"/>
      <w:szCs w:val="2"/>
    </w:rPr>
  </w:style>
  <w:style w:type="character" w:styleId="Hyperlink">
    <w:name w:val="Hyperlink"/>
    <w:basedOn w:val="DefaultParagraphFont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NormalWeb">
    <w:name w:val="Normal (Web)"/>
    <w:basedOn w:val="Normal"/>
    <w:uiPriority w:val="99"/>
    <w:rsid w:val="008E4EEA"/>
    <w:pPr>
      <w:spacing w:before="100" w:beforeAutospacing="1" w:after="100" w:afterAutospacing="1"/>
    </w:pPr>
  </w:style>
  <w:style w:type="paragraph" w:customStyle="1" w:styleId="4">
    <w:name w:val="Знак4"/>
    <w:basedOn w:val="Normal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">
    <w:name w:val="Знак Знак Знак"/>
    <w:basedOn w:val="Normal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4A7F63"/>
  </w:style>
  <w:style w:type="character" w:styleId="FollowedHyperlink">
    <w:name w:val="FollowedHyperlink"/>
    <w:basedOn w:val="DefaultParagraphFont"/>
    <w:uiPriority w:val="99"/>
    <w:rsid w:val="00524FE8"/>
    <w:rPr>
      <w:color w:val="800080"/>
      <w:u w:val="single"/>
    </w:rPr>
  </w:style>
  <w:style w:type="paragraph" w:customStyle="1" w:styleId="xl67">
    <w:name w:val="xl6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Normal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Normal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Normal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Normal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Normal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Normal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Normal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Normal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Normal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Normal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Normal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Normal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Normal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Normal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Normal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Normal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BodyTextIndent3">
    <w:name w:val="Body Text Indent 3"/>
    <w:basedOn w:val="Normal"/>
    <w:link w:val="BodyTextIndent3Char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35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2177489/5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92</TotalTime>
  <Pages>18</Pages>
  <Words>3965</Words>
  <Characters>22606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user</cp:lastModifiedBy>
  <cp:revision>5</cp:revision>
  <cp:lastPrinted>2020-10-21T08:37:00Z</cp:lastPrinted>
  <dcterms:created xsi:type="dcterms:W3CDTF">2020-10-21T08:36:00Z</dcterms:created>
  <dcterms:modified xsi:type="dcterms:W3CDTF">2021-04-22T08:53:00Z</dcterms:modified>
</cp:coreProperties>
</file>