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81B" w:rsidRDefault="00AE081B" w:rsidP="00AE081B">
      <w:pPr>
        <w:pStyle w:val="a8"/>
        <w:jc w:val="center"/>
        <w:rPr>
          <w:rFonts w:cs="Tahoma"/>
        </w:rPr>
      </w:pPr>
      <w:r>
        <w:rPr>
          <w:rFonts w:cs="Tahoma"/>
          <w:b/>
          <w:noProof/>
          <w:szCs w:val="28"/>
          <w:lang w:eastAsia="ru-RU"/>
        </w:rPr>
        <w:t xml:space="preserve">       </w:t>
      </w: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E081B" w:rsidRPr="002407E5" w:rsidRDefault="00AE081B" w:rsidP="00AE081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E081B" w:rsidRPr="002407E5" w:rsidRDefault="00AE081B" w:rsidP="00AE081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E081B" w:rsidRDefault="00651DFA" w:rsidP="00AE081B">
      <w:pPr>
        <w:ind w:left="142" w:hanging="142"/>
        <w:jc w:val="center"/>
        <w:rPr>
          <w:bCs/>
          <w:color w:val="000000"/>
          <w:spacing w:val="-20"/>
          <w:position w:val="6"/>
          <w:sz w:val="28"/>
          <w:szCs w:val="28"/>
        </w:rPr>
      </w:pPr>
      <w:r>
        <w:rPr>
          <w:bCs/>
          <w:color w:val="000000"/>
          <w:spacing w:val="-20"/>
          <w:position w:val="6"/>
          <w:sz w:val="28"/>
          <w:szCs w:val="28"/>
        </w:rPr>
        <w:t xml:space="preserve">от .2018 №  </w:t>
      </w:r>
    </w:p>
    <w:p w:rsidR="00AE081B" w:rsidRDefault="00AE081B" w:rsidP="00AE081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AE081B" w:rsidRDefault="00401DB9" w:rsidP="00AE081B">
      <w:pPr>
        <w:suppressAutoHyphens/>
        <w:autoSpaceDE w:val="0"/>
        <w:spacing w:line="228" w:lineRule="auto"/>
        <w:ind w:firstLine="720"/>
        <w:jc w:val="both"/>
        <w:rPr>
          <w:sz w:val="28"/>
          <w:szCs w:val="28"/>
        </w:rPr>
      </w:pPr>
      <w:r w:rsidRPr="005D1A6C">
        <w:rPr>
          <w:sz w:val="28"/>
          <w:szCs w:val="28"/>
        </w:rPr>
        <w:t xml:space="preserve">  </w:t>
      </w:r>
      <w:r w:rsidRPr="005D1A6C">
        <w:rPr>
          <w:sz w:val="28"/>
          <w:szCs w:val="28"/>
        </w:rPr>
        <w:tab/>
      </w:r>
      <w:r w:rsidR="00AE081B" w:rsidRPr="00654CCA">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762453" w:rsidRPr="00762453" w:rsidRDefault="00762453" w:rsidP="00762453">
      <w:pPr>
        <w:ind w:right="140"/>
        <w:jc w:val="both"/>
        <w:rPr>
          <w:sz w:val="28"/>
          <w:szCs w:val="28"/>
        </w:rPr>
      </w:pPr>
      <w:r>
        <w:rPr>
          <w:sz w:val="28"/>
          <w:szCs w:val="28"/>
        </w:rPr>
        <w:t xml:space="preserve">         </w:t>
      </w:r>
      <w:r w:rsidR="00B63D91">
        <w:rPr>
          <w:sz w:val="28"/>
          <w:szCs w:val="28"/>
        </w:rPr>
        <w:t xml:space="preserve">2. </w:t>
      </w:r>
      <w:r>
        <w:rPr>
          <w:bCs/>
          <w:sz w:val="28"/>
          <w:szCs w:val="28"/>
        </w:rPr>
        <w:t>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0</w:t>
      </w:r>
      <w:r w:rsidR="00AE081B">
        <w:rPr>
          <w:bCs/>
          <w:sz w:val="28"/>
          <w:szCs w:val="28"/>
        </w:rPr>
        <w:t>4</w:t>
      </w:r>
      <w:r w:rsidRPr="00A428FF">
        <w:rPr>
          <w:bCs/>
          <w:sz w:val="28"/>
          <w:szCs w:val="28"/>
        </w:rPr>
        <w:t>.0</w:t>
      </w:r>
      <w:r>
        <w:rPr>
          <w:bCs/>
          <w:sz w:val="28"/>
          <w:szCs w:val="28"/>
        </w:rPr>
        <w:t>5</w:t>
      </w:r>
      <w:r w:rsidRPr="00A428FF">
        <w:rPr>
          <w:bCs/>
          <w:sz w:val="28"/>
          <w:szCs w:val="28"/>
        </w:rPr>
        <w:t>.201</w:t>
      </w:r>
      <w:r w:rsidR="00AE081B">
        <w:rPr>
          <w:bCs/>
          <w:sz w:val="28"/>
          <w:szCs w:val="28"/>
        </w:rPr>
        <w:t>8</w:t>
      </w:r>
      <w:r>
        <w:rPr>
          <w:bCs/>
          <w:sz w:val="28"/>
          <w:szCs w:val="28"/>
        </w:rPr>
        <w:t xml:space="preserve"> № 10</w:t>
      </w:r>
      <w:r w:rsidR="00AE081B">
        <w:rPr>
          <w:bCs/>
          <w:sz w:val="28"/>
          <w:szCs w:val="28"/>
        </w:rPr>
        <w:t>0</w:t>
      </w:r>
      <w:r w:rsidRPr="00A428FF">
        <w:rPr>
          <w:bCs/>
          <w:sz w:val="28"/>
          <w:szCs w:val="28"/>
        </w:rPr>
        <w:t xml:space="preserve"> </w:t>
      </w:r>
      <w:r>
        <w:rPr>
          <w:bCs/>
          <w:sz w:val="28"/>
          <w:szCs w:val="28"/>
        </w:rPr>
        <w:t>«</w:t>
      </w:r>
      <w:r w:rsidRPr="005D1A6C">
        <w:rPr>
          <w:sz w:val="28"/>
          <w:szCs w:val="28"/>
        </w:rPr>
        <w:t>Об утверждении  административного регламента по предоставлению муниципальной услуги «</w:t>
      </w:r>
      <w:r w:rsidR="00AE081B"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AE081B" w:rsidRPr="005D1A6C">
        <w:rPr>
          <w:bCs/>
          <w:sz w:val="28"/>
          <w:szCs w:val="28"/>
        </w:rPr>
        <w:t xml:space="preserve"> </w:t>
      </w:r>
      <w:r w:rsidR="00AE081B">
        <w:rPr>
          <w:sz w:val="28"/>
          <w:szCs w:val="28"/>
        </w:rPr>
        <w:t xml:space="preserve"> </w:t>
      </w:r>
      <w:r w:rsidRPr="00A428FF">
        <w:rPr>
          <w:bCs/>
          <w:sz w:val="28"/>
          <w:szCs w:val="28"/>
        </w:rPr>
        <w:t>признать  утратившим силу.</w:t>
      </w:r>
    </w:p>
    <w:p w:rsidR="00401DB9" w:rsidRPr="005D1A6C" w:rsidRDefault="000B2898" w:rsidP="00762453">
      <w:pPr>
        <w:pStyle w:val="af4"/>
        <w:spacing w:before="0" w:after="0"/>
        <w:ind w:firstLine="709"/>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910F11" w:rsidRPr="005D1A6C" w:rsidRDefault="00910F11" w:rsidP="00872883">
      <w:pPr>
        <w:rPr>
          <w:sz w:val="28"/>
          <w:szCs w:val="28"/>
        </w:rPr>
      </w:pPr>
    </w:p>
    <w:p w:rsidR="00651DFA" w:rsidRDefault="00651DFA" w:rsidP="00651DFA">
      <w:pPr>
        <w:rPr>
          <w:sz w:val="28"/>
          <w:szCs w:val="28"/>
        </w:rPr>
      </w:pPr>
      <w:r>
        <w:rPr>
          <w:sz w:val="28"/>
          <w:szCs w:val="28"/>
        </w:rPr>
        <w:t xml:space="preserve">Проект постановления вносит </w:t>
      </w:r>
    </w:p>
    <w:p w:rsidR="00651DFA" w:rsidRDefault="00651DFA" w:rsidP="00651DFA">
      <w:pPr>
        <w:rPr>
          <w:sz w:val="28"/>
          <w:szCs w:val="28"/>
        </w:rPr>
      </w:pPr>
      <w:r>
        <w:rPr>
          <w:sz w:val="28"/>
          <w:szCs w:val="28"/>
        </w:rPr>
        <w:t xml:space="preserve">Специалист первой категории                                                             Н.В.Гугуева </w:t>
      </w:r>
    </w:p>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065" w:type="dxa"/>
        <w:tblInd w:w="55" w:type="dxa"/>
        <w:tblLayout w:type="fixed"/>
        <w:tblCellMar>
          <w:top w:w="55" w:type="dxa"/>
          <w:left w:w="55" w:type="dxa"/>
          <w:bottom w:w="55" w:type="dxa"/>
          <w:right w:w="55" w:type="dxa"/>
        </w:tblCellMar>
        <w:tblLook w:val="0000"/>
      </w:tblPr>
      <w:tblGrid>
        <w:gridCol w:w="5925"/>
        <w:gridCol w:w="4140"/>
      </w:tblGrid>
      <w:tr w:rsidR="00401DB9" w:rsidRPr="005D1A6C" w:rsidTr="00AE081B">
        <w:tc>
          <w:tcPr>
            <w:tcW w:w="5925" w:type="dxa"/>
            <w:shd w:val="clear" w:color="auto" w:fill="auto"/>
          </w:tcPr>
          <w:p w:rsidR="00401DB9" w:rsidRPr="005D1A6C" w:rsidRDefault="00401DB9" w:rsidP="00343AF7">
            <w:pPr>
              <w:pStyle w:val="ac"/>
              <w:snapToGrid w:val="0"/>
              <w:rPr>
                <w:sz w:val="28"/>
                <w:szCs w:val="28"/>
              </w:rPr>
            </w:pPr>
            <w:r w:rsidRPr="005D1A6C">
              <w:rPr>
                <w:sz w:val="28"/>
                <w:szCs w:val="28"/>
              </w:rPr>
              <w:lastRenderedPageBreak/>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140" w:type="dxa"/>
            <w:shd w:val="clear" w:color="auto" w:fill="auto"/>
          </w:tcPr>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AE081B" w:rsidRPr="00794B50" w:rsidRDefault="00AE081B" w:rsidP="00AE081B">
            <w:pPr>
              <w:overflowPunct w:val="0"/>
              <w:autoSpaceDE w:val="0"/>
              <w:autoSpaceDN w:val="0"/>
              <w:adjustRightInd w:val="0"/>
              <w:jc w:val="right"/>
            </w:pPr>
            <w:r w:rsidRPr="00794B50">
              <w:t>от</w:t>
            </w:r>
            <w:r w:rsidR="00651DFA">
              <w:t xml:space="preserve"> </w:t>
            </w:r>
            <w:r w:rsidR="00272CD2">
              <w:t>.</w:t>
            </w:r>
            <w:r>
              <w:t>2018</w:t>
            </w:r>
            <w:r w:rsidRPr="00794B50">
              <w:t xml:space="preserve"> </w:t>
            </w:r>
            <w:r>
              <w:t>г.</w:t>
            </w:r>
            <w:r w:rsidRPr="00794B50">
              <w:t xml:space="preserve"> № </w:t>
            </w:r>
          </w:p>
          <w:p w:rsidR="00401DB9" w:rsidRPr="00910F11" w:rsidRDefault="00401DB9" w:rsidP="00910F11">
            <w:pPr>
              <w:overflowPunct w:val="0"/>
              <w:autoSpaceDE w:val="0"/>
              <w:autoSpaceDN w:val="0"/>
              <w:adjustRightInd w:val="0"/>
              <w:jc w:val="right"/>
            </w:pP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AE081B" w:rsidRPr="00A400FF" w:rsidRDefault="00AE081B" w:rsidP="00AE081B">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01DB9" w:rsidRPr="005D1A6C"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401DB9" w:rsidRPr="005D1A6C">
        <w:rPr>
          <w:sz w:val="28"/>
          <w:szCs w:val="28"/>
        </w:rPr>
        <w:t>«</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401DB9" w:rsidRPr="005D1A6C">
        <w:rPr>
          <w:sz w:val="28"/>
          <w:szCs w:val="28"/>
        </w:rPr>
        <w:t>»</w:t>
      </w:r>
      <w:r w:rsidR="00401DB9" w:rsidRPr="005D1A6C">
        <w:rPr>
          <w:bCs/>
          <w:sz w:val="28"/>
          <w:szCs w:val="28"/>
        </w:rPr>
        <w:t xml:space="preserve"> </w:t>
      </w:r>
      <w:r w:rsidRPr="00A400FF">
        <w:rPr>
          <w:sz w:val="28"/>
          <w:szCs w:val="28"/>
        </w:rPr>
        <w:t>(далее – Административный регламент).</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AE081B" w:rsidRPr="00A400FF" w:rsidRDefault="00AE081B" w:rsidP="00AE081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AE081B" w:rsidRPr="00A400FF" w:rsidRDefault="00AE081B" w:rsidP="00AE081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AE081B" w:rsidRPr="00A400FF" w:rsidRDefault="00AE081B" w:rsidP="00AE081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AE081B" w:rsidRPr="00A400FF" w:rsidRDefault="00AE081B" w:rsidP="00AE081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AE081B" w:rsidRPr="00A400FF" w:rsidRDefault="00AE081B" w:rsidP="00AE081B">
      <w:pPr>
        <w:suppressAutoHyphens/>
        <w:spacing w:line="228" w:lineRule="auto"/>
        <w:ind w:firstLine="708"/>
        <w:jc w:val="both"/>
        <w:rPr>
          <w:sz w:val="28"/>
          <w:szCs w:val="28"/>
        </w:rPr>
      </w:pPr>
      <w:r w:rsidRPr="00A400FF">
        <w:rPr>
          <w:sz w:val="28"/>
          <w:szCs w:val="28"/>
        </w:rPr>
        <w:t>по справочному телефону;</w:t>
      </w:r>
    </w:p>
    <w:p w:rsidR="00AE081B" w:rsidRPr="00A400FF" w:rsidRDefault="00AE081B" w:rsidP="00AE081B">
      <w:pPr>
        <w:suppressAutoHyphens/>
        <w:spacing w:line="228" w:lineRule="auto"/>
        <w:ind w:firstLine="708"/>
        <w:jc w:val="both"/>
        <w:rPr>
          <w:sz w:val="28"/>
          <w:szCs w:val="28"/>
        </w:rPr>
      </w:pPr>
      <w:r w:rsidRPr="00A400FF">
        <w:rPr>
          <w:sz w:val="28"/>
          <w:szCs w:val="28"/>
        </w:rPr>
        <w:t>почтовой связью;</w:t>
      </w:r>
    </w:p>
    <w:p w:rsidR="00AE081B" w:rsidRPr="00A400FF" w:rsidRDefault="00AE081B" w:rsidP="00AE081B">
      <w:pPr>
        <w:suppressAutoHyphens/>
        <w:spacing w:line="228" w:lineRule="auto"/>
        <w:ind w:firstLine="709"/>
        <w:jc w:val="both"/>
        <w:rPr>
          <w:sz w:val="28"/>
          <w:szCs w:val="28"/>
        </w:rPr>
      </w:pPr>
      <w:r w:rsidRPr="00A400FF">
        <w:rPr>
          <w:sz w:val="28"/>
          <w:szCs w:val="28"/>
        </w:rPr>
        <w:t>по электронной почте;</w:t>
      </w:r>
    </w:p>
    <w:p w:rsidR="00AE081B" w:rsidRPr="00A400FF" w:rsidRDefault="00AE081B" w:rsidP="00AE081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AE081B" w:rsidRPr="00A400FF" w:rsidRDefault="00AE081B" w:rsidP="00AE081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AE081B" w:rsidRPr="00A400FF" w:rsidRDefault="00AE081B" w:rsidP="00AE081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AE081B" w:rsidRPr="00A400FF" w:rsidRDefault="00AE081B" w:rsidP="00AE081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AE081B" w:rsidRPr="00A400FF" w:rsidRDefault="00AE081B" w:rsidP="00AE081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AE081B" w:rsidRPr="00A400FF" w:rsidRDefault="00AE081B" w:rsidP="00AE081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AE081B" w:rsidRPr="00A400FF" w:rsidRDefault="00AE081B" w:rsidP="00AE081B">
      <w:pPr>
        <w:suppressAutoHyphens/>
        <w:spacing w:line="228" w:lineRule="auto"/>
        <w:ind w:firstLine="708"/>
        <w:jc w:val="both"/>
        <w:rPr>
          <w:color w:val="000000"/>
          <w:sz w:val="28"/>
          <w:szCs w:val="28"/>
        </w:rPr>
      </w:pPr>
      <w:r w:rsidRPr="00A400FF">
        <w:rPr>
          <w:color w:val="000000"/>
          <w:sz w:val="28"/>
          <w:szCs w:val="28"/>
        </w:rPr>
        <w:lastRenderedPageBreak/>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круг заявителей;</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AE081B" w:rsidRPr="00A400FF" w:rsidRDefault="00AE081B" w:rsidP="00AE081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AE081B" w:rsidRPr="00A400FF" w:rsidRDefault="00AE081B" w:rsidP="00AE081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на ЕПГУ;</w:t>
      </w:r>
    </w:p>
    <w:p w:rsidR="00AE081B" w:rsidRPr="00A400FF" w:rsidRDefault="00AE081B" w:rsidP="00AE081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401DB9" w:rsidRPr="005D1A6C" w:rsidRDefault="00401DB9" w:rsidP="00401DB9">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2.1. Наименование муниципальной услуги.</w:t>
      </w:r>
    </w:p>
    <w:p w:rsidR="00401DB9" w:rsidRDefault="00AE081B" w:rsidP="00AE081B">
      <w:pPr>
        <w:ind w:firstLine="720"/>
        <w:jc w:val="both"/>
        <w:rPr>
          <w:sz w:val="28"/>
          <w:szCs w:val="28"/>
        </w:rPr>
      </w:pPr>
      <w:r w:rsidRPr="00A400FF">
        <w:rPr>
          <w:sz w:val="28"/>
          <w:szCs w:val="28"/>
        </w:rPr>
        <w:t xml:space="preserve">Полное наименование муниципальной услуги: </w:t>
      </w:r>
      <w:r>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00401DB9" w:rsidRPr="005D1A6C">
        <w:rPr>
          <w:sz w:val="28"/>
          <w:szCs w:val="28"/>
        </w:rPr>
        <w:t>.</w:t>
      </w:r>
    </w:p>
    <w:p w:rsidR="00AE081B" w:rsidRPr="005D1A6C" w:rsidRDefault="00AE081B" w:rsidP="00AE081B">
      <w:pPr>
        <w:ind w:firstLine="720"/>
        <w:jc w:val="both"/>
        <w:rPr>
          <w:rFonts w:eastAsia="Calibri"/>
          <w:sz w:val="28"/>
          <w:szCs w:val="28"/>
        </w:rPr>
      </w:pPr>
      <w:r w:rsidRPr="00A400FF">
        <w:rPr>
          <w:sz w:val="28"/>
          <w:szCs w:val="28"/>
        </w:rPr>
        <w:t>Сокращенное наименование муниципальной услуги:</w:t>
      </w:r>
      <w:r w:rsidRPr="00AE081B">
        <w:rPr>
          <w:bCs/>
          <w:sz w:val="28"/>
          <w:szCs w:val="28"/>
        </w:rPr>
        <w:t xml:space="preserve"> </w:t>
      </w:r>
      <w:r>
        <w:rPr>
          <w:bCs/>
          <w:sz w:val="28"/>
          <w:szCs w:val="28"/>
        </w:rPr>
        <w:t>«П</w:t>
      </w:r>
      <w:r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Pr="005D1A6C">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2C4E8F">
        <w:rPr>
          <w:sz w:val="28"/>
          <w:szCs w:val="28"/>
        </w:rPr>
        <w:t>Администрацию</w:t>
      </w:r>
      <w:r w:rsidRPr="00A400FF">
        <w:rPr>
          <w:sz w:val="28"/>
          <w:szCs w:val="28"/>
        </w:rPr>
        <w:t>, в МФЦ.</w:t>
      </w:r>
    </w:p>
    <w:p w:rsidR="00AE081B" w:rsidRPr="00A400FF" w:rsidRDefault="00AE081B" w:rsidP="00AE081B">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AE081B" w:rsidRPr="00A400FF" w:rsidRDefault="00AE081B" w:rsidP="00AE081B">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AE081B" w:rsidRPr="00A400FF" w:rsidRDefault="00AE081B" w:rsidP="00AE081B">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DA0915" w:rsidRPr="005D1A6C" w:rsidRDefault="00DB3E22" w:rsidP="00401DB9">
      <w:pPr>
        <w:snapToGrid w:val="0"/>
        <w:ind w:firstLine="709"/>
        <w:jc w:val="both"/>
        <w:rPr>
          <w:sz w:val="28"/>
          <w:szCs w:val="28"/>
        </w:rPr>
      </w:pPr>
      <w:r>
        <w:rPr>
          <w:sz w:val="28"/>
          <w:szCs w:val="28"/>
        </w:rPr>
        <w:t xml:space="preserve">- </w:t>
      </w:r>
      <w:r w:rsidR="00E04AD7">
        <w:rPr>
          <w:sz w:val="28"/>
          <w:szCs w:val="28"/>
        </w:rPr>
        <w:t>д</w:t>
      </w:r>
      <w:r w:rsidR="00322DEA" w:rsidRPr="00322DEA">
        <w:rPr>
          <w:sz w:val="28"/>
          <w:szCs w:val="28"/>
        </w:rPr>
        <w:t>оговор о передаче жилого помещения в собственность</w:t>
      </w:r>
      <w:r w:rsidR="00D53DCD" w:rsidRPr="005D1A6C">
        <w:rPr>
          <w:sz w:val="28"/>
          <w:szCs w:val="28"/>
        </w:rPr>
        <w:t>;</w:t>
      </w:r>
      <w:r w:rsidR="00401DB9" w:rsidRPr="005D1A6C">
        <w:rPr>
          <w:sz w:val="28"/>
          <w:szCs w:val="28"/>
        </w:rPr>
        <w:t xml:space="preserve"> </w:t>
      </w:r>
    </w:p>
    <w:p w:rsidR="00401DB9" w:rsidRDefault="00DB3E22" w:rsidP="00401DB9">
      <w:pPr>
        <w:snapToGrid w:val="0"/>
        <w:ind w:firstLine="709"/>
        <w:jc w:val="both"/>
        <w:rPr>
          <w:sz w:val="28"/>
          <w:szCs w:val="28"/>
        </w:rPr>
      </w:pPr>
      <w:r>
        <w:rPr>
          <w:bCs/>
          <w:sz w:val="28"/>
          <w:szCs w:val="28"/>
        </w:rPr>
        <w:t xml:space="preserve">- </w:t>
      </w:r>
      <w:r w:rsidR="00E04AD7">
        <w:rPr>
          <w:sz w:val="28"/>
          <w:szCs w:val="28"/>
        </w:rPr>
        <w:t>р</w:t>
      </w:r>
      <w:r w:rsidR="00322DEA" w:rsidRPr="00322DEA">
        <w:rPr>
          <w:sz w:val="28"/>
          <w:szCs w:val="28"/>
        </w:rPr>
        <w:t>ешение об отказе в предоставлении муниципальной услуги</w:t>
      </w:r>
      <w:r w:rsidR="00401DB9" w:rsidRPr="00322DEA">
        <w:rPr>
          <w:sz w:val="28"/>
          <w:szCs w:val="28"/>
        </w:rPr>
        <w:t>.</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Заявителю в качестве результата предоставления услуги обеспечивается по его </w:t>
      </w:r>
      <w:r w:rsidRPr="00A400FF">
        <w:rPr>
          <w:sz w:val="28"/>
          <w:szCs w:val="28"/>
        </w:rPr>
        <w:lastRenderedPageBreak/>
        <w:t>выбору возможность получения:</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E04AD7" w:rsidRPr="00E04AD7" w:rsidRDefault="00E04AD7" w:rsidP="00E04AD7">
      <w:pPr>
        <w:pStyle w:val="af5"/>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E04AD7" w:rsidRPr="00E04AD7" w:rsidRDefault="00E04AD7" w:rsidP="00E04AD7">
      <w:pPr>
        <w:pStyle w:val="af5"/>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E04AD7" w:rsidRPr="00E04AD7" w:rsidRDefault="00E54AF8" w:rsidP="00E54AF8">
      <w:pPr>
        <w:pStyle w:val="af5"/>
        <w:ind w:left="142"/>
        <w:jc w:val="both"/>
        <w:rPr>
          <w:sz w:val="28"/>
          <w:szCs w:val="28"/>
        </w:rPr>
      </w:pPr>
      <w:r>
        <w:rPr>
          <w:sz w:val="28"/>
          <w:szCs w:val="28"/>
        </w:rPr>
        <w:t xml:space="preserve">       </w:t>
      </w:r>
      <w:r w:rsidR="00E04AD7" w:rsidRPr="00E04AD7">
        <w:rPr>
          <w:sz w:val="28"/>
          <w:szCs w:val="28"/>
        </w:rPr>
        <w:t>2.5.  Нормативные правовые акты, регулирующие предоставление муниципальной услуги.</w:t>
      </w:r>
    </w:p>
    <w:p w:rsidR="00E04AD7" w:rsidRPr="00E04AD7" w:rsidRDefault="00E04AD7" w:rsidP="00E04AD7">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E04AD7" w:rsidRPr="00E04AD7" w:rsidRDefault="00E54AF8" w:rsidP="00E54AF8">
      <w:pPr>
        <w:pStyle w:val="af5"/>
        <w:tabs>
          <w:tab w:val="left" w:pos="142"/>
          <w:tab w:val="left" w:pos="284"/>
        </w:tabs>
        <w:spacing w:line="228" w:lineRule="auto"/>
        <w:ind w:left="0"/>
        <w:jc w:val="both"/>
        <w:rPr>
          <w:sz w:val="28"/>
          <w:szCs w:val="28"/>
        </w:rPr>
      </w:pPr>
      <w:r>
        <w:rPr>
          <w:sz w:val="28"/>
          <w:szCs w:val="28"/>
        </w:rPr>
        <w:t xml:space="preserve">         </w:t>
      </w:r>
      <w:r w:rsidR="00E04AD7"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E04AD7" w:rsidRPr="00E04AD7" w:rsidRDefault="00E04AD7" w:rsidP="00E04AD7">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E04AD7" w:rsidRPr="00322DEA" w:rsidRDefault="00E04AD7" w:rsidP="00E04AD7">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E04AD7"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E04AD7" w:rsidRPr="00A400FF" w:rsidRDefault="00E04AD7" w:rsidP="00E04AD7">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 </w:t>
      </w:r>
      <w:r w:rsidR="00E04AD7" w:rsidRPr="00E04AD7">
        <w:rPr>
          <w:sz w:val="28"/>
          <w:szCs w:val="28"/>
        </w:rPr>
        <w:t>Документ подтверждающий изменения персональных данных</w:t>
      </w:r>
      <w:r w:rsidRPr="005D1A6C">
        <w:rPr>
          <w:sz w:val="28"/>
          <w:szCs w:val="28"/>
        </w:rPr>
        <w:t>:</w:t>
      </w:r>
    </w:p>
    <w:p w:rsidR="0004577C" w:rsidRPr="005D1A6C" w:rsidRDefault="00E04AD7" w:rsidP="00401DB9">
      <w:pPr>
        <w:autoSpaceDE w:val="0"/>
        <w:spacing w:line="228" w:lineRule="auto"/>
        <w:ind w:firstLine="709"/>
        <w:jc w:val="both"/>
        <w:rPr>
          <w:sz w:val="28"/>
          <w:szCs w:val="28"/>
        </w:rPr>
      </w:pPr>
      <w:r>
        <w:rPr>
          <w:sz w:val="28"/>
          <w:szCs w:val="28"/>
        </w:rPr>
        <w:t>-</w:t>
      </w:r>
      <w:r w:rsidR="0004577C" w:rsidRPr="005D1A6C">
        <w:rPr>
          <w:sz w:val="28"/>
          <w:szCs w:val="28"/>
        </w:rPr>
        <w:t xml:space="preserve"> </w:t>
      </w:r>
      <w:r w:rsidR="00E74888" w:rsidRPr="005D1A6C">
        <w:rPr>
          <w:sz w:val="28"/>
          <w:szCs w:val="28"/>
        </w:rPr>
        <w:t>с</w:t>
      </w:r>
      <w:r w:rsidR="0004577C" w:rsidRPr="005D1A6C">
        <w:rPr>
          <w:sz w:val="28"/>
          <w:szCs w:val="28"/>
        </w:rPr>
        <w:t>видетельство о перемене имени;</w:t>
      </w:r>
    </w:p>
    <w:p w:rsidR="0004577C" w:rsidRPr="005D1A6C" w:rsidRDefault="00E04AD7" w:rsidP="00401DB9">
      <w:pPr>
        <w:autoSpaceDE w:val="0"/>
        <w:spacing w:line="228" w:lineRule="auto"/>
        <w:ind w:firstLine="709"/>
        <w:jc w:val="both"/>
        <w:rPr>
          <w:sz w:val="28"/>
          <w:szCs w:val="28"/>
        </w:rPr>
      </w:pPr>
      <w:r>
        <w:rPr>
          <w:sz w:val="28"/>
          <w:szCs w:val="28"/>
        </w:rPr>
        <w:t>-</w:t>
      </w:r>
      <w:r w:rsidR="00E74888" w:rsidRPr="005D1A6C">
        <w:rPr>
          <w:sz w:val="28"/>
          <w:szCs w:val="28"/>
        </w:rPr>
        <w:t xml:space="preserve"> с</w:t>
      </w:r>
      <w:r w:rsidR="0004577C" w:rsidRPr="005D1A6C">
        <w:rPr>
          <w:sz w:val="28"/>
          <w:szCs w:val="28"/>
        </w:rPr>
        <w:t>видетельство о заключении брака;</w:t>
      </w:r>
    </w:p>
    <w:p w:rsidR="0004577C" w:rsidRPr="005D1A6C" w:rsidRDefault="00E04AD7" w:rsidP="0063022D">
      <w:pPr>
        <w:pStyle w:val="TableParagraph"/>
        <w:ind w:right="66" w:firstLine="688"/>
        <w:jc w:val="both"/>
        <w:rPr>
          <w:sz w:val="28"/>
          <w:szCs w:val="28"/>
          <w:lang w:val="ru-RU"/>
        </w:rPr>
      </w:pPr>
      <w:r>
        <w:rPr>
          <w:sz w:val="28"/>
          <w:szCs w:val="28"/>
          <w:lang w:val="ru-RU"/>
        </w:rPr>
        <w:t>-</w:t>
      </w:r>
      <w:r w:rsidR="00E74888" w:rsidRPr="005D1A6C">
        <w:rPr>
          <w:sz w:val="28"/>
          <w:szCs w:val="28"/>
          <w:lang w:val="ru-RU"/>
        </w:rPr>
        <w:t xml:space="preserve"> с</w:t>
      </w:r>
      <w:r w:rsidR="0004577C" w:rsidRPr="005D1A6C">
        <w:rPr>
          <w:sz w:val="28"/>
          <w:szCs w:val="28"/>
          <w:lang w:val="ru-RU"/>
        </w:rPr>
        <w:t>видетельство о расторжении брака;</w:t>
      </w:r>
    </w:p>
    <w:p w:rsidR="0096133B" w:rsidRDefault="0004577C" w:rsidP="0096133B">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96133B">
        <w:rPr>
          <w:sz w:val="28"/>
          <w:szCs w:val="28"/>
          <w:lang w:val="ru-RU"/>
        </w:rPr>
        <w:t>:</w:t>
      </w:r>
    </w:p>
    <w:p w:rsidR="0096133B" w:rsidRDefault="0096133B" w:rsidP="0096133B">
      <w:pPr>
        <w:pStyle w:val="TableParagraph"/>
        <w:ind w:right="66" w:firstLine="688"/>
        <w:jc w:val="both"/>
        <w:rPr>
          <w:sz w:val="28"/>
          <w:szCs w:val="28"/>
          <w:lang w:val="ru-RU"/>
        </w:rPr>
      </w:pPr>
      <w:r>
        <w:rPr>
          <w:sz w:val="28"/>
          <w:szCs w:val="28"/>
          <w:lang w:val="ru-RU"/>
        </w:rPr>
        <w:t>-</w:t>
      </w:r>
      <w:r w:rsidRPr="0096133B">
        <w:rPr>
          <w:sz w:val="20"/>
          <w:szCs w:val="20"/>
          <w:lang w:val="ru-RU"/>
        </w:rPr>
        <w:t xml:space="preserve"> </w:t>
      </w:r>
      <w:r>
        <w:rPr>
          <w:sz w:val="28"/>
          <w:szCs w:val="28"/>
          <w:lang w:val="ru-RU"/>
        </w:rPr>
        <w:t>д</w:t>
      </w:r>
      <w:r w:rsidRPr="0096133B">
        <w:rPr>
          <w:sz w:val="28"/>
          <w:szCs w:val="28"/>
          <w:lang w:val="ru-RU"/>
        </w:rPr>
        <w:t>оверенность, оформленная в установленном законом порядке, на представление интересов заявителя</w:t>
      </w:r>
      <w:r>
        <w:rPr>
          <w:sz w:val="28"/>
          <w:szCs w:val="28"/>
          <w:lang w:val="ru-RU"/>
        </w:rPr>
        <w:t>;</w:t>
      </w:r>
    </w:p>
    <w:p w:rsidR="0096133B" w:rsidRPr="0096133B" w:rsidRDefault="0096133B" w:rsidP="0096133B">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96133B" w:rsidRDefault="0096133B" w:rsidP="0096133B">
      <w:pPr>
        <w:pStyle w:val="TableParagraph"/>
        <w:ind w:right="66" w:firstLine="688"/>
        <w:jc w:val="both"/>
        <w:rPr>
          <w:sz w:val="28"/>
          <w:szCs w:val="28"/>
          <w:lang w:val="ru-RU"/>
        </w:rPr>
      </w:pPr>
      <w:r w:rsidRPr="0096133B">
        <w:rPr>
          <w:sz w:val="28"/>
          <w:szCs w:val="28"/>
          <w:lang w:val="ru-RU"/>
        </w:rPr>
        <w:lastRenderedPageBreak/>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96133B" w:rsidRPr="0096133B" w:rsidRDefault="00E92C2A" w:rsidP="0096133B">
      <w:pPr>
        <w:pStyle w:val="TableParagraph"/>
        <w:ind w:right="66" w:firstLine="688"/>
        <w:jc w:val="both"/>
        <w:rPr>
          <w:sz w:val="28"/>
          <w:szCs w:val="28"/>
          <w:lang w:val="ru-RU"/>
        </w:rPr>
      </w:pPr>
      <w:r>
        <w:rPr>
          <w:sz w:val="28"/>
          <w:szCs w:val="28"/>
          <w:lang w:val="ru-RU"/>
        </w:rPr>
        <w:t>5) н</w:t>
      </w:r>
      <w:r w:rsidRPr="00E92C2A">
        <w:rPr>
          <w:sz w:val="28"/>
          <w:szCs w:val="28"/>
          <w:lang w:val="ru-RU"/>
        </w:rPr>
        <w:t>еобходимые документы иных членов семьи</w:t>
      </w:r>
      <w:r>
        <w:rPr>
          <w:sz w:val="28"/>
          <w:szCs w:val="28"/>
          <w:lang w:val="ru-RU"/>
        </w:rPr>
        <w:t>:</w:t>
      </w:r>
    </w:p>
    <w:p w:rsidR="0063022D" w:rsidRPr="0096133B" w:rsidRDefault="00E92C2A" w:rsidP="0096133B">
      <w:pPr>
        <w:pStyle w:val="TableParagraph"/>
        <w:ind w:right="66" w:firstLine="688"/>
        <w:jc w:val="both"/>
        <w:rPr>
          <w:sz w:val="28"/>
          <w:szCs w:val="28"/>
          <w:lang w:val="ru-RU"/>
        </w:rPr>
      </w:pPr>
      <w:r>
        <w:rPr>
          <w:sz w:val="28"/>
          <w:szCs w:val="28"/>
          <w:lang w:val="ru-RU"/>
        </w:rPr>
        <w:t>-</w:t>
      </w:r>
      <w:r w:rsidR="009B3043" w:rsidRPr="0096133B">
        <w:rPr>
          <w:sz w:val="28"/>
          <w:szCs w:val="28"/>
          <w:lang w:val="ru-RU"/>
        </w:rPr>
        <w:t xml:space="preserve"> нотариально оформленный отказ от участия в приватизации </w:t>
      </w:r>
      <w:r w:rsidR="00A64A38" w:rsidRPr="0096133B">
        <w:rPr>
          <w:sz w:val="28"/>
          <w:szCs w:val="28"/>
          <w:lang w:val="ru-RU"/>
        </w:rPr>
        <w:t xml:space="preserve">от иных членов семьи </w:t>
      </w:r>
      <w:r w:rsidR="009B3043" w:rsidRPr="0096133B">
        <w:rPr>
          <w:sz w:val="28"/>
          <w:szCs w:val="28"/>
          <w:lang w:val="ru-RU"/>
        </w:rPr>
        <w:t>или заявление об отказе от участия в приватизации (при личном обращении)</w:t>
      </w:r>
      <w:r w:rsidR="00220FC3" w:rsidRPr="0096133B">
        <w:rPr>
          <w:sz w:val="28"/>
          <w:szCs w:val="28"/>
          <w:lang w:val="ru-RU"/>
        </w:rPr>
        <w:t>;</w:t>
      </w:r>
    </w:p>
    <w:p w:rsidR="00E92C2A"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54AF8">
        <w:rPr>
          <w:sz w:val="28"/>
          <w:szCs w:val="28"/>
          <w:lang w:val="ru-RU"/>
        </w:rPr>
        <w:t>д</w:t>
      </w:r>
      <w:r w:rsidR="00E92C2A" w:rsidRPr="00E92C2A">
        <w:rPr>
          <w:sz w:val="28"/>
          <w:szCs w:val="28"/>
          <w:lang w:val="ru-RU"/>
        </w:rPr>
        <w:t>окументы для опекунов и законных представителей несовершеннолетних и/или недееспособных граждан</w:t>
      </w:r>
      <w:r w:rsidR="00E92C2A">
        <w:rPr>
          <w:sz w:val="28"/>
          <w:szCs w:val="28"/>
          <w:lang w:val="ru-RU"/>
        </w:rPr>
        <w:t>:</w:t>
      </w:r>
    </w:p>
    <w:p w:rsidR="00E92C2A" w:rsidRDefault="00E92C2A" w:rsidP="008A2D65">
      <w:pPr>
        <w:pStyle w:val="TableParagraph"/>
        <w:ind w:left="23" w:right="96"/>
        <w:jc w:val="both"/>
        <w:rPr>
          <w:sz w:val="28"/>
          <w:szCs w:val="28"/>
          <w:lang w:val="ru-RU"/>
        </w:rPr>
      </w:pPr>
      <w:r>
        <w:rPr>
          <w:sz w:val="20"/>
          <w:szCs w:val="20"/>
          <w:lang w:val="ru-RU"/>
        </w:rPr>
        <w:t xml:space="preserve">              </w:t>
      </w:r>
      <w:r w:rsidRPr="00E92C2A">
        <w:rPr>
          <w:sz w:val="28"/>
          <w:szCs w:val="28"/>
          <w:lang w:val="ru-RU"/>
        </w:rPr>
        <w:t>- разрешение органов опеки и попечительства на отказ либо участие в приватизации</w:t>
      </w:r>
      <w:r>
        <w:rPr>
          <w:sz w:val="28"/>
          <w:szCs w:val="28"/>
          <w:lang w:val="ru-RU"/>
        </w:rPr>
        <w:t>.</w:t>
      </w:r>
      <w:r w:rsidRPr="00E92C2A">
        <w:rPr>
          <w:sz w:val="28"/>
          <w:szCs w:val="28"/>
          <w:lang w:val="ru-RU"/>
        </w:rPr>
        <w:t xml:space="preserve"> </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92C2A" w:rsidRPr="00E57183" w:rsidRDefault="00E92C2A" w:rsidP="00E92C2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92C2A" w:rsidRDefault="00E92C2A" w:rsidP="00E92C2A">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1) </w:t>
      </w:r>
      <w:r>
        <w:rPr>
          <w:sz w:val="28"/>
          <w:szCs w:val="28"/>
        </w:rPr>
        <w:t>д</w:t>
      </w:r>
      <w:r w:rsidRPr="00E54AF8">
        <w:rPr>
          <w:sz w:val="28"/>
          <w:szCs w:val="28"/>
        </w:rPr>
        <w:t>оговор социального найма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Pr>
          <w:sz w:val="28"/>
          <w:szCs w:val="28"/>
        </w:rPr>
        <w:t>2)д</w:t>
      </w:r>
      <w:r w:rsidRPr="00E54AF8">
        <w:rPr>
          <w:sz w:val="28"/>
          <w:szCs w:val="28"/>
        </w:rPr>
        <w:t>окумент с предыдущих мест жительства после 01.08.1991г., подтверждающий, что ранее по адресам проживания право на приватизацию не использовано:</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о регистрации по месту жительства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из БТИ</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3) </w:t>
      </w:r>
      <w:r>
        <w:rPr>
          <w:sz w:val="28"/>
          <w:szCs w:val="28"/>
        </w:rPr>
        <w:t>с</w:t>
      </w:r>
      <w:r w:rsidRPr="00E54AF8">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00FA2B4F" w:rsidRPr="00FA2B4F">
        <w:rPr>
          <w:bCs/>
          <w:sz w:val="20"/>
          <w:szCs w:val="20"/>
        </w:rPr>
        <w:t xml:space="preserve"> </w:t>
      </w:r>
      <w:r w:rsidR="00FA2B4F" w:rsidRPr="00FA2B4F">
        <w:rPr>
          <w:sz w:val="28"/>
          <w:szCs w:val="28"/>
        </w:rPr>
        <w:t>(</w:t>
      </w:r>
      <w:r w:rsidR="00FA2B4F">
        <w:rPr>
          <w:sz w:val="28"/>
          <w:szCs w:val="28"/>
        </w:rPr>
        <w:t>п</w:t>
      </w:r>
      <w:r w:rsidR="00FA2B4F" w:rsidRPr="00FA2B4F">
        <w:rPr>
          <w:sz w:val="28"/>
          <w:szCs w:val="28"/>
        </w:rPr>
        <w:t>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sidR="00FA2B4F">
        <w:rPr>
          <w:sz w:val="28"/>
          <w:szCs w:val="28"/>
        </w:rPr>
        <w:t>)</w:t>
      </w:r>
      <w:r>
        <w:rPr>
          <w:sz w:val="28"/>
          <w:szCs w:val="28"/>
        </w:rPr>
        <w:t>;</w:t>
      </w:r>
    </w:p>
    <w:p w:rsidR="00E54AF8" w:rsidRPr="00E57183"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4) </w:t>
      </w:r>
      <w:r>
        <w:rPr>
          <w:sz w:val="28"/>
          <w:szCs w:val="28"/>
        </w:rPr>
        <w:t>т</w:t>
      </w:r>
      <w:r w:rsidRPr="00E54AF8">
        <w:rPr>
          <w:sz w:val="28"/>
          <w:szCs w:val="28"/>
        </w:rPr>
        <w:t>ехнический паспорт на жилое помещение</w:t>
      </w:r>
      <w:r w:rsidR="00FA2B4F">
        <w:rPr>
          <w:sz w:val="28"/>
          <w:szCs w:val="28"/>
        </w:rPr>
        <w:t xml:space="preserve"> (п</w:t>
      </w:r>
      <w:r w:rsidR="00FA2B4F" w:rsidRPr="00FA2B4F">
        <w:rPr>
          <w:sz w:val="28"/>
          <w:szCs w:val="28"/>
        </w:rPr>
        <w:t>редоставляется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FA2B4F">
        <w:rPr>
          <w:sz w:val="28"/>
          <w:szCs w:val="28"/>
        </w:rPr>
        <w:t>)</w:t>
      </w:r>
      <w:r>
        <w:rPr>
          <w:sz w:val="28"/>
          <w:szCs w:val="28"/>
        </w:rPr>
        <w:t>.</w:t>
      </w:r>
    </w:p>
    <w:p w:rsidR="00E92C2A" w:rsidRPr="00E57183" w:rsidRDefault="00E92C2A" w:rsidP="00E92C2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lastRenderedPageBreak/>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54AF8" w:rsidRPr="00E57183" w:rsidRDefault="00E54AF8" w:rsidP="00E54AF8">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E54AF8" w:rsidRPr="00E57183" w:rsidRDefault="00E54AF8" w:rsidP="00E54AF8">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54AF8" w:rsidRPr="00E57183" w:rsidRDefault="00E54AF8" w:rsidP="00E54AF8">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54AF8" w:rsidRPr="00E57183" w:rsidRDefault="00E54AF8" w:rsidP="00E54AF8">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4C2037" w:rsidRPr="00E57183" w:rsidRDefault="004C2037" w:rsidP="004C203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E92C2A" w:rsidRDefault="004C2037" w:rsidP="004C203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4C2037" w:rsidRPr="00E57183" w:rsidRDefault="004C2037" w:rsidP="004C2037">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4C2037" w:rsidRPr="00E57183" w:rsidRDefault="004C2037" w:rsidP="004C2037">
      <w:pPr>
        <w:autoSpaceDE w:val="0"/>
        <w:autoSpaceDN w:val="0"/>
        <w:adjustRightInd w:val="0"/>
        <w:spacing w:line="228" w:lineRule="auto"/>
        <w:ind w:firstLine="709"/>
        <w:jc w:val="both"/>
        <w:rPr>
          <w:sz w:val="28"/>
          <w:szCs w:val="28"/>
        </w:rPr>
      </w:pPr>
      <w:r>
        <w:rPr>
          <w:sz w:val="28"/>
          <w:szCs w:val="28"/>
        </w:rPr>
        <w:lastRenderedPageBreak/>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4C2037" w:rsidRPr="00E57183" w:rsidRDefault="004C2037" w:rsidP="004C203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4C2037" w:rsidRPr="00E57183" w:rsidRDefault="004C2037" w:rsidP="004C2037">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4C2037" w:rsidRPr="00E57183" w:rsidRDefault="004C2037" w:rsidP="004C203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C2037" w:rsidRPr="00E57183" w:rsidRDefault="004C2037" w:rsidP="004C203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4C2037" w:rsidRPr="00E57183" w:rsidRDefault="004C2037" w:rsidP="004C203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4C2037" w:rsidRPr="00E57183" w:rsidRDefault="004C2037" w:rsidP="004C203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lastRenderedPageBreak/>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4C2037" w:rsidRPr="00E57183" w:rsidRDefault="004C2037" w:rsidP="004C203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lastRenderedPageBreak/>
        <w:t>возможность получения муниципальной услуги в многофункциональном центре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4C2037" w:rsidRPr="00E57183" w:rsidRDefault="004C2037" w:rsidP="004C203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4C2037" w:rsidRPr="00E57183" w:rsidRDefault="004C2037" w:rsidP="004C203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4C2037" w:rsidRPr="00E57183" w:rsidRDefault="004C2037" w:rsidP="004C203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4C2037" w:rsidRPr="00E57183" w:rsidRDefault="004C2037" w:rsidP="004C203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4C2037" w:rsidRPr="00E57183" w:rsidRDefault="004C2037" w:rsidP="004C2037">
      <w:pPr>
        <w:widowControl w:val="0"/>
        <w:tabs>
          <w:tab w:val="left" w:pos="851"/>
        </w:tabs>
        <w:spacing w:line="228" w:lineRule="auto"/>
        <w:ind w:firstLine="709"/>
        <w:jc w:val="both"/>
        <w:rPr>
          <w:sz w:val="28"/>
          <w:szCs w:val="28"/>
        </w:rPr>
      </w:pPr>
      <w:r w:rsidRPr="00E57183">
        <w:rPr>
          <w:sz w:val="28"/>
          <w:szCs w:val="28"/>
        </w:rPr>
        <w:t xml:space="preserve">Предоставление муниципальной услуги на базе МФЦ в рамках обеспечения </w:t>
      </w:r>
      <w:r w:rsidRPr="00E57183">
        <w:rPr>
          <w:sz w:val="28"/>
          <w:szCs w:val="28"/>
        </w:rPr>
        <w:lastRenderedPageBreak/>
        <w:t>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4C2037" w:rsidRPr="00E57183" w:rsidRDefault="004C2037" w:rsidP="004C203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4C2037" w:rsidRPr="00E57183" w:rsidRDefault="004C2037" w:rsidP="004C203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4C2037" w:rsidRPr="00E57183" w:rsidRDefault="004C2037" w:rsidP="004C203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4C2037" w:rsidRPr="00E57183" w:rsidRDefault="004C2037" w:rsidP="004C203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4C2037" w:rsidRPr="00E57183" w:rsidRDefault="004C2037" w:rsidP="004C203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w:t>
      </w:r>
      <w:r w:rsidRPr="00E57183">
        <w:rPr>
          <w:sz w:val="28"/>
          <w:szCs w:val="28"/>
        </w:rPr>
        <w:lastRenderedPageBreak/>
        <w:t xml:space="preserve">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4C2037" w:rsidRPr="002411AD"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401DB9" w:rsidRPr="005D1A6C" w:rsidRDefault="00401DB9" w:rsidP="00EB3153">
      <w:pPr>
        <w:pStyle w:val="aa"/>
        <w:spacing w:after="0"/>
        <w:ind w:left="0"/>
        <w:rPr>
          <w:sz w:val="28"/>
          <w:szCs w:val="28"/>
        </w:rPr>
      </w:pPr>
    </w:p>
    <w:p w:rsidR="004C2037" w:rsidRDefault="004C2037"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4224E" w:rsidRPr="00E57183" w:rsidRDefault="00C4224E"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4C2037" w:rsidRPr="00E57183" w:rsidRDefault="00C4224E" w:rsidP="004C2037">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4C2037" w:rsidRPr="00E57183">
        <w:rPr>
          <w:sz w:val="28"/>
          <w:szCs w:val="28"/>
        </w:rPr>
        <w:t>прием и регистрация заявления  и пакета документов;</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выдача (направление) результата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посредством ЕПГУ.</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C2037" w:rsidRPr="00E57183" w:rsidRDefault="004C2037" w:rsidP="004C203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C2037" w:rsidRPr="00E57183" w:rsidRDefault="004C2037" w:rsidP="004C203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C2037" w:rsidRPr="00E57183" w:rsidRDefault="004C2037" w:rsidP="004C203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C2037" w:rsidRPr="00E57183" w:rsidRDefault="004C2037" w:rsidP="004C203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C2037" w:rsidRPr="00E57183" w:rsidRDefault="004C2037" w:rsidP="004C203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2</w:t>
      </w:r>
      <w:r w:rsidRPr="00E57183">
        <w:rPr>
          <w:sz w:val="28"/>
          <w:szCs w:val="28"/>
        </w:rPr>
        <w:t>.3. При направлении заявления и пакета документов по почте в адрес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C2037" w:rsidRPr="00E57183" w:rsidRDefault="004C2037" w:rsidP="004C2037">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C2037" w:rsidRPr="00E57183" w:rsidRDefault="004C2037" w:rsidP="004C203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C2037" w:rsidRPr="00E57183" w:rsidRDefault="004C2037" w:rsidP="004C203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4C2037" w:rsidRPr="00E57183" w:rsidRDefault="004C2037" w:rsidP="004C203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4C2037" w:rsidRPr="00E57183" w:rsidRDefault="004C2037" w:rsidP="004C203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 xml:space="preserve">документов, необходимых в соответствии с нормативными </w:t>
      </w:r>
      <w:r w:rsidRPr="00E57183">
        <w:rPr>
          <w:sz w:val="28"/>
          <w:szCs w:val="28"/>
        </w:rPr>
        <w:lastRenderedPageBreak/>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C2037" w:rsidRPr="00E57183" w:rsidRDefault="004C2037" w:rsidP="004C203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C2037" w:rsidRPr="00E57183" w:rsidRDefault="004C2037" w:rsidP="004C203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w:t>
      </w:r>
      <w:r w:rsidR="004C2037" w:rsidRPr="00E57183">
        <w:rPr>
          <w:sz w:val="28"/>
          <w:szCs w:val="28"/>
        </w:rPr>
        <w:t xml:space="preserve"> </w:t>
      </w:r>
      <w:r>
        <w:rPr>
          <w:sz w:val="28"/>
          <w:szCs w:val="28"/>
        </w:rPr>
        <w:t>д</w:t>
      </w:r>
      <w:r w:rsidRPr="002B0FD5">
        <w:rPr>
          <w:sz w:val="28"/>
          <w:szCs w:val="28"/>
        </w:rPr>
        <w:t>оговор социального найма</w:t>
      </w:r>
      <w:r w:rsidRPr="00E57183">
        <w:rPr>
          <w:sz w:val="28"/>
          <w:szCs w:val="28"/>
        </w:rPr>
        <w:t xml:space="preserve"> </w:t>
      </w:r>
      <w:r>
        <w:rPr>
          <w:sz w:val="28"/>
          <w:szCs w:val="28"/>
        </w:rPr>
        <w:t>в органе</w:t>
      </w:r>
      <w:r w:rsidRPr="002B0FD5">
        <w:rPr>
          <w:sz w:val="28"/>
          <w:szCs w:val="28"/>
        </w:rPr>
        <w:t xml:space="preserve"> местного самоуправления</w:t>
      </w:r>
      <w:r>
        <w:rPr>
          <w:sz w:val="28"/>
          <w:szCs w:val="28"/>
        </w:rPr>
        <w:t>;</w:t>
      </w:r>
    </w:p>
    <w:p w:rsidR="002B0FD5" w:rsidRPr="002B0FD5" w:rsidRDefault="002B0FD5" w:rsidP="002B0FD5">
      <w:pPr>
        <w:tabs>
          <w:tab w:val="left" w:pos="142"/>
          <w:tab w:val="left" w:pos="284"/>
        </w:tabs>
        <w:suppressAutoHyphens/>
        <w:spacing w:line="228" w:lineRule="auto"/>
        <w:ind w:firstLine="709"/>
        <w:jc w:val="both"/>
        <w:rPr>
          <w:sz w:val="28"/>
          <w:szCs w:val="28"/>
        </w:rPr>
      </w:pPr>
      <w:r>
        <w:rPr>
          <w:sz w:val="28"/>
          <w:szCs w:val="28"/>
        </w:rPr>
        <w:t>- справку</w:t>
      </w:r>
      <w:r w:rsidRPr="002B0FD5">
        <w:rPr>
          <w:sz w:val="28"/>
          <w:szCs w:val="28"/>
        </w:rPr>
        <w:t xml:space="preserve"> о регистрации по месту жительства </w:t>
      </w:r>
      <w:r>
        <w:rPr>
          <w:sz w:val="28"/>
          <w:szCs w:val="28"/>
        </w:rPr>
        <w:t>в</w:t>
      </w:r>
      <w:r w:rsidRPr="002B0FD5">
        <w:rPr>
          <w:sz w:val="28"/>
          <w:szCs w:val="28"/>
        </w:rPr>
        <w:t xml:space="preserve"> </w:t>
      </w:r>
      <w:r>
        <w:rPr>
          <w:sz w:val="28"/>
          <w:szCs w:val="28"/>
        </w:rPr>
        <w:t>структурном подразделении</w:t>
      </w:r>
      <w:r w:rsidRPr="002B0FD5">
        <w:rPr>
          <w:sz w:val="28"/>
          <w:szCs w:val="28"/>
        </w:rPr>
        <w:t xml:space="preserve"> территориального органа ФМС</w:t>
      </w:r>
      <w:r>
        <w:rPr>
          <w:sz w:val="28"/>
          <w:szCs w:val="28"/>
        </w:rPr>
        <w:t xml:space="preserve">; </w:t>
      </w:r>
    </w:p>
    <w:p w:rsidR="002B0FD5" w:rsidRPr="00FA2B4F" w:rsidRDefault="002B0FD5" w:rsidP="002B0FD5">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FA2B4F">
        <w:rPr>
          <w:sz w:val="28"/>
          <w:szCs w:val="28"/>
        </w:rPr>
        <w:t>;</w:t>
      </w:r>
      <w:r w:rsidRPr="00FA2B4F">
        <w:rPr>
          <w:sz w:val="28"/>
          <w:szCs w:val="28"/>
        </w:rPr>
        <w:t xml:space="preserve"> </w:t>
      </w:r>
    </w:p>
    <w:p w:rsidR="002B0FD5" w:rsidRPr="002B0FD5" w:rsidRDefault="002B0FD5" w:rsidP="002B0FD5">
      <w:pPr>
        <w:jc w:val="both"/>
        <w:rPr>
          <w:sz w:val="28"/>
          <w:szCs w:val="28"/>
        </w:rPr>
      </w:pPr>
      <w:r>
        <w:rPr>
          <w:sz w:val="28"/>
          <w:szCs w:val="28"/>
        </w:rPr>
        <w:t xml:space="preserve">          - с</w:t>
      </w:r>
      <w:r w:rsidRPr="002B0FD5">
        <w:rPr>
          <w:sz w:val="28"/>
          <w:szCs w:val="28"/>
        </w:rPr>
        <w:t>ведения о регистрации по месту пребывания или по месту жительства заявителя и лиц, зарегистрированных или</w:t>
      </w:r>
      <w:r>
        <w:rPr>
          <w:sz w:val="28"/>
          <w:szCs w:val="28"/>
        </w:rPr>
        <w:t xml:space="preserve"> пребывающих по одному адресу с </w:t>
      </w:r>
      <w:r w:rsidRPr="002B0FD5">
        <w:rPr>
          <w:sz w:val="28"/>
          <w:szCs w:val="28"/>
        </w:rPr>
        <w:t xml:space="preserve">заявителем  в </w:t>
      </w:r>
      <w:r>
        <w:rPr>
          <w:sz w:val="28"/>
          <w:szCs w:val="28"/>
        </w:rPr>
        <w:t>Министерстве</w:t>
      </w:r>
      <w:r w:rsidRPr="002B0FD5">
        <w:rPr>
          <w:sz w:val="28"/>
          <w:szCs w:val="28"/>
        </w:rPr>
        <w:t xml:space="preserve"> внутренних дел Российской Федерации</w:t>
      </w:r>
      <w:r>
        <w:rPr>
          <w:sz w:val="28"/>
          <w:szCs w:val="28"/>
        </w:rPr>
        <w:t xml:space="preserve"> </w:t>
      </w:r>
      <w:r w:rsidRPr="002B0FD5">
        <w:rPr>
          <w:sz w:val="28"/>
          <w:szCs w:val="28"/>
        </w:rPr>
        <w:t>(МВД</w:t>
      </w:r>
      <w:r>
        <w:rPr>
          <w:sz w:val="28"/>
          <w:szCs w:val="28"/>
        </w:rPr>
        <w:t xml:space="preserve"> России);</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 т</w:t>
      </w:r>
      <w:r w:rsidRPr="002B0FD5">
        <w:rPr>
          <w:sz w:val="28"/>
          <w:szCs w:val="28"/>
        </w:rPr>
        <w:t xml:space="preserve">ехнический паспорт на жилое помещение </w:t>
      </w:r>
      <w:r>
        <w:rPr>
          <w:sz w:val="28"/>
          <w:szCs w:val="28"/>
        </w:rPr>
        <w:t>в органе</w:t>
      </w:r>
      <w:r w:rsidRPr="002B0FD5">
        <w:rPr>
          <w:sz w:val="28"/>
          <w:szCs w:val="28"/>
        </w:rPr>
        <w:t xml:space="preserve"> местного самоуправления (по технической инвентаризации</w:t>
      </w:r>
      <w:r>
        <w:rPr>
          <w:sz w:val="28"/>
          <w:szCs w:val="28"/>
        </w:rPr>
        <w:t>).</w:t>
      </w:r>
    </w:p>
    <w:p w:rsidR="004C2037" w:rsidRPr="00E57183" w:rsidRDefault="004C2037" w:rsidP="004C203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C2037" w:rsidRPr="00E57183" w:rsidRDefault="004C2037" w:rsidP="004C203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C2037" w:rsidRPr="00E57183" w:rsidRDefault="004C2037" w:rsidP="004C203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C2037" w:rsidRPr="00E57183" w:rsidRDefault="004C2037" w:rsidP="004C203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w:t>
      </w:r>
      <w:r w:rsidRPr="00E57183">
        <w:rPr>
          <w:sz w:val="28"/>
          <w:szCs w:val="28"/>
        </w:rPr>
        <w:lastRenderedPageBreak/>
        <w:t>пунктом 2.11 раздела 2 Административного регламента, подготавливается результат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C2037" w:rsidRPr="00E57183" w:rsidRDefault="004C2037" w:rsidP="004C203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C2037" w:rsidRPr="00E57183" w:rsidRDefault="004C2037" w:rsidP="004C203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C2037" w:rsidRPr="00E57183" w:rsidRDefault="004C2037" w:rsidP="004C203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выдаче </w:t>
      </w:r>
      <w:r w:rsidR="002B0FD5">
        <w:rPr>
          <w:sz w:val="28"/>
          <w:szCs w:val="28"/>
        </w:rPr>
        <w:t>д</w:t>
      </w:r>
      <w:r w:rsidR="002B0FD5" w:rsidRPr="002B0FD5">
        <w:rPr>
          <w:sz w:val="28"/>
          <w:szCs w:val="28"/>
        </w:rPr>
        <w:t>оговор</w:t>
      </w:r>
      <w:r w:rsidR="002B0FD5">
        <w:rPr>
          <w:sz w:val="28"/>
          <w:szCs w:val="28"/>
        </w:rPr>
        <w:t>а  передачи</w:t>
      </w:r>
      <w:r w:rsidR="002B0FD5" w:rsidRPr="002B0FD5">
        <w:rPr>
          <w:sz w:val="28"/>
          <w:szCs w:val="28"/>
        </w:rPr>
        <w:t xml:space="preserve"> жилого помещения в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 </w:t>
      </w:r>
      <w:r w:rsidR="002B0FD5">
        <w:rPr>
          <w:sz w:val="28"/>
          <w:szCs w:val="28"/>
        </w:rPr>
        <w:t>д</w:t>
      </w:r>
      <w:r w:rsidR="002B0FD5" w:rsidRPr="002B0FD5">
        <w:rPr>
          <w:sz w:val="28"/>
          <w:szCs w:val="28"/>
        </w:rPr>
        <w:t>оговор о передаче жилого помещения в собственность</w:t>
      </w:r>
      <w:r w:rsidRPr="00E57183">
        <w:rPr>
          <w:sz w:val="28"/>
          <w:szCs w:val="28"/>
        </w:rPr>
        <w:t>;</w:t>
      </w:r>
    </w:p>
    <w:p w:rsidR="004C2037" w:rsidRPr="00E57183" w:rsidRDefault="004C2037" w:rsidP="004C2037">
      <w:pPr>
        <w:suppressAutoHyphens/>
        <w:snapToGrid w:val="0"/>
        <w:spacing w:line="228" w:lineRule="auto"/>
        <w:ind w:firstLine="709"/>
        <w:jc w:val="both"/>
        <w:rPr>
          <w:sz w:val="28"/>
          <w:szCs w:val="28"/>
        </w:rPr>
      </w:pPr>
      <w:r w:rsidRPr="002B0FD5">
        <w:rPr>
          <w:sz w:val="28"/>
          <w:szCs w:val="28"/>
        </w:rPr>
        <w:t xml:space="preserve">- </w:t>
      </w:r>
      <w:r w:rsidR="002B0FD5">
        <w:rPr>
          <w:sz w:val="28"/>
          <w:szCs w:val="28"/>
        </w:rPr>
        <w:t>р</w:t>
      </w:r>
      <w:r w:rsidR="002B0FD5" w:rsidRPr="002B0FD5">
        <w:rPr>
          <w:sz w:val="28"/>
          <w:szCs w:val="28"/>
        </w:rPr>
        <w:t>ешение об отказе в предоставлении муниципальной услуги</w:t>
      </w:r>
      <w:r w:rsidRPr="002B0FD5">
        <w:rPr>
          <w:sz w:val="28"/>
          <w:szCs w:val="28"/>
        </w:rPr>
        <w:t>.</w:t>
      </w:r>
    </w:p>
    <w:p w:rsidR="004C2037" w:rsidRPr="00E57183" w:rsidRDefault="004C2037" w:rsidP="004C2037">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4C2037" w:rsidRPr="00E57183" w:rsidRDefault="004C2037" w:rsidP="004C2037">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A2B4F">
        <w:rPr>
          <w:rFonts w:ascii="Times New Roman" w:hAnsi="Times New Roman" w:cs="Times New Roman"/>
          <w:sz w:val="28"/>
          <w:szCs w:val="28"/>
        </w:rPr>
        <w:t>50 дней</w:t>
      </w:r>
      <w:r w:rsidRPr="00E57183">
        <w:rPr>
          <w:rFonts w:ascii="Times New Roman" w:hAnsi="Times New Roman" w:cs="Times New Roman"/>
          <w:sz w:val="28"/>
          <w:szCs w:val="28"/>
        </w:rPr>
        <w:t>.</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lastRenderedPageBreak/>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4C2037" w:rsidRPr="00E57183" w:rsidRDefault="004C2037" w:rsidP="004C2037">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w:t>
      </w:r>
      <w:r w:rsidRPr="00E57183">
        <w:rPr>
          <w:bCs/>
          <w:color w:val="000000"/>
          <w:sz w:val="28"/>
          <w:szCs w:val="28"/>
        </w:rPr>
        <w:lastRenderedPageBreak/>
        <w:t>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C2037" w:rsidRPr="00E57183" w:rsidRDefault="004C2037" w:rsidP="004C2037">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lastRenderedPageBreak/>
        <w:t>При предоставлении услуги в электронной форме заявителю направляется:</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4C2037" w:rsidRPr="00E57183" w:rsidRDefault="004C2037" w:rsidP="004C2037">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lastRenderedPageBreak/>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4D5A07" w:rsidRDefault="004D5A07" w:rsidP="008459D7">
      <w:pPr>
        <w:ind w:firstLine="709"/>
        <w:jc w:val="center"/>
        <w:rPr>
          <w:b/>
          <w:sz w:val="28"/>
          <w:szCs w:val="28"/>
        </w:rPr>
      </w:pPr>
    </w:p>
    <w:p w:rsidR="0090789D" w:rsidRPr="00E57183" w:rsidRDefault="0090789D" w:rsidP="0090789D">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90789D" w:rsidRDefault="0090789D" w:rsidP="0090789D">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0789D" w:rsidRPr="00E57183" w:rsidRDefault="0090789D" w:rsidP="0090789D">
      <w:pPr>
        <w:tabs>
          <w:tab w:val="left" w:pos="142"/>
          <w:tab w:val="left" w:pos="284"/>
        </w:tabs>
        <w:spacing w:line="228" w:lineRule="auto"/>
        <w:ind w:firstLine="709"/>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0789D" w:rsidRPr="00E57183" w:rsidRDefault="0090789D" w:rsidP="0090789D">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w:t>
      </w:r>
      <w:r w:rsidRPr="00E57183">
        <w:rPr>
          <w:sz w:val="28"/>
          <w:szCs w:val="28"/>
        </w:rPr>
        <w:lastRenderedPageBreak/>
        <w:t>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0789D" w:rsidRPr="00E57183" w:rsidRDefault="0090789D" w:rsidP="0090789D">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0789D" w:rsidRPr="00E57183" w:rsidRDefault="0090789D" w:rsidP="0090789D">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0789D" w:rsidRPr="00E57183" w:rsidRDefault="0090789D" w:rsidP="0090789D">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0789D" w:rsidRPr="00E57183" w:rsidRDefault="0090789D" w:rsidP="0090789D">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0789D" w:rsidRPr="00E57183" w:rsidRDefault="0090789D" w:rsidP="0090789D">
      <w:pPr>
        <w:autoSpaceDE w:val="0"/>
        <w:autoSpaceDN w:val="0"/>
        <w:adjustRightInd w:val="0"/>
        <w:spacing w:line="228" w:lineRule="auto"/>
        <w:ind w:firstLine="540"/>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w:t>
      </w:r>
      <w:r w:rsidRPr="00E57183">
        <w:rPr>
          <w:rFonts w:ascii="Times New Roman" w:hAnsi="Times New Roman" w:cs="Times New Roman"/>
          <w:sz w:val="28"/>
          <w:szCs w:val="28"/>
        </w:rPr>
        <w:lastRenderedPageBreak/>
        <w:t xml:space="preserve">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w:t>
      </w:r>
      <w:r w:rsidRPr="00E57183">
        <w:rPr>
          <w:rFonts w:ascii="Times New Roman" w:hAnsi="Times New Roman" w:cs="Times New Roman"/>
          <w:sz w:val="28"/>
          <w:szCs w:val="28"/>
        </w:rPr>
        <w:lastRenderedPageBreak/>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0789D" w:rsidRPr="00E57183" w:rsidRDefault="0090789D" w:rsidP="0090789D">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0789D" w:rsidRPr="00E57183" w:rsidRDefault="0090789D" w:rsidP="0090789D">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w:t>
      </w:r>
      <w:r w:rsidRPr="00E57183">
        <w:rPr>
          <w:sz w:val="28"/>
          <w:szCs w:val="28"/>
        </w:rPr>
        <w:lastRenderedPageBreak/>
        <w:t xml:space="preserve">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w:t>
      </w:r>
      <w:r w:rsidRPr="00E57183">
        <w:rPr>
          <w:rFonts w:ascii="Times New Roman" w:hAnsi="Times New Roman" w:cs="Times New Roman"/>
          <w:sz w:val="28"/>
          <w:szCs w:val="28"/>
        </w:rPr>
        <w:lastRenderedPageBreak/>
        <w:t xml:space="preserve">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0789D" w:rsidRPr="00E57183" w:rsidRDefault="0090789D" w:rsidP="0090789D">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762453">
            <w:pPr>
              <w:pStyle w:val="ConsPlusCell"/>
              <w:widowControl/>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lastRenderedPageBreak/>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sectPr w:rsidR="008029D2" w:rsidSect="00A6755E">
      <w:footerReference w:type="default" r:id="rId19"/>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41FE" w:rsidRDefault="006741FE">
      <w:r>
        <w:separator/>
      </w:r>
    </w:p>
  </w:endnote>
  <w:endnote w:type="continuationSeparator" w:id="0">
    <w:p w:rsidR="006741FE" w:rsidRDefault="006741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4E8F" w:rsidRDefault="002C4E8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41FE" w:rsidRDefault="006741FE">
      <w:r>
        <w:separator/>
      </w:r>
    </w:p>
  </w:footnote>
  <w:footnote w:type="continuationSeparator" w:id="0">
    <w:p w:rsidR="006741FE" w:rsidRDefault="006741F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25D93F90"/>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abstractNum w:abstractNumId="4">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5">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1"/>
  </w:num>
  <w:num w:numId="4">
    <w:abstractNumId w:val="4"/>
  </w:num>
  <w:num w:numId="5">
    <w:abstractNumId w:val="2"/>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401DB9"/>
    <w:rsid w:val="000023B1"/>
    <w:rsid w:val="000025AC"/>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02F7"/>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E4910"/>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45C38"/>
    <w:rsid w:val="00256B07"/>
    <w:rsid w:val="00260C6B"/>
    <w:rsid w:val="00265F5B"/>
    <w:rsid w:val="00272CD2"/>
    <w:rsid w:val="00282A14"/>
    <w:rsid w:val="00292675"/>
    <w:rsid w:val="0029502E"/>
    <w:rsid w:val="00296A59"/>
    <w:rsid w:val="002A3C0F"/>
    <w:rsid w:val="002B0FD5"/>
    <w:rsid w:val="002B5579"/>
    <w:rsid w:val="002C3A36"/>
    <w:rsid w:val="002C4E8F"/>
    <w:rsid w:val="002C5C75"/>
    <w:rsid w:val="002D2EF2"/>
    <w:rsid w:val="002D4093"/>
    <w:rsid w:val="002D40E8"/>
    <w:rsid w:val="002F5BB6"/>
    <w:rsid w:val="002F6732"/>
    <w:rsid w:val="00300EA0"/>
    <w:rsid w:val="0030447D"/>
    <w:rsid w:val="003062A4"/>
    <w:rsid w:val="00311447"/>
    <w:rsid w:val="00320F99"/>
    <w:rsid w:val="00322DEA"/>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0BC1"/>
    <w:rsid w:val="003F2268"/>
    <w:rsid w:val="003F2AB2"/>
    <w:rsid w:val="003F3219"/>
    <w:rsid w:val="003F773C"/>
    <w:rsid w:val="00401DB9"/>
    <w:rsid w:val="0040284C"/>
    <w:rsid w:val="00405D8A"/>
    <w:rsid w:val="004117E2"/>
    <w:rsid w:val="00413EB5"/>
    <w:rsid w:val="00414707"/>
    <w:rsid w:val="00416FE1"/>
    <w:rsid w:val="00421184"/>
    <w:rsid w:val="004268F7"/>
    <w:rsid w:val="00444A94"/>
    <w:rsid w:val="00446556"/>
    <w:rsid w:val="00455134"/>
    <w:rsid w:val="0045618B"/>
    <w:rsid w:val="00457EF8"/>
    <w:rsid w:val="004608F6"/>
    <w:rsid w:val="00462A9F"/>
    <w:rsid w:val="004779CC"/>
    <w:rsid w:val="00482BF6"/>
    <w:rsid w:val="00486CA5"/>
    <w:rsid w:val="0049650E"/>
    <w:rsid w:val="00496E23"/>
    <w:rsid w:val="004972B7"/>
    <w:rsid w:val="004A7010"/>
    <w:rsid w:val="004B2917"/>
    <w:rsid w:val="004C2037"/>
    <w:rsid w:val="004C5397"/>
    <w:rsid w:val="004C5FBA"/>
    <w:rsid w:val="004D27CC"/>
    <w:rsid w:val="004D5A07"/>
    <w:rsid w:val="004D681B"/>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51DFA"/>
    <w:rsid w:val="00663D8D"/>
    <w:rsid w:val="00667AD1"/>
    <w:rsid w:val="00667ECE"/>
    <w:rsid w:val="006706AF"/>
    <w:rsid w:val="0067208D"/>
    <w:rsid w:val="006741FE"/>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453"/>
    <w:rsid w:val="00762F1B"/>
    <w:rsid w:val="00767D86"/>
    <w:rsid w:val="00767FC2"/>
    <w:rsid w:val="00774B1D"/>
    <w:rsid w:val="00777E0D"/>
    <w:rsid w:val="00782150"/>
    <w:rsid w:val="00792D41"/>
    <w:rsid w:val="007A31B0"/>
    <w:rsid w:val="007A3E53"/>
    <w:rsid w:val="007A5547"/>
    <w:rsid w:val="007A6424"/>
    <w:rsid w:val="007A6979"/>
    <w:rsid w:val="007B2157"/>
    <w:rsid w:val="007B518A"/>
    <w:rsid w:val="007B7699"/>
    <w:rsid w:val="007C4781"/>
    <w:rsid w:val="007C732C"/>
    <w:rsid w:val="007E3470"/>
    <w:rsid w:val="007E3B44"/>
    <w:rsid w:val="007E4627"/>
    <w:rsid w:val="007F6AE2"/>
    <w:rsid w:val="007F726F"/>
    <w:rsid w:val="008029D2"/>
    <w:rsid w:val="00804CE9"/>
    <w:rsid w:val="00821FE2"/>
    <w:rsid w:val="00825427"/>
    <w:rsid w:val="00831E38"/>
    <w:rsid w:val="008321BE"/>
    <w:rsid w:val="008449C6"/>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1EC6"/>
    <w:rsid w:val="008B3F8C"/>
    <w:rsid w:val="008B464B"/>
    <w:rsid w:val="008B5CA1"/>
    <w:rsid w:val="008B6A82"/>
    <w:rsid w:val="008B6C7B"/>
    <w:rsid w:val="008C01F3"/>
    <w:rsid w:val="008C592F"/>
    <w:rsid w:val="008D043C"/>
    <w:rsid w:val="008D0BEA"/>
    <w:rsid w:val="008D2786"/>
    <w:rsid w:val="008E2310"/>
    <w:rsid w:val="008F6ABA"/>
    <w:rsid w:val="008F6EA4"/>
    <w:rsid w:val="0090789D"/>
    <w:rsid w:val="00910705"/>
    <w:rsid w:val="0091080A"/>
    <w:rsid w:val="00910F11"/>
    <w:rsid w:val="0092055D"/>
    <w:rsid w:val="009232A5"/>
    <w:rsid w:val="00923F55"/>
    <w:rsid w:val="00926A17"/>
    <w:rsid w:val="00927AF6"/>
    <w:rsid w:val="00932941"/>
    <w:rsid w:val="00942972"/>
    <w:rsid w:val="00943C43"/>
    <w:rsid w:val="00943E52"/>
    <w:rsid w:val="009469D2"/>
    <w:rsid w:val="0096133B"/>
    <w:rsid w:val="0097193A"/>
    <w:rsid w:val="009736B7"/>
    <w:rsid w:val="00973F05"/>
    <w:rsid w:val="00983084"/>
    <w:rsid w:val="009843BC"/>
    <w:rsid w:val="009A19CE"/>
    <w:rsid w:val="009A217C"/>
    <w:rsid w:val="009A66BC"/>
    <w:rsid w:val="009B3043"/>
    <w:rsid w:val="009B749F"/>
    <w:rsid w:val="009B752B"/>
    <w:rsid w:val="009F792E"/>
    <w:rsid w:val="00A0002C"/>
    <w:rsid w:val="00A05C6B"/>
    <w:rsid w:val="00A07FE7"/>
    <w:rsid w:val="00A143D9"/>
    <w:rsid w:val="00A14559"/>
    <w:rsid w:val="00A20447"/>
    <w:rsid w:val="00A24427"/>
    <w:rsid w:val="00A3000F"/>
    <w:rsid w:val="00A31DC7"/>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E081B"/>
    <w:rsid w:val="00AF7ED8"/>
    <w:rsid w:val="00B16D1C"/>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4224E"/>
    <w:rsid w:val="00C4660A"/>
    <w:rsid w:val="00C50507"/>
    <w:rsid w:val="00C51DC0"/>
    <w:rsid w:val="00C52411"/>
    <w:rsid w:val="00C534ED"/>
    <w:rsid w:val="00C62B54"/>
    <w:rsid w:val="00C657AF"/>
    <w:rsid w:val="00C70A0E"/>
    <w:rsid w:val="00C7368C"/>
    <w:rsid w:val="00C779A5"/>
    <w:rsid w:val="00C93B6D"/>
    <w:rsid w:val="00C94F35"/>
    <w:rsid w:val="00CA0926"/>
    <w:rsid w:val="00CA1F3A"/>
    <w:rsid w:val="00CA427A"/>
    <w:rsid w:val="00CB1ACC"/>
    <w:rsid w:val="00CC29E0"/>
    <w:rsid w:val="00CC3551"/>
    <w:rsid w:val="00CC466C"/>
    <w:rsid w:val="00CC7A16"/>
    <w:rsid w:val="00CD0E20"/>
    <w:rsid w:val="00CD3AAF"/>
    <w:rsid w:val="00CE24BC"/>
    <w:rsid w:val="00CE740C"/>
    <w:rsid w:val="00CF0323"/>
    <w:rsid w:val="00CF6248"/>
    <w:rsid w:val="00D0507C"/>
    <w:rsid w:val="00D061E1"/>
    <w:rsid w:val="00D07630"/>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04AD7"/>
    <w:rsid w:val="00E2587A"/>
    <w:rsid w:val="00E34863"/>
    <w:rsid w:val="00E54AF8"/>
    <w:rsid w:val="00E55649"/>
    <w:rsid w:val="00E57C9A"/>
    <w:rsid w:val="00E6029D"/>
    <w:rsid w:val="00E63890"/>
    <w:rsid w:val="00E70175"/>
    <w:rsid w:val="00E72F85"/>
    <w:rsid w:val="00E7310B"/>
    <w:rsid w:val="00E74888"/>
    <w:rsid w:val="00E82FB1"/>
    <w:rsid w:val="00E839AE"/>
    <w:rsid w:val="00E84D87"/>
    <w:rsid w:val="00E8536E"/>
    <w:rsid w:val="00E92C2A"/>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2733"/>
    <w:rsid w:val="00F53BAD"/>
    <w:rsid w:val="00F70A1C"/>
    <w:rsid w:val="00F725D0"/>
    <w:rsid w:val="00F76CA4"/>
    <w:rsid w:val="00F82A8F"/>
    <w:rsid w:val="00F86783"/>
    <w:rsid w:val="00FA2B4F"/>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 w:type="character" w:customStyle="1" w:styleId="WW8Num1z0">
    <w:name w:val="WW8Num1z0"/>
    <w:rsid w:val="00A31DC7"/>
  </w:style>
  <w:style w:type="paragraph" w:styleId="af5">
    <w:name w:val="List Paragraph"/>
    <w:basedOn w:val="a"/>
    <w:uiPriority w:val="34"/>
    <w:qFormat/>
    <w:rsid w:val="00E04AD7"/>
    <w:pPr>
      <w:ind w:left="720"/>
      <w:contextualSpacing/>
    </w:pPr>
  </w:style>
  <w:style w:type="paragraph" w:customStyle="1" w:styleId="200">
    <w:name w:val="Обычный (веб)20"/>
    <w:basedOn w:val="a"/>
    <w:link w:val="201"/>
    <w:rsid w:val="004C2037"/>
    <w:pPr>
      <w:jc w:val="both"/>
    </w:pPr>
    <w:rPr>
      <w:color w:val="000000"/>
    </w:rPr>
  </w:style>
  <w:style w:type="character" w:customStyle="1" w:styleId="201">
    <w:name w:val="Обычный (веб)20 Знак"/>
    <w:link w:val="200"/>
    <w:rsid w:val="004C203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0920098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C2E5E-5EB8-46CF-8ADA-FBD4475B67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449</TotalTime>
  <Pages>1</Pages>
  <Words>12375</Words>
  <Characters>70539</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82749</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Admin</cp:lastModifiedBy>
  <cp:revision>24</cp:revision>
  <cp:lastPrinted>2017-08-25T04:50:00Z</cp:lastPrinted>
  <dcterms:created xsi:type="dcterms:W3CDTF">2017-04-20T11:25:00Z</dcterms:created>
  <dcterms:modified xsi:type="dcterms:W3CDTF">2018-12-12T15:39:00Z</dcterms:modified>
</cp:coreProperties>
</file>