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1D1" w:rsidRDefault="004B01D1" w:rsidP="004B01D1">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01D1" w:rsidRPr="002407E5" w:rsidRDefault="004B01D1" w:rsidP="004B01D1">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01D1" w:rsidRPr="002407E5" w:rsidRDefault="004B01D1" w:rsidP="004B01D1">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01D1" w:rsidRDefault="005D1AC7" w:rsidP="004B01D1">
      <w:pPr>
        <w:ind w:left="142" w:hanging="142"/>
        <w:jc w:val="center"/>
        <w:rPr>
          <w:bCs/>
          <w:color w:val="000000"/>
          <w:spacing w:val="-20"/>
          <w:position w:val="6"/>
          <w:sz w:val="28"/>
          <w:szCs w:val="28"/>
        </w:rPr>
      </w:pPr>
      <w:r>
        <w:rPr>
          <w:bCs/>
          <w:color w:val="000000"/>
          <w:spacing w:val="-20"/>
          <w:position w:val="6"/>
          <w:sz w:val="28"/>
          <w:szCs w:val="28"/>
        </w:rPr>
        <w:t>от 29.11</w:t>
      </w:r>
      <w:r w:rsidR="004B01D1">
        <w:rPr>
          <w:bCs/>
          <w:color w:val="000000"/>
          <w:spacing w:val="-20"/>
          <w:position w:val="6"/>
          <w:sz w:val="28"/>
          <w:szCs w:val="28"/>
        </w:rPr>
        <w:t xml:space="preserve">.2018 № </w:t>
      </w:r>
      <w:r>
        <w:rPr>
          <w:bCs/>
          <w:color w:val="000000"/>
          <w:spacing w:val="-20"/>
          <w:position w:val="6"/>
          <w:sz w:val="28"/>
          <w:szCs w:val="28"/>
        </w:rPr>
        <w:t>250</w:t>
      </w:r>
    </w:p>
    <w:p w:rsidR="004B01D1" w:rsidRDefault="004B01D1" w:rsidP="004B01D1">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486E64" w:rsidRDefault="00486E64" w:rsidP="00486E64">
      <w:pPr>
        <w:jc w:val="both"/>
        <w:rPr>
          <w:iCs/>
          <w:sz w:val="28"/>
          <w:szCs w:val="28"/>
        </w:rPr>
      </w:pPr>
      <w:r>
        <w:rPr>
          <w:sz w:val="28"/>
          <w:szCs w:val="28"/>
        </w:rPr>
        <w:t xml:space="preserve">        </w:t>
      </w: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00213098">
        <w:rPr>
          <w:b w:val="0"/>
          <w:sz w:val="28"/>
          <w:szCs w:val="28"/>
        </w:rPr>
        <w:t xml:space="preserve"> согласно </w:t>
      </w:r>
      <w:r w:rsidR="001637D4">
        <w:rPr>
          <w:b w:val="0"/>
          <w:sz w:val="28"/>
          <w:szCs w:val="28"/>
        </w:rPr>
        <w:t>приложению</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w:t>
      </w:r>
      <w:r w:rsidR="00486E64">
        <w:rPr>
          <w:b w:val="0"/>
          <w:sz w:val="28"/>
          <w:szCs w:val="28"/>
        </w:rPr>
        <w:t>4</w:t>
      </w:r>
      <w:r>
        <w:rPr>
          <w:b w:val="0"/>
          <w:sz w:val="28"/>
          <w:szCs w:val="28"/>
        </w:rPr>
        <w:t>.0</w:t>
      </w:r>
      <w:r w:rsidR="00486E64">
        <w:rPr>
          <w:b w:val="0"/>
          <w:sz w:val="28"/>
          <w:szCs w:val="28"/>
        </w:rPr>
        <w:t>5</w:t>
      </w:r>
      <w:r>
        <w:rPr>
          <w:b w:val="0"/>
          <w:sz w:val="28"/>
          <w:szCs w:val="28"/>
        </w:rPr>
        <w:t>.201</w:t>
      </w:r>
      <w:r w:rsidR="00486E64">
        <w:rPr>
          <w:b w:val="0"/>
          <w:sz w:val="28"/>
          <w:szCs w:val="28"/>
        </w:rPr>
        <w:t>8</w:t>
      </w:r>
      <w:r>
        <w:rPr>
          <w:b w:val="0"/>
          <w:sz w:val="28"/>
          <w:szCs w:val="28"/>
        </w:rPr>
        <w:t xml:space="preserve"> № </w:t>
      </w:r>
      <w:r w:rsidR="00192278">
        <w:rPr>
          <w:b w:val="0"/>
          <w:sz w:val="28"/>
          <w:szCs w:val="28"/>
        </w:rPr>
        <w:t>1</w:t>
      </w:r>
      <w:r w:rsidR="00486E64">
        <w:rPr>
          <w:b w:val="0"/>
          <w:sz w:val="28"/>
          <w:szCs w:val="28"/>
        </w:rPr>
        <w:t>04</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192278">
        <w:rPr>
          <w:b w:val="0"/>
          <w:sz w:val="28"/>
          <w:szCs w:val="28"/>
        </w:rPr>
        <w:t xml:space="preserve">» </w:t>
      </w:r>
      <w:r w:rsidR="00082399">
        <w:rPr>
          <w:b w:val="0"/>
          <w:sz w:val="28"/>
          <w:szCs w:val="28"/>
        </w:rPr>
        <w:t xml:space="preserve"> </w:t>
      </w:r>
      <w:r w:rsidR="00192278">
        <w:rPr>
          <w:b w:val="0"/>
          <w:sz w:val="28"/>
          <w:szCs w:val="28"/>
        </w:rPr>
        <w:t>признать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192278">
        <w:rPr>
          <w:sz w:val="28"/>
          <w:szCs w:val="28"/>
        </w:rPr>
        <w:t>.</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Pr="00C8114D" w:rsidRDefault="00FF0899" w:rsidP="00950175">
      <w:pPr>
        <w:pStyle w:val="21"/>
        <w:spacing w:line="216" w:lineRule="auto"/>
        <w:ind w:firstLine="0"/>
        <w:rPr>
          <w:sz w:val="28"/>
          <w:szCs w:val="28"/>
        </w:rPr>
      </w:pPr>
    </w:p>
    <w:p w:rsidR="00FF0899" w:rsidRDefault="00FF0899" w:rsidP="00FF0899">
      <w:pPr>
        <w:pStyle w:val="2"/>
        <w:rPr>
          <w:b w:val="0"/>
          <w:szCs w:val="28"/>
        </w:rPr>
      </w:pPr>
      <w:r w:rsidRPr="00E256D6">
        <w:rPr>
          <w:b w:val="0"/>
          <w:szCs w:val="28"/>
        </w:rPr>
        <w:t xml:space="preserve">Глава </w:t>
      </w:r>
      <w:r w:rsidR="001637D4">
        <w:rPr>
          <w:b w:val="0"/>
          <w:szCs w:val="28"/>
        </w:rPr>
        <w:t>А</w:t>
      </w:r>
      <w:r>
        <w:rPr>
          <w:b w:val="0"/>
          <w:szCs w:val="28"/>
        </w:rPr>
        <w:t>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tbl>
      <w:tblPr>
        <w:tblW w:w="10205" w:type="dxa"/>
        <w:tblInd w:w="55" w:type="dxa"/>
        <w:tblLayout w:type="fixed"/>
        <w:tblCellMar>
          <w:top w:w="55" w:type="dxa"/>
          <w:left w:w="55" w:type="dxa"/>
          <w:bottom w:w="55" w:type="dxa"/>
          <w:right w:w="55" w:type="dxa"/>
        </w:tblCellMar>
        <w:tblLook w:val="0000"/>
      </w:tblPr>
      <w:tblGrid>
        <w:gridCol w:w="5925"/>
        <w:gridCol w:w="4280"/>
      </w:tblGrid>
      <w:tr w:rsidR="005D1AC7" w:rsidRPr="007F7B86" w:rsidTr="00EA1421">
        <w:tc>
          <w:tcPr>
            <w:tcW w:w="5925" w:type="dxa"/>
            <w:shd w:val="clear" w:color="auto" w:fill="auto"/>
          </w:tcPr>
          <w:p w:rsidR="005D1AC7" w:rsidRDefault="005D1AC7" w:rsidP="00EA1421">
            <w:pPr>
              <w:pStyle w:val="af8"/>
              <w:snapToGrid w:val="0"/>
              <w:rPr>
                <w:sz w:val="28"/>
                <w:szCs w:val="28"/>
              </w:rPr>
            </w:pPr>
          </w:p>
          <w:p w:rsidR="00924587" w:rsidRPr="00A400FF" w:rsidRDefault="00924587" w:rsidP="00EA1421">
            <w:pPr>
              <w:pStyle w:val="af8"/>
              <w:snapToGrid w:val="0"/>
              <w:rPr>
                <w:sz w:val="28"/>
                <w:szCs w:val="28"/>
              </w:rPr>
            </w:pPr>
          </w:p>
        </w:tc>
        <w:tc>
          <w:tcPr>
            <w:tcW w:w="4280" w:type="dxa"/>
            <w:shd w:val="clear" w:color="auto" w:fill="auto"/>
          </w:tcPr>
          <w:p w:rsidR="005D1AC7" w:rsidRPr="007F7B86" w:rsidRDefault="005D1AC7" w:rsidP="00EA1421">
            <w:pPr>
              <w:pStyle w:val="22"/>
              <w:spacing w:line="240" w:lineRule="auto"/>
              <w:ind w:left="0"/>
            </w:pPr>
          </w:p>
        </w:tc>
      </w:tr>
    </w:tbl>
    <w:p w:rsidR="004B01D1" w:rsidRDefault="004B01D1" w:rsidP="004B01D1">
      <w:pPr>
        <w:pStyle w:val="22"/>
        <w:spacing w:after="0" w:line="240" w:lineRule="auto"/>
        <w:ind w:left="0" w:firstLine="720"/>
        <w:jc w:val="right"/>
      </w:pPr>
    </w:p>
    <w:p w:rsidR="004B01D1" w:rsidRDefault="004B01D1" w:rsidP="004B01D1">
      <w:pPr>
        <w:pStyle w:val="22"/>
        <w:spacing w:after="0" w:line="240" w:lineRule="auto"/>
        <w:ind w:left="0" w:firstLine="720"/>
        <w:jc w:val="right"/>
      </w:pPr>
    </w:p>
    <w:p w:rsidR="004B01D1" w:rsidRDefault="004B01D1" w:rsidP="00BC2970">
      <w:pPr>
        <w:pStyle w:val="22"/>
        <w:spacing w:after="0" w:line="240" w:lineRule="auto"/>
        <w:ind w:left="0"/>
      </w:pPr>
    </w:p>
    <w:p w:rsidR="004B01D1" w:rsidRPr="00794B50" w:rsidRDefault="004B01D1" w:rsidP="004B01D1">
      <w:pPr>
        <w:pStyle w:val="22"/>
        <w:spacing w:after="0" w:line="240" w:lineRule="auto"/>
        <w:ind w:left="0" w:firstLine="720"/>
        <w:jc w:val="right"/>
      </w:pPr>
      <w:r w:rsidRPr="00794B50">
        <w:lastRenderedPageBreak/>
        <w:t>Приложение</w:t>
      </w:r>
    </w:p>
    <w:p w:rsidR="004B01D1" w:rsidRPr="00794B50" w:rsidRDefault="004B01D1" w:rsidP="004B01D1">
      <w:pPr>
        <w:overflowPunct w:val="0"/>
        <w:autoSpaceDE w:val="0"/>
        <w:autoSpaceDN w:val="0"/>
        <w:adjustRightInd w:val="0"/>
        <w:jc w:val="right"/>
      </w:pPr>
      <w:r w:rsidRPr="00794B50">
        <w:t xml:space="preserve"> к постановлению </w:t>
      </w:r>
    </w:p>
    <w:p w:rsidR="004B01D1" w:rsidRPr="00794B50" w:rsidRDefault="004B01D1" w:rsidP="004B01D1">
      <w:pPr>
        <w:overflowPunct w:val="0"/>
        <w:autoSpaceDE w:val="0"/>
        <w:autoSpaceDN w:val="0"/>
        <w:adjustRightInd w:val="0"/>
        <w:jc w:val="right"/>
      </w:pPr>
      <w:r w:rsidRPr="00794B50">
        <w:t xml:space="preserve">Администрации </w:t>
      </w:r>
      <w:r>
        <w:t>Шолоховского</w:t>
      </w:r>
      <w:r w:rsidRPr="00794B50">
        <w:t xml:space="preserve"> </w:t>
      </w:r>
    </w:p>
    <w:p w:rsidR="004B01D1" w:rsidRPr="00794B50" w:rsidRDefault="004B01D1" w:rsidP="004B01D1">
      <w:pPr>
        <w:overflowPunct w:val="0"/>
        <w:autoSpaceDE w:val="0"/>
        <w:autoSpaceDN w:val="0"/>
        <w:adjustRightInd w:val="0"/>
        <w:jc w:val="right"/>
      </w:pPr>
      <w:r w:rsidRPr="00794B50">
        <w:t>городского поселения</w:t>
      </w:r>
    </w:p>
    <w:p w:rsidR="004B01D1" w:rsidRPr="00794B50" w:rsidRDefault="004B01D1" w:rsidP="004B01D1">
      <w:pPr>
        <w:overflowPunct w:val="0"/>
        <w:autoSpaceDE w:val="0"/>
        <w:autoSpaceDN w:val="0"/>
        <w:adjustRightInd w:val="0"/>
        <w:jc w:val="right"/>
      </w:pPr>
      <w:r w:rsidRPr="00794B50">
        <w:t>от</w:t>
      </w:r>
      <w:r w:rsidR="005D1AC7">
        <w:t xml:space="preserve"> 29.11.</w:t>
      </w:r>
      <w:r>
        <w:t>2018</w:t>
      </w:r>
      <w:r w:rsidRPr="00794B50">
        <w:t xml:space="preserve"> </w:t>
      </w:r>
      <w:r>
        <w:t>г.</w:t>
      </w:r>
      <w:r w:rsidRPr="00794B50">
        <w:t xml:space="preserve"> № </w:t>
      </w:r>
      <w:r w:rsidR="005D1AC7">
        <w:t>250</w:t>
      </w:r>
    </w:p>
    <w:p w:rsidR="004B01D1" w:rsidRDefault="004B01D1" w:rsidP="00FF0899">
      <w:pPr>
        <w:pStyle w:val="ConsPlusTitle"/>
        <w:widowControl/>
        <w:ind w:firstLine="709"/>
        <w:jc w:val="center"/>
        <w:rPr>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4B01D1" w:rsidRPr="00A400FF" w:rsidRDefault="004B01D1" w:rsidP="004B01D1">
      <w:pPr>
        <w:widowControl w:val="0"/>
        <w:numPr>
          <w:ilvl w:val="1"/>
          <w:numId w:val="10"/>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B01D1" w:rsidRDefault="004B01D1" w:rsidP="004B01D1">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00716967" w:rsidRPr="00DA0A2D">
        <w:rPr>
          <w:sz w:val="28"/>
          <w:szCs w:val="28"/>
        </w:rPr>
        <w:t xml:space="preserve"> </w:t>
      </w:r>
      <w:r w:rsidRPr="00C82BED">
        <w:rPr>
          <w:sz w:val="28"/>
          <w:szCs w:val="28"/>
        </w:rPr>
        <w:t>(далее – Административный регламент)</w:t>
      </w:r>
      <w:r>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B01D1" w:rsidRPr="00A400FF" w:rsidRDefault="004B01D1" w:rsidP="004B01D1">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B01D1" w:rsidRPr="00C82BED" w:rsidRDefault="004B01D1" w:rsidP="00F4190E">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4B01D1" w:rsidRPr="00A400FF" w:rsidRDefault="00F4190E" w:rsidP="00F4190E">
      <w:pPr>
        <w:suppressAutoHyphens/>
        <w:autoSpaceDE w:val="0"/>
        <w:autoSpaceDN w:val="0"/>
        <w:adjustRightInd w:val="0"/>
        <w:jc w:val="both"/>
        <w:rPr>
          <w:sz w:val="28"/>
          <w:szCs w:val="28"/>
          <w:lang w:eastAsia="zh-CN"/>
        </w:rPr>
      </w:pPr>
      <w:r>
        <w:rPr>
          <w:sz w:val="28"/>
          <w:szCs w:val="28"/>
        </w:rPr>
        <w:t xml:space="preserve">         </w:t>
      </w:r>
      <w:r w:rsidR="004B01D1" w:rsidRPr="00A400FF">
        <w:rPr>
          <w:sz w:val="28"/>
          <w:szCs w:val="28"/>
        </w:rPr>
        <w:t xml:space="preserve"> От имени заявителя </w:t>
      </w:r>
      <w:r w:rsidR="004B01D1" w:rsidRPr="00A400FF">
        <w:rPr>
          <w:iCs/>
          <w:sz w:val="28"/>
          <w:szCs w:val="28"/>
        </w:rPr>
        <w:t xml:space="preserve">за получением муниципальной услуги </w:t>
      </w:r>
      <w:r w:rsidR="004B01D1" w:rsidRPr="00A400FF">
        <w:rPr>
          <w:sz w:val="28"/>
          <w:szCs w:val="28"/>
        </w:rPr>
        <w:t>может обращаться лицо (представитель заявителя), действующее по поручению заявителя.</w:t>
      </w:r>
    </w:p>
    <w:p w:rsidR="004B01D1" w:rsidRPr="00A400FF" w:rsidRDefault="004B01D1" w:rsidP="004B01D1">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B01D1" w:rsidRPr="00A400FF" w:rsidRDefault="004B01D1" w:rsidP="004B01D1">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B01D1" w:rsidRPr="00A400FF" w:rsidRDefault="004B01D1" w:rsidP="004B01D1">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B01D1" w:rsidRPr="00A400FF" w:rsidRDefault="004B01D1" w:rsidP="004B01D1">
      <w:pPr>
        <w:suppressAutoHyphens/>
        <w:spacing w:line="228" w:lineRule="auto"/>
        <w:ind w:firstLine="708"/>
        <w:jc w:val="both"/>
        <w:rPr>
          <w:sz w:val="28"/>
          <w:szCs w:val="28"/>
        </w:rPr>
      </w:pPr>
      <w:r w:rsidRPr="00A400FF">
        <w:rPr>
          <w:sz w:val="28"/>
          <w:szCs w:val="28"/>
        </w:rPr>
        <w:t>по справочному телефону;</w:t>
      </w:r>
    </w:p>
    <w:p w:rsidR="004B01D1" w:rsidRPr="00A400FF" w:rsidRDefault="004B01D1" w:rsidP="004B01D1">
      <w:pPr>
        <w:suppressAutoHyphens/>
        <w:spacing w:line="228" w:lineRule="auto"/>
        <w:ind w:firstLine="708"/>
        <w:jc w:val="both"/>
        <w:rPr>
          <w:sz w:val="28"/>
          <w:szCs w:val="28"/>
        </w:rPr>
      </w:pPr>
      <w:r w:rsidRPr="00A400FF">
        <w:rPr>
          <w:sz w:val="28"/>
          <w:szCs w:val="28"/>
        </w:rPr>
        <w:t>почтовой связью;</w:t>
      </w:r>
    </w:p>
    <w:p w:rsidR="004B01D1" w:rsidRPr="00A400FF" w:rsidRDefault="004B01D1" w:rsidP="004B01D1">
      <w:pPr>
        <w:suppressAutoHyphens/>
        <w:spacing w:line="228" w:lineRule="auto"/>
        <w:ind w:firstLine="709"/>
        <w:jc w:val="both"/>
        <w:rPr>
          <w:sz w:val="28"/>
          <w:szCs w:val="28"/>
        </w:rPr>
      </w:pPr>
      <w:r w:rsidRPr="00A400FF">
        <w:rPr>
          <w:sz w:val="28"/>
          <w:szCs w:val="28"/>
        </w:rPr>
        <w:t>по электронной почте;</w:t>
      </w:r>
    </w:p>
    <w:p w:rsidR="004B01D1" w:rsidRPr="00A400FF" w:rsidRDefault="004B01D1" w:rsidP="00F4190E">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портале сети  МФЦ: </w:t>
      </w:r>
      <w:hyperlink r:id="rId9" w:history="1">
        <w:r w:rsidRPr="00A400FF">
          <w:rPr>
            <w:rStyle w:val="af1"/>
            <w:sz w:val="28"/>
            <w:szCs w:val="28"/>
          </w:rPr>
          <w:t>http://www.mfc61.ru/</w:t>
        </w:r>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B01D1" w:rsidRPr="00A400FF" w:rsidRDefault="004B01D1" w:rsidP="004B01D1">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BC2970" w:rsidRPr="00F4190E" w:rsidRDefault="004B01D1" w:rsidP="00F4190E">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4B01D1" w:rsidRPr="00A400FF" w:rsidRDefault="004B01D1" w:rsidP="004B01D1">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4B01D1" w:rsidRPr="00A400FF" w:rsidRDefault="004B01D1" w:rsidP="004B01D1">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B01D1" w:rsidRPr="00A400FF" w:rsidRDefault="004B01D1" w:rsidP="004B01D1">
      <w:pPr>
        <w:shd w:val="clear" w:color="auto" w:fill="FFFFFF"/>
        <w:ind w:firstLine="709"/>
        <w:rPr>
          <w:color w:val="000000"/>
          <w:sz w:val="28"/>
          <w:szCs w:val="28"/>
        </w:rPr>
      </w:pPr>
      <w:r w:rsidRPr="00A400FF">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B01D1" w:rsidRPr="00A400FF" w:rsidRDefault="004B01D1" w:rsidP="004B01D1">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круг заявителей;</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B01D1" w:rsidRPr="00A400FF" w:rsidRDefault="004B01D1" w:rsidP="004B01D1">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lastRenderedPageBreak/>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B01D1" w:rsidRPr="00A400FF" w:rsidRDefault="004B01D1" w:rsidP="004B01D1">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t>на ЕПГУ;</w:t>
      </w:r>
    </w:p>
    <w:p w:rsidR="004B01D1" w:rsidRPr="00A400FF" w:rsidRDefault="004B01D1" w:rsidP="004B01D1">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B01D1" w:rsidRDefault="004B01D1" w:rsidP="004B01D1">
      <w:pPr>
        <w:ind w:firstLine="709"/>
        <w:jc w:val="both"/>
        <w:rPr>
          <w:rFonts w:eastAsia="Calibri"/>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Pr>
          <w:bCs/>
          <w:sz w:val="28"/>
          <w:szCs w:val="28"/>
        </w:rPr>
        <w:t>«Р</w:t>
      </w:r>
      <w:r w:rsidR="00716967"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r w:rsidRPr="00C82BED">
        <w:rPr>
          <w:rFonts w:eastAsia="Calibri"/>
          <w:sz w:val="28"/>
          <w:szCs w:val="28"/>
        </w:rPr>
        <w:t>(далее -  муниципальная услуга).</w:t>
      </w:r>
    </w:p>
    <w:p w:rsidR="004B01D1" w:rsidRDefault="004B01D1" w:rsidP="004B01D1">
      <w:pPr>
        <w:autoSpaceDE w:val="0"/>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Pr>
          <w:bCs/>
          <w:sz w:val="28"/>
          <w:szCs w:val="28"/>
        </w:rPr>
        <w:t>«Р</w:t>
      </w:r>
      <w:r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B01D1" w:rsidRPr="00A400FF" w:rsidRDefault="004B01D1" w:rsidP="004B01D1">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BC2970" w:rsidRDefault="004B01D1" w:rsidP="004B01D1">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4B01D1" w:rsidRPr="00A400FF" w:rsidRDefault="004B01D1" w:rsidP="00BC2970">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16967" w:rsidRPr="00DA0A2D" w:rsidRDefault="004B01D1" w:rsidP="00716967">
      <w:pPr>
        <w:snapToGrid w:val="0"/>
        <w:ind w:firstLine="709"/>
        <w:jc w:val="both"/>
        <w:rPr>
          <w:sz w:val="28"/>
          <w:szCs w:val="28"/>
        </w:rPr>
      </w:pPr>
      <w:r>
        <w:rPr>
          <w:sz w:val="28"/>
          <w:szCs w:val="28"/>
        </w:rPr>
        <w:t xml:space="preserve">- </w:t>
      </w:r>
      <w:r w:rsidR="00716967" w:rsidRPr="00DA0A2D">
        <w:rPr>
          <w:sz w:val="28"/>
          <w:szCs w:val="28"/>
        </w:rPr>
        <w:t>соглашение о расторжении договора аренды земельного участка;</w:t>
      </w:r>
    </w:p>
    <w:p w:rsidR="00716967" w:rsidRPr="00DA0A2D" w:rsidRDefault="004B01D1" w:rsidP="00716967">
      <w:pPr>
        <w:snapToGrid w:val="0"/>
        <w:ind w:firstLine="709"/>
        <w:jc w:val="both"/>
        <w:rPr>
          <w:sz w:val="28"/>
          <w:szCs w:val="28"/>
        </w:rPr>
      </w:pPr>
      <w:r>
        <w:rPr>
          <w:sz w:val="28"/>
          <w:szCs w:val="28"/>
        </w:rPr>
        <w:lastRenderedPageBreak/>
        <w:t xml:space="preserve">- </w:t>
      </w:r>
      <w:r w:rsidR="000F2AAB">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4B01D1" w:rsidRPr="00A400FF" w:rsidRDefault="004B01D1" w:rsidP="004B01D1">
      <w:pPr>
        <w:tabs>
          <w:tab w:val="left" w:pos="142"/>
          <w:tab w:val="left" w:pos="284"/>
        </w:tabs>
        <w:suppressAutoHyphens/>
        <w:spacing w:line="228" w:lineRule="auto"/>
        <w:jc w:val="both"/>
        <w:rPr>
          <w:sz w:val="28"/>
          <w:szCs w:val="28"/>
          <w:u w:val="single"/>
        </w:rPr>
      </w:pP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B01D1" w:rsidRPr="00C82BED" w:rsidRDefault="004B01D1" w:rsidP="004B01D1">
      <w:pPr>
        <w:ind w:firstLine="709"/>
        <w:jc w:val="both"/>
        <w:rPr>
          <w:sz w:val="28"/>
          <w:szCs w:val="28"/>
        </w:rPr>
      </w:pPr>
      <w:r w:rsidRPr="00A400FF">
        <w:rPr>
          <w:sz w:val="28"/>
          <w:szCs w:val="28"/>
        </w:rPr>
        <w:t xml:space="preserve">2.4. Срок предоставления муниципальной услуги составляет </w:t>
      </w:r>
      <w:r w:rsidR="00283D9C">
        <w:rPr>
          <w:sz w:val="28"/>
          <w:szCs w:val="28"/>
        </w:rPr>
        <w:t>3</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B01D1" w:rsidRPr="00A400FF" w:rsidRDefault="004B01D1" w:rsidP="004B01D1">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B01D1" w:rsidRPr="00A400FF" w:rsidRDefault="004B01D1" w:rsidP="004B01D1">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B01D1" w:rsidRPr="00A400FF" w:rsidRDefault="004B01D1" w:rsidP="004B01D1">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B01D1" w:rsidRDefault="004B01D1" w:rsidP="004B01D1">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4B01D1" w:rsidRPr="00A400FF" w:rsidRDefault="004B01D1" w:rsidP="004B01D1">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4B01D1" w:rsidRPr="00442054" w:rsidRDefault="004B01D1" w:rsidP="004B01D1">
      <w:pPr>
        <w:jc w:val="both"/>
        <w:rPr>
          <w:sz w:val="28"/>
          <w:szCs w:val="28"/>
        </w:rPr>
      </w:pPr>
      <w:r w:rsidRPr="00442054">
        <w:rPr>
          <w:sz w:val="28"/>
          <w:szCs w:val="28"/>
        </w:rPr>
        <w:lastRenderedPageBreak/>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4B01D1" w:rsidRPr="00442054" w:rsidRDefault="004B01D1" w:rsidP="004B01D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вид на жительство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B01D1" w:rsidRPr="00442054" w:rsidRDefault="004B01D1" w:rsidP="004B01D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t xml:space="preserve">      </w:t>
      </w:r>
      <w:r w:rsidR="00AF15FB">
        <w:rPr>
          <w:sz w:val="28"/>
          <w:szCs w:val="28"/>
        </w:rPr>
        <w:t>3)</w:t>
      </w:r>
      <w:r w:rsidR="004B01D1" w:rsidRPr="004B01D1">
        <w:rPr>
          <w:sz w:val="20"/>
          <w:szCs w:val="20"/>
        </w:rPr>
        <w:t xml:space="preserve"> </w:t>
      </w:r>
      <w:r w:rsidR="004B01D1" w:rsidRPr="004B01D1">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B01D1" w:rsidRP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оверенность, оформленная в установленном законом порядке, на представление интересов заявителя</w:t>
      </w:r>
      <w:r w:rsidR="004B01D1">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r w:rsidR="004B01D1">
        <w:rPr>
          <w:sz w:val="28"/>
          <w:szCs w:val="28"/>
        </w:rPr>
        <w:t>;</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r w:rsidR="00845A64">
        <w:rPr>
          <w:sz w:val="28"/>
          <w:szCs w:val="28"/>
        </w:rPr>
        <w:t>;</w:t>
      </w:r>
    </w:p>
    <w:p w:rsid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845A64">
        <w:rPr>
          <w:sz w:val="28"/>
          <w:szCs w:val="28"/>
        </w:rPr>
        <w:t>.</w:t>
      </w:r>
    </w:p>
    <w:p w:rsidR="00845A64" w:rsidRPr="00845A64" w:rsidRDefault="00845A64" w:rsidP="00AF15FB">
      <w:pPr>
        <w:autoSpaceDE w:val="0"/>
        <w:jc w:val="both"/>
        <w:rPr>
          <w:sz w:val="28"/>
          <w:szCs w:val="28"/>
        </w:rPr>
      </w:pPr>
      <w:r>
        <w:rPr>
          <w:sz w:val="20"/>
          <w:szCs w:val="20"/>
        </w:rPr>
        <w:t xml:space="preserve">     </w:t>
      </w:r>
      <w:r w:rsidRPr="00845A64">
        <w:rPr>
          <w:sz w:val="28"/>
          <w:szCs w:val="28"/>
        </w:rPr>
        <w:t>4) 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p w:rsidR="00845A64" w:rsidRPr="00AF15FB" w:rsidRDefault="00845A64" w:rsidP="00AF15FB">
      <w:pPr>
        <w:autoSpaceDE w:val="0"/>
        <w:jc w:val="both"/>
        <w:rPr>
          <w:sz w:val="28"/>
          <w:szCs w:val="28"/>
        </w:rPr>
      </w:pPr>
      <w:r w:rsidRPr="00845A64">
        <w:rPr>
          <w:sz w:val="28"/>
          <w:szCs w:val="28"/>
        </w:rPr>
        <w:t xml:space="preserve">   - соглашение о расторжении договора безвозмездного срочного пользования на здание, строение, сооружение</w:t>
      </w:r>
      <w:r>
        <w:rPr>
          <w:sz w:val="28"/>
          <w:szCs w:val="28"/>
        </w:rPr>
        <w:t>. (</w:t>
      </w:r>
      <w:r w:rsidRPr="00845A64">
        <w:rPr>
          <w:sz w:val="28"/>
          <w:szCs w:val="28"/>
        </w:rPr>
        <w:t>Предоставляется при расторжении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r>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845A64" w:rsidRPr="00A400FF" w:rsidRDefault="00845A64" w:rsidP="00845A64">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45A64" w:rsidRPr="005B6C0A" w:rsidRDefault="00845A64" w:rsidP="00845A64">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45A64" w:rsidRPr="00E57183" w:rsidRDefault="00845A64" w:rsidP="00845A64">
      <w:pPr>
        <w:autoSpaceDE w:val="0"/>
        <w:autoSpaceDN w:val="0"/>
        <w:adjustRightInd w:val="0"/>
        <w:spacing w:line="228" w:lineRule="auto"/>
        <w:ind w:firstLine="709"/>
        <w:jc w:val="both"/>
        <w:rPr>
          <w:sz w:val="28"/>
          <w:szCs w:val="28"/>
        </w:rPr>
      </w:pPr>
      <w:r w:rsidRPr="00E57183">
        <w:rPr>
          <w:sz w:val="28"/>
          <w:szCs w:val="28"/>
        </w:rPr>
        <w:lastRenderedPageBreak/>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845A64" w:rsidRPr="00E57183" w:rsidRDefault="00845A64" w:rsidP="00845A64">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845A64" w:rsidRDefault="00E662D7" w:rsidP="00E662D7">
      <w:pPr>
        <w:rPr>
          <w:sz w:val="28"/>
          <w:szCs w:val="28"/>
        </w:rPr>
      </w:pPr>
      <w:r>
        <w:rPr>
          <w:sz w:val="28"/>
          <w:szCs w:val="28"/>
        </w:rPr>
        <w:t>1</w:t>
      </w:r>
      <w:r w:rsidRPr="00AF15FB">
        <w:rPr>
          <w:sz w:val="28"/>
          <w:szCs w:val="28"/>
        </w:rPr>
        <w:t xml:space="preserve">) </w:t>
      </w:r>
      <w:r w:rsidR="00845A64" w:rsidRPr="00845A64">
        <w:rPr>
          <w:sz w:val="28"/>
          <w:szCs w:val="28"/>
        </w:rPr>
        <w:t>Документ, подтверждающий регистрацию заявителя в качестве юридического лица</w:t>
      </w:r>
      <w:r w:rsidR="00845A64">
        <w:rPr>
          <w:sz w:val="28"/>
          <w:szCs w:val="28"/>
        </w:rPr>
        <w:t>:</w:t>
      </w:r>
    </w:p>
    <w:p w:rsidR="00845A64" w:rsidRPr="00845A64" w:rsidRDefault="00845A64" w:rsidP="00845A64">
      <w:pPr>
        <w:rPr>
          <w:sz w:val="28"/>
          <w:szCs w:val="28"/>
        </w:rPr>
      </w:pPr>
      <w:r>
        <w:rPr>
          <w:sz w:val="28"/>
          <w:szCs w:val="28"/>
        </w:rPr>
        <w:t xml:space="preserve">   - </w:t>
      </w:r>
      <w:r w:rsidR="00E662D7">
        <w:rPr>
          <w:sz w:val="28"/>
          <w:szCs w:val="28"/>
        </w:rPr>
        <w:t>в</w:t>
      </w:r>
      <w:r w:rsidR="00E662D7" w:rsidRPr="00AF15FB">
        <w:rPr>
          <w:sz w:val="28"/>
          <w:szCs w:val="28"/>
        </w:rPr>
        <w:t>ыписка из ЕГРЮЛ</w:t>
      </w:r>
      <w:r w:rsidR="00E662D7">
        <w:rPr>
          <w:sz w:val="28"/>
          <w:szCs w:val="28"/>
        </w:rPr>
        <w:t xml:space="preserve"> </w:t>
      </w:r>
      <w:r w:rsidR="00E662D7" w:rsidRPr="00AF15FB">
        <w:rPr>
          <w:sz w:val="28"/>
          <w:szCs w:val="28"/>
        </w:rPr>
        <w:t>(для юридических лиц)</w:t>
      </w:r>
      <w:r w:rsidR="00E662D7">
        <w:rPr>
          <w:sz w:val="28"/>
          <w:szCs w:val="28"/>
        </w:rPr>
        <w:t xml:space="preserve"> (оригинал</w:t>
      </w:r>
      <w:r w:rsidR="009E2EA0">
        <w:rPr>
          <w:sz w:val="28"/>
          <w:szCs w:val="28"/>
        </w:rPr>
        <w:t>-1</w:t>
      </w:r>
      <w:r>
        <w:rPr>
          <w:sz w:val="28"/>
          <w:szCs w:val="28"/>
        </w:rPr>
        <w:t xml:space="preserve">) в </w:t>
      </w:r>
      <w:r w:rsidRPr="00845A64">
        <w:rPr>
          <w:sz w:val="28"/>
          <w:szCs w:val="28"/>
        </w:rPr>
        <w:t>Федеральной  налоговой службе России (ФНС)</w:t>
      </w:r>
      <w:r>
        <w:rPr>
          <w:sz w:val="28"/>
          <w:szCs w:val="28"/>
        </w:rPr>
        <w:t xml:space="preserve">; </w:t>
      </w:r>
    </w:p>
    <w:p w:rsidR="00E662D7" w:rsidRDefault="00845A64" w:rsidP="00845A64">
      <w:pPr>
        <w:rPr>
          <w:sz w:val="28"/>
          <w:szCs w:val="28"/>
        </w:rPr>
      </w:pPr>
      <w:r>
        <w:rPr>
          <w:bCs/>
          <w:sz w:val="28"/>
          <w:szCs w:val="28"/>
        </w:rPr>
        <w:t xml:space="preserve"> </w:t>
      </w:r>
      <w:r w:rsidR="00E662D7">
        <w:rPr>
          <w:bCs/>
          <w:sz w:val="28"/>
          <w:szCs w:val="28"/>
        </w:rPr>
        <w:t>2) д</w:t>
      </w:r>
      <w:r w:rsidR="00E662D7"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00E662D7"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w:t>
      </w:r>
      <w:r w:rsidR="0097210D">
        <w:rPr>
          <w:sz w:val="28"/>
          <w:szCs w:val="28"/>
        </w:rPr>
        <w:t xml:space="preserve">в </w:t>
      </w:r>
      <w:r w:rsidR="0097210D" w:rsidRPr="00845A64">
        <w:rPr>
          <w:sz w:val="20"/>
          <w:szCs w:val="20"/>
        </w:rPr>
        <w:t xml:space="preserve"> </w:t>
      </w:r>
      <w:r w:rsidR="0097210D">
        <w:rPr>
          <w:bCs/>
          <w:sz w:val="28"/>
          <w:szCs w:val="28"/>
        </w:rPr>
        <w:t>Федеральной</w:t>
      </w:r>
      <w:r w:rsidR="0097210D" w:rsidRPr="00845A64">
        <w:rPr>
          <w:bCs/>
          <w:sz w:val="28"/>
          <w:szCs w:val="28"/>
        </w:rPr>
        <w:t xml:space="preserve"> служб</w:t>
      </w:r>
      <w:r w:rsidR="0097210D">
        <w:rPr>
          <w:bCs/>
          <w:sz w:val="28"/>
          <w:szCs w:val="28"/>
        </w:rPr>
        <w:t>е</w:t>
      </w:r>
      <w:r w:rsidR="0097210D" w:rsidRPr="00845A64">
        <w:rPr>
          <w:bCs/>
          <w:sz w:val="28"/>
          <w:szCs w:val="28"/>
        </w:rPr>
        <w:t xml:space="preserve"> государственной регистрации кадастра и картографии (Росреестр)</w:t>
      </w:r>
      <w:r w:rsidR="0097210D">
        <w:rPr>
          <w:bCs/>
          <w:sz w:val="28"/>
          <w:szCs w:val="28"/>
        </w:rPr>
        <w:t>.</w:t>
      </w:r>
      <w:r>
        <w:rPr>
          <w:bCs/>
          <w:sz w:val="28"/>
          <w:szCs w:val="28"/>
        </w:rPr>
        <w:t>;</w:t>
      </w:r>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sidR="00845A64">
        <w:rPr>
          <w:bCs/>
          <w:sz w:val="28"/>
          <w:szCs w:val="28"/>
        </w:rPr>
        <w:t xml:space="preserve"> в органе местного самоуправления</w:t>
      </w:r>
      <w:r>
        <w:rPr>
          <w:bCs/>
          <w:sz w:val="28"/>
          <w:szCs w:val="28"/>
        </w:rPr>
        <w:t>;</w:t>
      </w:r>
    </w:p>
    <w:p w:rsidR="00845A64" w:rsidRPr="00845A64" w:rsidRDefault="00E662D7" w:rsidP="00845A64">
      <w:pPr>
        <w:rPr>
          <w:bCs/>
          <w:sz w:val="28"/>
          <w:szCs w:val="28"/>
        </w:rPr>
      </w:pPr>
      <w:r>
        <w:rPr>
          <w:bCs/>
          <w:sz w:val="28"/>
          <w:szCs w:val="28"/>
        </w:rPr>
        <w:t>4)</w:t>
      </w:r>
      <w:r w:rsidRPr="00C03437">
        <w:rPr>
          <w:bCs/>
          <w:sz w:val="28"/>
          <w:szCs w:val="28"/>
        </w:rPr>
        <w:t> </w:t>
      </w:r>
      <w:r w:rsidR="00845A64">
        <w:rPr>
          <w:bCs/>
          <w:sz w:val="28"/>
          <w:szCs w:val="28"/>
        </w:rPr>
        <w:t>в</w:t>
      </w:r>
      <w:r w:rsidR="00845A64" w:rsidRPr="00845A64">
        <w:rPr>
          <w:bCs/>
          <w:sz w:val="28"/>
          <w:szCs w:val="28"/>
        </w:rPr>
        <w:t>ыписка из ЕГРН об объекте недвижимости (об испрашиваемом земельном участке)</w:t>
      </w:r>
      <w:r w:rsidR="00845A64" w:rsidRPr="00845A64">
        <w:rPr>
          <w:sz w:val="28"/>
          <w:szCs w:val="28"/>
        </w:rPr>
        <w:t xml:space="preserve"> </w:t>
      </w:r>
      <w:r w:rsidR="00845A64">
        <w:rPr>
          <w:sz w:val="28"/>
          <w:szCs w:val="28"/>
        </w:rPr>
        <w:t xml:space="preserve">(оригинал-1)в </w:t>
      </w:r>
      <w:r w:rsidR="00845A64" w:rsidRPr="00845A64">
        <w:rPr>
          <w:sz w:val="20"/>
          <w:szCs w:val="20"/>
        </w:rPr>
        <w:t xml:space="preserve"> </w:t>
      </w:r>
      <w:r w:rsidR="00845A64" w:rsidRPr="00845A64">
        <w:rPr>
          <w:bCs/>
          <w:sz w:val="28"/>
          <w:szCs w:val="28"/>
        </w:rPr>
        <w:t>Федеральн</w:t>
      </w:r>
      <w:r w:rsidR="0097210D">
        <w:rPr>
          <w:bCs/>
          <w:sz w:val="28"/>
          <w:szCs w:val="28"/>
        </w:rPr>
        <w:t>ой</w:t>
      </w:r>
      <w:r w:rsidR="00845A64" w:rsidRPr="00845A64">
        <w:rPr>
          <w:bCs/>
          <w:sz w:val="28"/>
          <w:szCs w:val="28"/>
        </w:rPr>
        <w:t xml:space="preserve"> служб</w:t>
      </w:r>
      <w:r w:rsidR="0097210D">
        <w:rPr>
          <w:bCs/>
          <w:sz w:val="28"/>
          <w:szCs w:val="28"/>
        </w:rPr>
        <w:t>е</w:t>
      </w:r>
      <w:r w:rsidR="00845A64" w:rsidRPr="00845A64">
        <w:rPr>
          <w:bCs/>
          <w:sz w:val="28"/>
          <w:szCs w:val="28"/>
        </w:rPr>
        <w:t xml:space="preserve"> государственной регистрации кадастра и картографии (Росреестр)</w:t>
      </w:r>
      <w:r w:rsidR="00845A64">
        <w:rPr>
          <w:bCs/>
          <w:sz w:val="28"/>
          <w:szCs w:val="28"/>
        </w:rPr>
        <w:t>.</w:t>
      </w:r>
    </w:p>
    <w:p w:rsidR="0097210D" w:rsidRPr="00E57183" w:rsidRDefault="0097210D" w:rsidP="0097210D">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7210D" w:rsidRPr="00A400FF" w:rsidRDefault="0097210D" w:rsidP="0097210D">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97210D" w:rsidRPr="00A400FF" w:rsidRDefault="0097210D" w:rsidP="0097210D">
      <w:pPr>
        <w:spacing w:line="228" w:lineRule="auto"/>
        <w:ind w:firstLine="709"/>
        <w:jc w:val="both"/>
        <w:rPr>
          <w:sz w:val="28"/>
          <w:szCs w:val="28"/>
        </w:rPr>
      </w:pPr>
      <w:r w:rsidRPr="00A400FF">
        <w:rPr>
          <w:sz w:val="28"/>
          <w:szCs w:val="28"/>
        </w:rPr>
        <w:t xml:space="preserve">-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w:t>
      </w:r>
      <w:r w:rsidRPr="00A400FF">
        <w:rPr>
          <w:sz w:val="28"/>
          <w:szCs w:val="28"/>
        </w:rPr>
        <w:lastRenderedPageBreak/>
        <w:t>расчета длительности временного интервала, который необходимо забронировать для приема;</w:t>
      </w:r>
    </w:p>
    <w:p w:rsidR="0097210D" w:rsidRPr="00A400FF" w:rsidRDefault="0097210D" w:rsidP="0097210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7210D" w:rsidRPr="00252D4E" w:rsidRDefault="0097210D" w:rsidP="0097210D">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97210D" w:rsidRPr="00B95736" w:rsidRDefault="0097210D" w:rsidP="0097210D">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97210D" w:rsidRPr="00B95736" w:rsidRDefault="0097210D" w:rsidP="0097210D">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97210D" w:rsidRPr="00B95736" w:rsidRDefault="0097210D" w:rsidP="0097210D">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97210D" w:rsidRPr="00B95736" w:rsidRDefault="0097210D" w:rsidP="0097210D">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97210D" w:rsidRPr="00B95736" w:rsidRDefault="0097210D" w:rsidP="0097210D">
      <w:pPr>
        <w:autoSpaceDE w:val="0"/>
        <w:autoSpaceDN w:val="0"/>
        <w:adjustRightInd w:val="0"/>
        <w:jc w:val="both"/>
        <w:outlineLvl w:val="1"/>
        <w:rPr>
          <w:sz w:val="28"/>
          <w:szCs w:val="28"/>
        </w:rPr>
      </w:pPr>
      <w:r w:rsidRPr="00B95736">
        <w:rPr>
          <w:sz w:val="28"/>
          <w:szCs w:val="28"/>
        </w:rPr>
        <w:t>юридич</w:t>
      </w:r>
      <w:r w:rsidR="000624CA">
        <w:rPr>
          <w:sz w:val="28"/>
          <w:szCs w:val="28"/>
        </w:rPr>
        <w:t>еских лиц (для юридических лиц)</w:t>
      </w:r>
      <w:r>
        <w:rPr>
          <w:sz w:val="28"/>
          <w:szCs w:val="28"/>
        </w:rPr>
        <w:t>.</w:t>
      </w:r>
    </w:p>
    <w:p w:rsidR="0097210D" w:rsidRPr="00B95736" w:rsidRDefault="0097210D" w:rsidP="0097210D">
      <w:pPr>
        <w:autoSpaceDE w:val="0"/>
        <w:autoSpaceDN w:val="0"/>
        <w:adjustRightInd w:val="0"/>
        <w:ind w:firstLine="709"/>
        <w:jc w:val="both"/>
        <w:outlineLvl w:val="1"/>
        <w:rPr>
          <w:sz w:val="28"/>
          <w:szCs w:val="28"/>
        </w:rPr>
      </w:pPr>
      <w:r w:rsidRPr="00B95736">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97210D" w:rsidRPr="00B95736" w:rsidRDefault="0097210D" w:rsidP="0097210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0624CA" w:rsidRDefault="0097210D" w:rsidP="0097210D">
      <w:pPr>
        <w:suppressLineNumbers/>
        <w:suppressAutoHyphens/>
        <w:autoSpaceDE w:val="0"/>
        <w:autoSpaceDN w:val="0"/>
        <w:adjustRightInd w:val="0"/>
        <w:spacing w:line="228" w:lineRule="auto"/>
        <w:ind w:firstLine="709"/>
        <w:jc w:val="both"/>
        <w:rPr>
          <w:sz w:val="28"/>
          <w:szCs w:val="28"/>
        </w:rPr>
      </w:pPr>
      <w:r w:rsidRPr="00B95736">
        <w:rPr>
          <w:sz w:val="28"/>
          <w:szCs w:val="28"/>
        </w:rPr>
        <w:lastRenderedPageBreak/>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7210D" w:rsidRPr="00B95736" w:rsidRDefault="0097210D" w:rsidP="0097210D">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97210D" w:rsidRPr="00A400FF" w:rsidRDefault="0097210D" w:rsidP="0097210D">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7210D" w:rsidRPr="00A400FF" w:rsidRDefault="0097210D" w:rsidP="0097210D">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7210D" w:rsidRPr="00A400FF" w:rsidRDefault="0097210D" w:rsidP="0097210D">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7210D" w:rsidRPr="00A400FF" w:rsidRDefault="0097210D" w:rsidP="0097210D">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97210D" w:rsidRPr="00A400FF" w:rsidRDefault="0097210D" w:rsidP="0097210D">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97210D" w:rsidRPr="00A400FF" w:rsidRDefault="0097210D" w:rsidP="0097210D">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97210D" w:rsidRPr="00A400FF" w:rsidRDefault="0097210D" w:rsidP="0097210D">
      <w:pPr>
        <w:suppressAutoHyphens/>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lastRenderedPageBreak/>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lastRenderedPageBreak/>
        <w:t xml:space="preserve">возможность получения муниципальной услуги в многофункциональном центре предоставления государственных и муниципальных услуг; </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97210D" w:rsidRPr="00A400FF" w:rsidRDefault="0097210D" w:rsidP="0097210D">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97210D" w:rsidRPr="00A400FF" w:rsidRDefault="0097210D" w:rsidP="0097210D">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97210D" w:rsidRPr="00A400FF" w:rsidRDefault="0097210D" w:rsidP="0097210D">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97210D" w:rsidRPr="00A400FF" w:rsidRDefault="0097210D" w:rsidP="0097210D">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97210D" w:rsidRPr="00A400FF" w:rsidRDefault="0097210D" w:rsidP="0097210D">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97210D" w:rsidRPr="00A400FF" w:rsidRDefault="0097210D" w:rsidP="0097210D">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97210D" w:rsidRPr="00A400FF" w:rsidRDefault="0097210D" w:rsidP="0097210D">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 xml:space="preserve">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w:t>
      </w:r>
      <w:r w:rsidRPr="00A400FF">
        <w:rPr>
          <w:sz w:val="28"/>
          <w:szCs w:val="28"/>
        </w:rPr>
        <w:lastRenderedPageBreak/>
        <w:t>форме.</w:t>
      </w:r>
    </w:p>
    <w:bookmarkEnd w:id="1"/>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97210D" w:rsidRPr="00A400FF" w:rsidRDefault="0097210D" w:rsidP="0097210D">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97210D" w:rsidRPr="00A400FF" w:rsidRDefault="0097210D" w:rsidP="0097210D">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97210D" w:rsidRPr="00A400FF" w:rsidRDefault="0097210D" w:rsidP="0097210D">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7210D" w:rsidRPr="00A400FF" w:rsidRDefault="0097210D" w:rsidP="0097210D">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97210D" w:rsidRPr="00A400FF" w:rsidRDefault="0097210D" w:rsidP="0097210D">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7210D" w:rsidRPr="00A400FF" w:rsidRDefault="0097210D" w:rsidP="0097210D">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97210D" w:rsidRPr="00A400FF" w:rsidRDefault="0097210D" w:rsidP="0097210D">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16967" w:rsidRPr="00DA0A2D" w:rsidRDefault="00716967" w:rsidP="00716967">
      <w:pPr>
        <w:pStyle w:val="aa"/>
        <w:spacing w:after="0"/>
        <w:ind w:left="0"/>
        <w:jc w:val="center"/>
        <w:rPr>
          <w:b/>
          <w:sz w:val="28"/>
          <w:szCs w:val="28"/>
        </w:rPr>
      </w:pPr>
    </w:p>
    <w:p w:rsidR="00716967" w:rsidRPr="0097210D" w:rsidRDefault="0097210D" w:rsidP="0097210D">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
    </w:p>
    <w:p w:rsidR="00716967" w:rsidRPr="00DA0A2D" w:rsidRDefault="00716967" w:rsidP="00716967">
      <w:pPr>
        <w:ind w:firstLine="709"/>
        <w:jc w:val="center"/>
        <w:rPr>
          <w:sz w:val="28"/>
          <w:szCs w:val="28"/>
        </w:rPr>
      </w:pP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7210D" w:rsidRPr="00E57183" w:rsidRDefault="0097210D" w:rsidP="0097210D">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посредством ЕПГУ.</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97210D" w:rsidRPr="00E57183" w:rsidRDefault="0097210D" w:rsidP="0097210D">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7210D" w:rsidRPr="00E57183" w:rsidRDefault="0097210D" w:rsidP="0097210D">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7210D" w:rsidRPr="00E57183" w:rsidRDefault="0097210D" w:rsidP="0097210D">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7210D" w:rsidRPr="00E57183" w:rsidRDefault="0097210D" w:rsidP="0097210D">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7210D" w:rsidRPr="00E57183" w:rsidRDefault="0097210D" w:rsidP="0097210D">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7210D" w:rsidRPr="00E57183" w:rsidRDefault="0097210D" w:rsidP="0097210D">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7210D" w:rsidRPr="00E57183" w:rsidRDefault="0097210D" w:rsidP="0097210D">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7210D" w:rsidRPr="00E57183" w:rsidRDefault="0097210D" w:rsidP="0097210D">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7210D" w:rsidRPr="00E57183" w:rsidRDefault="0097210D" w:rsidP="0097210D">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7210D" w:rsidRPr="00E57183" w:rsidRDefault="0097210D" w:rsidP="0097210D">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7210D" w:rsidRPr="00E57183" w:rsidRDefault="0097210D" w:rsidP="0097210D">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7210D" w:rsidRPr="00E57183" w:rsidRDefault="0097210D" w:rsidP="0097210D">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7210D" w:rsidRPr="00E57183" w:rsidRDefault="0097210D" w:rsidP="0097210D">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7210D" w:rsidRPr="00E57183" w:rsidRDefault="0097210D" w:rsidP="0097210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7210D" w:rsidRDefault="0097210D" w:rsidP="0097210D">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sidR="002D2ACB">
        <w:rPr>
          <w:sz w:val="28"/>
          <w:szCs w:val="28"/>
        </w:rPr>
        <w:t xml:space="preserve"> в Федеральной налоговой службе;</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2) в</w:t>
      </w:r>
      <w:r w:rsidRPr="002D2ACB">
        <w:rPr>
          <w:sz w:val="28"/>
          <w:szCs w:val="28"/>
        </w:rPr>
        <w:t>ыписк</w:t>
      </w:r>
      <w:r>
        <w:rPr>
          <w:sz w:val="28"/>
          <w:szCs w:val="28"/>
        </w:rPr>
        <w:t>у</w:t>
      </w:r>
      <w:r w:rsidRPr="002D2ACB">
        <w:rPr>
          <w:sz w:val="28"/>
          <w:szCs w:val="28"/>
        </w:rPr>
        <w:t xml:space="preserve"> из ЕГРН (о правах на помещение в многоквартирном доме) </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 (Росреестр)</w:t>
      </w:r>
      <w:r>
        <w:rPr>
          <w:sz w:val="28"/>
          <w:szCs w:val="28"/>
        </w:rPr>
        <w:t>;</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3) р</w:t>
      </w:r>
      <w:r w:rsidRPr="002D2ACB">
        <w:rPr>
          <w:sz w:val="28"/>
          <w:szCs w:val="28"/>
        </w:rPr>
        <w:t xml:space="preserve">азрешение на ввод объекта в эксплуатацию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r w:rsidRPr="002D2ACB">
        <w:rPr>
          <w:sz w:val="28"/>
          <w:szCs w:val="28"/>
        </w:rPr>
        <w:t xml:space="preserve"> </w:t>
      </w:r>
    </w:p>
    <w:p w:rsidR="002D2ACB" w:rsidRPr="00E57183" w:rsidRDefault="002D2ACB" w:rsidP="002D2ACB">
      <w:pPr>
        <w:tabs>
          <w:tab w:val="left" w:pos="142"/>
          <w:tab w:val="left" w:pos="284"/>
        </w:tabs>
        <w:suppressAutoHyphens/>
        <w:spacing w:line="228" w:lineRule="auto"/>
        <w:ind w:firstLine="709"/>
        <w:jc w:val="both"/>
        <w:rPr>
          <w:sz w:val="28"/>
          <w:szCs w:val="28"/>
        </w:rPr>
      </w:pPr>
      <w:r>
        <w:rPr>
          <w:sz w:val="28"/>
          <w:szCs w:val="28"/>
        </w:rPr>
        <w:t>4)выписку</w:t>
      </w:r>
      <w:r w:rsidRPr="002D2ACB">
        <w:rPr>
          <w:sz w:val="28"/>
          <w:szCs w:val="28"/>
        </w:rPr>
        <w:t xml:space="preserve"> из ЕГРН об объекте недвижимости </w:t>
      </w:r>
      <w:r w:rsidRPr="002D2ACB">
        <w:rPr>
          <w:sz w:val="28"/>
          <w:szCs w:val="28"/>
        </w:rPr>
        <w:br/>
        <w:t>(об испрашиваемом земельном участке)</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w:t>
      </w:r>
      <w:r w:rsidRPr="0013002D">
        <w:rPr>
          <w:sz w:val="20"/>
          <w:szCs w:val="20"/>
        </w:rPr>
        <w:t xml:space="preserve"> </w:t>
      </w:r>
      <w:r w:rsidRPr="002D2ACB">
        <w:rPr>
          <w:sz w:val="28"/>
          <w:szCs w:val="28"/>
        </w:rPr>
        <w:t>(Росреестр</w:t>
      </w:r>
      <w:r>
        <w:rPr>
          <w:sz w:val="28"/>
          <w:szCs w:val="28"/>
        </w:rPr>
        <w:t>).</w:t>
      </w:r>
    </w:p>
    <w:p w:rsidR="0097210D" w:rsidRPr="00E57183" w:rsidRDefault="0097210D" w:rsidP="0097210D">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7210D" w:rsidRPr="00E57183" w:rsidRDefault="0097210D" w:rsidP="0097210D">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7210D" w:rsidRPr="00E57183" w:rsidRDefault="0097210D" w:rsidP="0097210D">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7210D" w:rsidRPr="00E57183" w:rsidRDefault="0097210D" w:rsidP="0097210D">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7210D" w:rsidRPr="00E57183" w:rsidRDefault="0097210D" w:rsidP="0097210D">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7210D" w:rsidRPr="00E57183" w:rsidRDefault="0097210D" w:rsidP="0097210D">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7210D" w:rsidRPr="00E57183" w:rsidRDefault="0097210D" w:rsidP="0097210D">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7210D" w:rsidRPr="002C014B" w:rsidRDefault="0097210D" w:rsidP="002C014B">
      <w:pPr>
        <w:ind w:firstLine="709"/>
        <w:jc w:val="both"/>
        <w:rPr>
          <w:sz w:val="28"/>
          <w:szCs w:val="28"/>
        </w:rPr>
      </w:pPr>
      <w:r w:rsidRPr="00E57183">
        <w:rPr>
          <w:rFonts w:eastAsia="Calibri"/>
          <w:sz w:val="28"/>
          <w:szCs w:val="28"/>
          <w:lang w:eastAsia="en-US"/>
        </w:rPr>
        <w:t>Критерием принятия решения</w:t>
      </w:r>
      <w:r w:rsidRPr="00C82BED">
        <w:rPr>
          <w:sz w:val="28"/>
          <w:szCs w:val="28"/>
        </w:rPr>
        <w:t xml:space="preserve"> </w:t>
      </w:r>
      <w:r w:rsidR="002C014B">
        <w:rPr>
          <w:sz w:val="28"/>
          <w:szCs w:val="28"/>
        </w:rPr>
        <w:t xml:space="preserve"> </w:t>
      </w:r>
      <w:r w:rsidR="002C014B" w:rsidRPr="0097210D">
        <w:rPr>
          <w:sz w:val="28"/>
          <w:szCs w:val="28"/>
        </w:rPr>
        <w:t>о расторжении договора аренды (безвозмездного пользования) земельного участка</w:t>
      </w:r>
      <w:r w:rsidRPr="00C82BED">
        <w:rPr>
          <w:sz w:val="28"/>
          <w:szCs w:val="28"/>
        </w:rPr>
        <w:t xml:space="preserve">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27568" w:rsidRPr="0097210D" w:rsidRDefault="002D2ACB" w:rsidP="00716967">
      <w:pPr>
        <w:ind w:firstLine="709"/>
        <w:jc w:val="both"/>
        <w:rPr>
          <w:sz w:val="28"/>
          <w:szCs w:val="28"/>
        </w:rPr>
      </w:pPr>
      <w:r>
        <w:rPr>
          <w:sz w:val="28"/>
          <w:szCs w:val="28"/>
        </w:rPr>
        <w:t>- с</w:t>
      </w:r>
      <w:r w:rsidR="0097210D" w:rsidRPr="0097210D">
        <w:rPr>
          <w:sz w:val="28"/>
          <w:szCs w:val="28"/>
        </w:rPr>
        <w:t>оглашение о расторжении договора аренды (безвозмездного пользования) земельного участка</w:t>
      </w:r>
    </w:p>
    <w:p w:rsidR="0097210D" w:rsidRPr="002D2ACB" w:rsidRDefault="002D2ACB" w:rsidP="00716967">
      <w:pPr>
        <w:ind w:firstLine="709"/>
        <w:jc w:val="both"/>
        <w:rPr>
          <w:sz w:val="28"/>
          <w:szCs w:val="28"/>
        </w:rPr>
      </w:pPr>
      <w:r w:rsidRPr="002D2ACB">
        <w:rPr>
          <w:sz w:val="28"/>
          <w:szCs w:val="28"/>
        </w:rPr>
        <w:t>- решение об отказе в предоставлении муниципальной услуги</w:t>
      </w:r>
    </w:p>
    <w:p w:rsidR="002D2ACB" w:rsidRPr="00A400FF" w:rsidRDefault="002D2ACB" w:rsidP="002D2ACB">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D2ACB" w:rsidRPr="00A400FF" w:rsidRDefault="002D2ACB" w:rsidP="002D2ACB">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30 рабочих дней с момент регистрации заявления.</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  Выдача (направление) результата муниципальной услуги.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.1. Выдача результата муниципальной услуги при обращении заявителя в МФЦ.</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2D2ACB" w:rsidRPr="00A400FF" w:rsidRDefault="002D2ACB" w:rsidP="002D2ACB">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sidR="00283D9C">
        <w:rPr>
          <w:sz w:val="28"/>
          <w:szCs w:val="28"/>
        </w:rPr>
        <w:t>5</w:t>
      </w:r>
      <w:r w:rsidRPr="00A400FF">
        <w:rPr>
          <w:sz w:val="28"/>
          <w:szCs w:val="28"/>
        </w:rPr>
        <w:t>.3. Направление результата муниципальной услуги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sidR="00283D9C">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3.</w:t>
      </w:r>
      <w:r w:rsidR="00283D9C">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2D2ACB" w:rsidRPr="00A400FF" w:rsidRDefault="002D2ACB" w:rsidP="002D2ACB">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2D2ACB" w:rsidRPr="00A400FF" w:rsidRDefault="00283D9C" w:rsidP="002D2ACB">
      <w:pPr>
        <w:suppressAutoHyphens/>
        <w:spacing w:line="228" w:lineRule="auto"/>
        <w:ind w:firstLine="709"/>
        <w:jc w:val="both"/>
        <w:rPr>
          <w:bCs/>
          <w:color w:val="000000"/>
          <w:sz w:val="28"/>
          <w:szCs w:val="28"/>
        </w:rPr>
      </w:pPr>
      <w:r>
        <w:rPr>
          <w:bCs/>
          <w:color w:val="000000"/>
          <w:sz w:val="28"/>
          <w:szCs w:val="28"/>
        </w:rPr>
        <w:t>3.6</w:t>
      </w:r>
      <w:r w:rsidR="002D2ACB" w:rsidRPr="00A400FF">
        <w:rPr>
          <w:bCs/>
          <w:color w:val="000000"/>
          <w:sz w:val="28"/>
          <w:szCs w:val="28"/>
        </w:rPr>
        <w:t xml:space="preserve">.5. После выполнения административных процедур, описанных в пунктах </w:t>
      </w:r>
      <w:r w:rsidR="002D2ACB" w:rsidRPr="00A400FF">
        <w:rPr>
          <w:bCs/>
          <w:sz w:val="28"/>
          <w:szCs w:val="28"/>
        </w:rPr>
        <w:t>3.1.-3.2.</w:t>
      </w:r>
      <w:r w:rsidR="002D2ACB"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D2ACB" w:rsidRPr="00A400FF" w:rsidRDefault="002D2ACB" w:rsidP="002D2ACB">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2D2ACB" w:rsidRPr="00A400FF" w:rsidRDefault="002D2ACB" w:rsidP="002D2ACB">
      <w:pPr>
        <w:spacing w:line="228" w:lineRule="auto"/>
        <w:ind w:firstLine="709"/>
        <w:jc w:val="both"/>
        <w:rPr>
          <w:bCs/>
          <w:sz w:val="28"/>
          <w:szCs w:val="28"/>
        </w:rPr>
      </w:pPr>
      <w:r w:rsidRPr="00A400FF">
        <w:rPr>
          <w:sz w:val="28"/>
          <w:szCs w:val="28"/>
        </w:rPr>
        <w:t>3.</w:t>
      </w:r>
      <w:r w:rsidR="00283D9C">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2D2ACB" w:rsidRPr="00883A1C"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2D2ACB"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2D2ACB" w:rsidRPr="00E57183" w:rsidRDefault="002D2ACB" w:rsidP="002D2ACB">
      <w:pPr>
        <w:spacing w:line="228" w:lineRule="auto"/>
        <w:ind w:firstLine="709"/>
        <w:jc w:val="both"/>
        <w:rPr>
          <w:bCs/>
          <w:sz w:val="28"/>
          <w:szCs w:val="28"/>
        </w:rPr>
      </w:pPr>
      <w:r w:rsidRPr="00E57183">
        <w:rPr>
          <w:sz w:val="28"/>
          <w:szCs w:val="28"/>
        </w:rPr>
        <w:t>3.</w:t>
      </w:r>
      <w:r w:rsidR="00283D9C">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3.</w:t>
      </w:r>
      <w:r w:rsidR="00283D9C">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2D2ACB" w:rsidRPr="00A400FF" w:rsidRDefault="002D2ACB" w:rsidP="002D2ACB">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2D2ACB" w:rsidRPr="00C82BED" w:rsidRDefault="002D2ACB" w:rsidP="002D2ACB">
      <w:pPr>
        <w:ind w:firstLine="709"/>
        <w:jc w:val="center"/>
        <w:rPr>
          <w:b/>
          <w:color w:val="000000"/>
          <w:sz w:val="28"/>
          <w:szCs w:val="28"/>
        </w:rPr>
      </w:pPr>
    </w:p>
    <w:p w:rsidR="002D2ACB" w:rsidRPr="001A378F" w:rsidRDefault="002D2ACB" w:rsidP="002D2ACB">
      <w:pPr>
        <w:spacing w:line="230" w:lineRule="auto"/>
        <w:jc w:val="center"/>
        <w:rPr>
          <w:color w:val="000000"/>
          <w:sz w:val="28"/>
          <w:szCs w:val="28"/>
        </w:rPr>
      </w:pPr>
      <w:r w:rsidRPr="001A378F">
        <w:rPr>
          <w:color w:val="000000"/>
          <w:sz w:val="28"/>
          <w:szCs w:val="28"/>
        </w:rPr>
        <w:t xml:space="preserve">4. Формы контроля за исполнением </w:t>
      </w:r>
    </w:p>
    <w:p w:rsidR="002D2ACB" w:rsidRPr="00BC79C7" w:rsidRDefault="002D2ACB" w:rsidP="002D2ACB">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2D2ACB" w:rsidRPr="00A400FF" w:rsidRDefault="002D2ACB" w:rsidP="002D2ACB">
      <w:pPr>
        <w:tabs>
          <w:tab w:val="left" w:pos="142"/>
          <w:tab w:val="left" w:pos="284"/>
        </w:tabs>
        <w:spacing w:line="228" w:lineRule="auto"/>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2D2ACB" w:rsidRPr="00A400FF" w:rsidRDefault="002D2ACB" w:rsidP="002D2ACB">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2D2ACB" w:rsidRPr="00A400FF" w:rsidRDefault="002D2ACB" w:rsidP="002D2ACB">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2D2ACB" w:rsidRPr="00A400FF" w:rsidRDefault="002D2ACB" w:rsidP="002D2ACB">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2D2ACB" w:rsidRPr="00A400FF" w:rsidRDefault="002D2ACB" w:rsidP="002D2ACB">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2D2ACB" w:rsidRPr="00A400FF" w:rsidRDefault="002D2ACB" w:rsidP="002D2ACB">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2D2ACB" w:rsidRPr="00A400FF" w:rsidRDefault="002D2ACB" w:rsidP="002D2ACB">
      <w:pPr>
        <w:tabs>
          <w:tab w:val="left" w:pos="142"/>
          <w:tab w:val="left" w:pos="284"/>
        </w:tabs>
        <w:spacing w:line="228" w:lineRule="auto"/>
        <w:jc w:val="center"/>
        <w:rPr>
          <w:bCs/>
          <w:sz w:val="28"/>
          <w:szCs w:val="28"/>
        </w:rPr>
      </w:pPr>
    </w:p>
    <w:p w:rsidR="002D2ACB" w:rsidRPr="00A400FF" w:rsidRDefault="002D2ACB" w:rsidP="002D2ACB">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2D2ACB" w:rsidRPr="00A400FF" w:rsidRDefault="002D2ACB" w:rsidP="002D2ACB">
      <w:pPr>
        <w:autoSpaceDE w:val="0"/>
        <w:autoSpaceDN w:val="0"/>
        <w:adjustRightInd w:val="0"/>
        <w:spacing w:line="228" w:lineRule="auto"/>
        <w:ind w:firstLine="540"/>
        <w:jc w:val="center"/>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2D2ACB" w:rsidRPr="00A400FF" w:rsidRDefault="002D2ACB" w:rsidP="002D2ACB">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D2ACB" w:rsidRPr="00A400FF" w:rsidRDefault="002D2ACB" w:rsidP="002D2ACB">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D2ACB" w:rsidRPr="00A400FF" w:rsidRDefault="002D2ACB" w:rsidP="002D2ACB">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D2ACB" w:rsidRPr="00A400FF" w:rsidRDefault="002D2ACB" w:rsidP="002D2ACB">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D2ACB" w:rsidRPr="00A400FF" w:rsidRDefault="002D2ACB" w:rsidP="002D2ACB">
      <w:pPr>
        <w:suppressAutoHyphens/>
        <w:autoSpaceDE w:val="0"/>
        <w:autoSpaceDN w:val="0"/>
        <w:adjustRightInd w:val="0"/>
        <w:spacing w:line="228" w:lineRule="auto"/>
        <w:ind w:firstLine="709"/>
        <w:jc w:val="both"/>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2D4365" w:rsidRDefault="002D4365" w:rsidP="001A4F3D">
      <w:pPr>
        <w:widowControl w:val="0"/>
        <w:autoSpaceDE w:val="0"/>
        <w:autoSpaceDN w:val="0"/>
        <w:adjustRightInd w:val="0"/>
        <w:jc w:val="both"/>
        <w:rPr>
          <w:rFonts w:ascii="Calibri" w:eastAsia="Calibri" w:hAnsi="Calibri" w:cs="Calibri"/>
          <w:lang w:eastAsia="en-US"/>
        </w:rPr>
      </w:pPr>
    </w:p>
    <w:p w:rsidR="00897099" w:rsidRDefault="00897099" w:rsidP="001A4F3D">
      <w:pPr>
        <w:widowControl w:val="0"/>
        <w:autoSpaceDE w:val="0"/>
        <w:autoSpaceDN w:val="0"/>
        <w:adjustRightInd w:val="0"/>
        <w:jc w:val="both"/>
        <w:rPr>
          <w:rFonts w:ascii="Calibri" w:eastAsia="Calibri" w:hAnsi="Calibri" w:cs="Calibri"/>
          <w:lang w:eastAsia="en-US"/>
        </w:rPr>
      </w:pPr>
    </w:p>
    <w:p w:rsidR="00897099" w:rsidRDefault="00897099"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rPr>
          <w:b/>
        </w:rPr>
      </w:pPr>
      <w:r w:rsidRPr="00827568">
        <w:t xml:space="preserve"> </w:t>
      </w: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w:t>
      </w:r>
      <w:r w:rsidR="002D2ACB">
        <w:rPr>
          <w:i/>
          <w:iCs/>
          <w:vertAlign w:val="superscript"/>
        </w:rPr>
        <w:t>главы</w:t>
      </w:r>
      <w:r w:rsidRPr="00827568">
        <w:rPr>
          <w:i/>
          <w:iCs/>
          <w:vertAlign w:val="superscript"/>
        </w:rPr>
        <w:t xml:space="preserve"> </w:t>
      </w:r>
      <w:r w:rsidRPr="00827568">
        <w:rPr>
          <w:bCs/>
          <w:lang w:eastAsia="ar-SA"/>
        </w:rPr>
        <w:t xml:space="preserve">       </w:t>
      </w:r>
    </w:p>
    <w:p w:rsidR="002D2ACB" w:rsidRPr="00A400FF" w:rsidRDefault="002D2ACB" w:rsidP="002D2ACB">
      <w:pPr>
        <w:tabs>
          <w:tab w:val="center" w:pos="4536"/>
          <w:tab w:val="right" w:pos="9072"/>
        </w:tabs>
        <w:jc w:val="center"/>
        <w:rPr>
          <w:lang w:eastAsia="ar-SA"/>
        </w:rPr>
      </w:pPr>
      <w:r w:rsidRPr="00A400FF">
        <w:rPr>
          <w:b/>
          <w:bCs/>
          <w:lang w:eastAsia="ar-SA"/>
        </w:rPr>
        <w:t>ЗАЯВЛЕНИЕ</w:t>
      </w:r>
    </w:p>
    <w:p w:rsidR="002D2ACB" w:rsidRPr="00A400FF" w:rsidRDefault="002D2ACB" w:rsidP="002D2ACB">
      <w:pPr>
        <w:autoSpaceDE w:val="0"/>
        <w:autoSpaceDN w:val="0"/>
        <w:adjustRightInd w:val="0"/>
        <w:jc w:val="both"/>
        <w:outlineLvl w:val="0"/>
      </w:pPr>
      <w:r w:rsidRPr="00A400FF">
        <w:t>___________________________________________________________________________</w:t>
      </w:r>
    </w:p>
    <w:p w:rsidR="002D2ACB" w:rsidRPr="00A400FF" w:rsidRDefault="002D2ACB" w:rsidP="002D2ACB">
      <w:pPr>
        <w:autoSpaceDE w:val="0"/>
        <w:autoSpaceDN w:val="0"/>
        <w:adjustRightInd w:val="0"/>
        <w:jc w:val="center"/>
      </w:pPr>
      <w:r w:rsidRPr="00A400FF">
        <w:t>(полное наименование юридического лица или Ф.И.О. физического лица)</w:t>
      </w:r>
    </w:p>
    <w:p w:rsidR="002D2ACB" w:rsidRPr="00A400FF" w:rsidRDefault="002D2ACB" w:rsidP="002D2ACB">
      <w:pPr>
        <w:autoSpaceDE w:val="0"/>
        <w:autoSpaceDN w:val="0"/>
        <w:adjustRightInd w:val="0"/>
        <w:jc w:val="both"/>
      </w:pPr>
      <w:r w:rsidRPr="00A400FF">
        <w:t>ИНН ___________________, СНИЛС ______________________________,</w:t>
      </w:r>
    </w:p>
    <w:p w:rsidR="002D2ACB" w:rsidRPr="00A400FF" w:rsidRDefault="002D2ACB" w:rsidP="002D2ACB">
      <w:pPr>
        <w:autoSpaceDE w:val="0"/>
        <w:autoSpaceDN w:val="0"/>
        <w:adjustRightInd w:val="0"/>
        <w:jc w:val="both"/>
      </w:pPr>
      <w:r w:rsidRPr="00A400FF">
        <w:t>паспорт: серия______, номер ___________, дата выдачи ___________________________,</w:t>
      </w:r>
    </w:p>
    <w:p w:rsidR="002D2ACB" w:rsidRPr="00A400FF" w:rsidRDefault="002D2ACB" w:rsidP="002D2ACB">
      <w:pPr>
        <w:autoSpaceDE w:val="0"/>
        <w:autoSpaceDN w:val="0"/>
        <w:adjustRightInd w:val="0"/>
        <w:jc w:val="both"/>
      </w:pPr>
      <w:r w:rsidRPr="00A400FF">
        <w:t>выдан ______________________________________________________________________,</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свидетельство о государственной регистрации юридического лица:</w:t>
      </w:r>
    </w:p>
    <w:p w:rsidR="002D2ACB" w:rsidRPr="00A400FF" w:rsidRDefault="002D2ACB" w:rsidP="002D2ACB">
      <w:pPr>
        <w:autoSpaceDE w:val="0"/>
        <w:autoSpaceDN w:val="0"/>
        <w:adjustRightInd w:val="0"/>
        <w:jc w:val="both"/>
      </w:pPr>
      <w:r w:rsidRPr="00A400FF">
        <w:t>серия__________, номер _______________, выдано ________________________________,</w:t>
      </w:r>
    </w:p>
    <w:p w:rsidR="002D2ACB" w:rsidRPr="00A400FF" w:rsidRDefault="002D2ACB" w:rsidP="002D2ACB">
      <w:pPr>
        <w:autoSpaceDE w:val="0"/>
        <w:autoSpaceDN w:val="0"/>
        <w:adjustRightInd w:val="0"/>
        <w:jc w:val="both"/>
      </w:pPr>
      <w:r w:rsidRPr="00A400FF">
        <w:t>ОГРН__________________________, дата присвоения______________________________,</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в лице ______________________________________________________________________,</w:t>
      </w:r>
    </w:p>
    <w:p w:rsidR="002D2ACB" w:rsidRPr="00A400FF" w:rsidRDefault="002D2ACB" w:rsidP="002D2ACB">
      <w:pPr>
        <w:autoSpaceDE w:val="0"/>
        <w:autoSpaceDN w:val="0"/>
        <w:adjustRightInd w:val="0"/>
        <w:jc w:val="both"/>
      </w:pPr>
      <w:r w:rsidRPr="00A400FF">
        <w:t>действующего на основании ___________________________________________________,</w:t>
      </w:r>
    </w:p>
    <w:p w:rsidR="002D2ACB" w:rsidRPr="00A400FF" w:rsidRDefault="002D2ACB" w:rsidP="002D2ACB">
      <w:pPr>
        <w:autoSpaceDE w:val="0"/>
        <w:autoSpaceDN w:val="0"/>
        <w:adjustRightInd w:val="0"/>
        <w:jc w:val="both"/>
      </w:pPr>
      <w:r w:rsidRPr="00A400FF">
        <w:t xml:space="preserve">                                                                                            (доверенности, устава или др.)</w:t>
      </w:r>
    </w:p>
    <w:p w:rsidR="002D2ACB" w:rsidRPr="00A400FF" w:rsidRDefault="002D2ACB" w:rsidP="002D2ACB">
      <w:pPr>
        <w:autoSpaceDE w:val="0"/>
        <w:autoSpaceDN w:val="0"/>
        <w:adjustRightInd w:val="0"/>
        <w:jc w:val="both"/>
      </w:pPr>
      <w:r w:rsidRPr="00A400FF">
        <w:t>тел. (факс) заявителя (при наличии)______________________________________________</w:t>
      </w:r>
    </w:p>
    <w:p w:rsidR="002D2ACB" w:rsidRPr="00A400FF" w:rsidRDefault="002D2ACB" w:rsidP="002D2ACB">
      <w:pPr>
        <w:autoSpaceDE w:val="0"/>
        <w:autoSpaceDN w:val="0"/>
        <w:adjustRightInd w:val="0"/>
        <w:jc w:val="both"/>
      </w:pPr>
      <w:r w:rsidRPr="00A400FF">
        <w:t>тел. представителя заявителя (при наличии)_______________________________________</w:t>
      </w:r>
    </w:p>
    <w:p w:rsidR="002D2ACB" w:rsidRPr="00A400FF" w:rsidRDefault="002D2ACB" w:rsidP="002D2ACB">
      <w:pPr>
        <w:autoSpaceDE w:val="0"/>
        <w:autoSpaceDN w:val="0"/>
        <w:adjustRightInd w:val="0"/>
        <w:jc w:val="both"/>
      </w:pPr>
      <w:r w:rsidRPr="00A400FF">
        <w:t>адрес регистрации заявителя ___________________________________________________,</w:t>
      </w:r>
    </w:p>
    <w:p w:rsidR="003E6FAA" w:rsidRPr="002D2ACB" w:rsidRDefault="002D2ACB" w:rsidP="002D2ACB">
      <w:pPr>
        <w:autoSpaceDE w:val="0"/>
        <w:autoSpaceDN w:val="0"/>
        <w:adjustRightInd w:val="0"/>
        <w:ind w:firstLine="709"/>
        <w:jc w:val="both"/>
      </w:pPr>
      <w:r w:rsidRPr="00A400FF">
        <w:t>почтовый адрес и (или) адрес электронной почты__________________________________,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tbl>
      <w:tblPr>
        <w:tblW w:w="0" w:type="auto"/>
        <w:tblInd w:w="286" w:type="dxa"/>
        <w:tblCellMar>
          <w:left w:w="28" w:type="dxa"/>
          <w:right w:w="28" w:type="dxa"/>
        </w:tblCellMar>
        <w:tblLook w:val="00A0"/>
      </w:tblPr>
      <w:tblGrid>
        <w:gridCol w:w="286"/>
        <w:gridCol w:w="8539"/>
        <w:gridCol w:w="613"/>
      </w:tblGrid>
      <w:tr w:rsidR="002D2ACB" w:rsidRPr="00A400FF" w:rsidTr="002D2ACB">
        <w:trPr>
          <w:trHeight w:val="283"/>
        </w:trPr>
        <w:tc>
          <w:tcPr>
            <w:tcW w:w="9438" w:type="dxa"/>
            <w:gridSpan w:val="3"/>
          </w:tcPr>
          <w:p w:rsidR="002D2ACB" w:rsidRPr="00A400FF" w:rsidRDefault="002D2ACB" w:rsidP="00F4190E">
            <w:pPr>
              <w:spacing w:line="228" w:lineRule="auto"/>
              <w:ind w:left="113"/>
            </w:pPr>
            <w:r w:rsidRPr="00A400FF">
              <w:rPr>
                <w:iCs/>
              </w:rPr>
              <w:t>Результат предоставления услуги прошу выдать следующим способом:</w:t>
            </w:r>
          </w:p>
        </w:tc>
      </w:tr>
      <w:tr w:rsidR="002D2ACB" w:rsidRPr="00A400FF" w:rsidTr="002D2ACB">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rPr>
              <w:t> </w:t>
            </w:r>
          </w:p>
        </w:tc>
        <w:tc>
          <w:tcPr>
            <w:tcW w:w="9152" w:type="dxa"/>
            <w:gridSpan w:val="2"/>
            <w:vAlign w:val="bottom"/>
          </w:tcPr>
          <w:p w:rsidR="002D2ACB" w:rsidRPr="00A400FF" w:rsidRDefault="002D2ACB" w:rsidP="00F4190E">
            <w:pPr>
              <w:spacing w:line="228" w:lineRule="auto"/>
              <w:ind w:left="113"/>
            </w:pPr>
            <w:r w:rsidRPr="00A400FF">
              <w:rPr>
                <w:iCs/>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pPr>
            <w:r w:rsidRPr="00A400FF">
              <w:rPr>
                <w:iCs/>
              </w:rPr>
              <w:t>в МФЦ;</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sz w:val="6"/>
                <w:szCs w:val="6"/>
              </w:rPr>
              <w:t> </w:t>
            </w:r>
          </w:p>
        </w:tc>
        <w:tc>
          <w:tcPr>
            <w:tcW w:w="9152" w:type="dxa"/>
            <w:gridSpan w:val="2"/>
            <w:vAlign w:val="bottom"/>
          </w:tcPr>
          <w:p w:rsidR="002D2ACB" w:rsidRPr="00A400FF" w:rsidRDefault="002D2ACB" w:rsidP="00F4190E">
            <w:pPr>
              <w:spacing w:line="228" w:lineRule="auto"/>
              <w:ind w:left="113"/>
              <w:rPr>
                <w:sz w:val="22"/>
                <w:szCs w:val="22"/>
              </w:rPr>
            </w:pPr>
            <w:r w:rsidRPr="00A400FF">
              <w:rPr>
                <w:iCs/>
                <w:sz w:val="22"/>
                <w:szCs w:val="22"/>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rPr>
                <w:sz w:val="22"/>
                <w:szCs w:val="22"/>
              </w:rPr>
            </w:pPr>
            <w:r w:rsidRPr="00A400FF">
              <w:t>по  почте;</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sz w:val="6"/>
                <w:szCs w:val="6"/>
              </w:rPr>
              <w:t> </w:t>
            </w:r>
          </w:p>
        </w:tc>
        <w:tc>
          <w:tcPr>
            <w:tcW w:w="9152" w:type="dxa"/>
            <w:gridSpan w:val="2"/>
            <w:vAlign w:val="bottom"/>
          </w:tcPr>
          <w:p w:rsidR="002D2ACB" w:rsidRPr="00A400FF" w:rsidRDefault="002D2ACB" w:rsidP="00F4190E">
            <w:pPr>
              <w:spacing w:line="228" w:lineRule="auto"/>
              <w:rPr>
                <w:sz w:val="22"/>
                <w:szCs w:val="22"/>
              </w:rPr>
            </w:pPr>
            <w:r w:rsidRPr="00A400FF">
              <w:rPr>
                <w:iCs/>
                <w:sz w:val="22"/>
                <w:szCs w:val="22"/>
              </w:rPr>
              <w:t> </w:t>
            </w:r>
          </w:p>
        </w:tc>
      </w:tr>
      <w:tr w:rsidR="002D2ACB" w:rsidRPr="00A400FF" w:rsidTr="002D2ACB">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2D2ACB" w:rsidRPr="00A400FF" w:rsidRDefault="002D2ACB" w:rsidP="00F4190E">
            <w:pPr>
              <w:suppressAutoHyphens/>
              <w:spacing w:line="228" w:lineRule="auto"/>
              <w:jc w:val="center"/>
              <w:rPr>
                <w:lang w:eastAsia="zh-CN"/>
              </w:rPr>
            </w:pPr>
            <w:r w:rsidRPr="00A400FF">
              <w:rPr>
                <w:iCs/>
                <w:lang w:eastAsia="zh-CN"/>
              </w:rPr>
              <w:t> </w:t>
            </w:r>
          </w:p>
        </w:tc>
        <w:tc>
          <w:tcPr>
            <w:tcW w:w="8539" w:type="dxa"/>
            <w:tcBorders>
              <w:left w:val="single" w:sz="4" w:space="0" w:color="000001"/>
            </w:tcBorders>
            <w:shd w:val="clear" w:color="auto" w:fill="auto"/>
            <w:vAlign w:val="bottom"/>
          </w:tcPr>
          <w:p w:rsidR="002D2ACB" w:rsidRPr="00A400FF" w:rsidRDefault="002D2ACB" w:rsidP="00F4190E">
            <w:pPr>
              <w:suppressAutoHyphens/>
              <w:spacing w:line="228" w:lineRule="auto"/>
              <w:ind w:left="113"/>
              <w:rPr>
                <w:lang w:eastAsia="zh-CN"/>
              </w:rPr>
            </w:pPr>
            <w:r w:rsidRPr="00A400FF">
              <w:rPr>
                <w:lang w:eastAsia="zh-CN"/>
              </w:rPr>
              <w:t>ЕПГУ</w:t>
            </w:r>
          </w:p>
        </w:tc>
      </w:tr>
    </w:tbl>
    <w:p w:rsidR="002D2ACB" w:rsidRPr="00A400FF" w:rsidRDefault="002D2ACB" w:rsidP="002D2ACB">
      <w:pPr>
        <w:jc w:val="both"/>
      </w:pPr>
      <w:r w:rsidRPr="00A400FF">
        <w:t>Достоверность и полноту сведений подтверждаю.</w:t>
      </w:r>
    </w:p>
    <w:p w:rsidR="002D2ACB" w:rsidRPr="00A400FF" w:rsidRDefault="002D2ACB" w:rsidP="002D2ACB">
      <w:pPr>
        <w:jc w:val="both"/>
      </w:pPr>
      <w:r w:rsidRPr="00A400FF">
        <w:t>Заявитель:___________________________________________________________</w:t>
      </w:r>
    </w:p>
    <w:p w:rsidR="002D2ACB" w:rsidRPr="00A400FF" w:rsidRDefault="002D2ACB" w:rsidP="002D2ACB">
      <w:pPr>
        <w:jc w:val="center"/>
        <w:rPr>
          <w:sz w:val="20"/>
          <w:szCs w:val="20"/>
        </w:rPr>
      </w:pPr>
      <w:r w:rsidRPr="00A400FF">
        <w:rPr>
          <w:sz w:val="20"/>
          <w:szCs w:val="20"/>
        </w:rPr>
        <w:t>(Ф. И. О заявителя, Ф. И. О. представителя физического лица)  (подпись)</w:t>
      </w:r>
    </w:p>
    <w:p w:rsidR="002D2ACB" w:rsidRPr="00A400FF" w:rsidRDefault="002D2ACB" w:rsidP="002D2ACB">
      <w:pPr>
        <w:ind w:left="7788" w:firstLine="708"/>
        <w:jc w:val="both"/>
      </w:pPr>
    </w:p>
    <w:p w:rsidR="002D2ACB" w:rsidRPr="00A400FF" w:rsidRDefault="002D2ACB" w:rsidP="002D2ACB">
      <w:pPr>
        <w:jc w:val="both"/>
        <w:rPr>
          <w:b/>
          <w:bCs/>
        </w:rPr>
      </w:pPr>
      <w:r w:rsidRPr="00A400FF">
        <w:t xml:space="preserve">«____»_______________20____года.                                                         </w:t>
      </w:r>
    </w:p>
    <w:p w:rsidR="002D2ACB" w:rsidRPr="00E6247F" w:rsidRDefault="002D2ACB" w:rsidP="002D2ACB">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3E6FAA" w:rsidRPr="00827568" w:rsidRDefault="003E6FAA" w:rsidP="003E6FAA">
      <w:pPr>
        <w:rPr>
          <w:b/>
        </w:rPr>
      </w:pPr>
    </w:p>
    <w:p w:rsidR="00DA0A2D" w:rsidRDefault="00DA0A2D" w:rsidP="003E6FAA">
      <w:pPr>
        <w:jc w:val="center"/>
      </w:pPr>
    </w:p>
    <w:p w:rsidR="00E642DD" w:rsidRDefault="00E642DD" w:rsidP="00E642DD"/>
    <w:sectPr w:rsidR="00E642DD" w:rsidSect="00486E64">
      <w:pgSz w:w="11906" w:h="16838" w:code="9"/>
      <w:pgMar w:top="567" w:right="851" w:bottom="567" w:left="1304"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F63A6" w:rsidRDefault="003F63A6">
      <w:r>
        <w:separator/>
      </w:r>
    </w:p>
  </w:endnote>
  <w:endnote w:type="continuationSeparator" w:id="0">
    <w:p w:rsidR="003F63A6" w:rsidRDefault="003F63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F63A6" w:rsidRDefault="003F63A6">
      <w:r>
        <w:separator/>
      </w:r>
    </w:p>
  </w:footnote>
  <w:footnote w:type="continuationSeparator" w:id="0">
    <w:p w:rsidR="003F63A6" w:rsidRDefault="003F63A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9">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7"/>
  </w:num>
  <w:num w:numId="3">
    <w:abstractNumId w:val="9"/>
  </w:num>
  <w:num w:numId="4">
    <w:abstractNumId w:val="4"/>
  </w:num>
  <w:num w:numId="5">
    <w:abstractNumId w:val="3"/>
  </w:num>
  <w:num w:numId="6">
    <w:abstractNumId w:val="6"/>
  </w:num>
  <w:num w:numId="7">
    <w:abstractNumId w:val="5"/>
  </w:num>
  <w:num w:numId="8">
    <w:abstractNumId w:val="0"/>
  </w:num>
  <w:num w:numId="9">
    <w:abstractNumId w:val="1"/>
  </w:num>
  <w:num w:numId="10">
    <w:abstractNumId w:val="8"/>
  </w:num>
  <w:num w:numId="11">
    <w:abstractNumId w:val="10"/>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0497B"/>
    <w:rsid w:val="000115D2"/>
    <w:rsid w:val="000135FF"/>
    <w:rsid w:val="0001521B"/>
    <w:rsid w:val="0002048D"/>
    <w:rsid w:val="0002101A"/>
    <w:rsid w:val="00033E6C"/>
    <w:rsid w:val="00040C21"/>
    <w:rsid w:val="00041B15"/>
    <w:rsid w:val="00042027"/>
    <w:rsid w:val="00043E9F"/>
    <w:rsid w:val="000506D3"/>
    <w:rsid w:val="00051899"/>
    <w:rsid w:val="00051C7C"/>
    <w:rsid w:val="00054A21"/>
    <w:rsid w:val="00056046"/>
    <w:rsid w:val="00061346"/>
    <w:rsid w:val="00062424"/>
    <w:rsid w:val="000624CA"/>
    <w:rsid w:val="00067309"/>
    <w:rsid w:val="00076022"/>
    <w:rsid w:val="00082399"/>
    <w:rsid w:val="00085CEB"/>
    <w:rsid w:val="00087E16"/>
    <w:rsid w:val="00095D9C"/>
    <w:rsid w:val="000A100A"/>
    <w:rsid w:val="000A1A04"/>
    <w:rsid w:val="000A23C2"/>
    <w:rsid w:val="000C225B"/>
    <w:rsid w:val="000D703B"/>
    <w:rsid w:val="000F12D8"/>
    <w:rsid w:val="000F2AAB"/>
    <w:rsid w:val="000F4ED4"/>
    <w:rsid w:val="000F6A6B"/>
    <w:rsid w:val="00102205"/>
    <w:rsid w:val="00130BA6"/>
    <w:rsid w:val="001455F8"/>
    <w:rsid w:val="001616B8"/>
    <w:rsid w:val="00162686"/>
    <w:rsid w:val="001637D4"/>
    <w:rsid w:val="001643E9"/>
    <w:rsid w:val="00167BFB"/>
    <w:rsid w:val="00191DF6"/>
    <w:rsid w:val="00192278"/>
    <w:rsid w:val="001A4F3D"/>
    <w:rsid w:val="001C75BA"/>
    <w:rsid w:val="001D4F74"/>
    <w:rsid w:val="001D570E"/>
    <w:rsid w:val="001D640B"/>
    <w:rsid w:val="001D77CF"/>
    <w:rsid w:val="001E03A2"/>
    <w:rsid w:val="001E2315"/>
    <w:rsid w:val="001E45BF"/>
    <w:rsid w:val="001E47D5"/>
    <w:rsid w:val="001F0876"/>
    <w:rsid w:val="00202B39"/>
    <w:rsid w:val="00213098"/>
    <w:rsid w:val="00215F72"/>
    <w:rsid w:val="0023120F"/>
    <w:rsid w:val="00232CB2"/>
    <w:rsid w:val="00234661"/>
    <w:rsid w:val="002410C2"/>
    <w:rsid w:val="00241D5F"/>
    <w:rsid w:val="00246BCE"/>
    <w:rsid w:val="002503D5"/>
    <w:rsid w:val="00254D4D"/>
    <w:rsid w:val="00260C45"/>
    <w:rsid w:val="00271E69"/>
    <w:rsid w:val="00276A21"/>
    <w:rsid w:val="0028316D"/>
    <w:rsid w:val="00283D9C"/>
    <w:rsid w:val="00285B55"/>
    <w:rsid w:val="00290D2A"/>
    <w:rsid w:val="00292CD2"/>
    <w:rsid w:val="00296483"/>
    <w:rsid w:val="00297375"/>
    <w:rsid w:val="002A4CAD"/>
    <w:rsid w:val="002C014B"/>
    <w:rsid w:val="002D2ACB"/>
    <w:rsid w:val="002D4093"/>
    <w:rsid w:val="002D4365"/>
    <w:rsid w:val="002D79D6"/>
    <w:rsid w:val="002E0399"/>
    <w:rsid w:val="002E4E60"/>
    <w:rsid w:val="00307868"/>
    <w:rsid w:val="0031672F"/>
    <w:rsid w:val="00320F99"/>
    <w:rsid w:val="00326DD8"/>
    <w:rsid w:val="00326F6E"/>
    <w:rsid w:val="00330724"/>
    <w:rsid w:val="00332059"/>
    <w:rsid w:val="00346A95"/>
    <w:rsid w:val="003706F9"/>
    <w:rsid w:val="0037367F"/>
    <w:rsid w:val="00373C46"/>
    <w:rsid w:val="003756A5"/>
    <w:rsid w:val="003814BF"/>
    <w:rsid w:val="003A3A5E"/>
    <w:rsid w:val="003C3C1C"/>
    <w:rsid w:val="003C7B78"/>
    <w:rsid w:val="003D7BEF"/>
    <w:rsid w:val="003E6FAA"/>
    <w:rsid w:val="003F3219"/>
    <w:rsid w:val="003F32DC"/>
    <w:rsid w:val="003F601D"/>
    <w:rsid w:val="003F63A6"/>
    <w:rsid w:val="003F6D3D"/>
    <w:rsid w:val="00405D8A"/>
    <w:rsid w:val="004253B6"/>
    <w:rsid w:val="0042595F"/>
    <w:rsid w:val="00442054"/>
    <w:rsid w:val="00445B06"/>
    <w:rsid w:val="00446556"/>
    <w:rsid w:val="00446969"/>
    <w:rsid w:val="004474F4"/>
    <w:rsid w:val="004509E3"/>
    <w:rsid w:val="00461218"/>
    <w:rsid w:val="00471044"/>
    <w:rsid w:val="0047644F"/>
    <w:rsid w:val="00482BF6"/>
    <w:rsid w:val="00485B24"/>
    <w:rsid w:val="00486E64"/>
    <w:rsid w:val="00491710"/>
    <w:rsid w:val="004A48B5"/>
    <w:rsid w:val="004B01D1"/>
    <w:rsid w:val="004B0894"/>
    <w:rsid w:val="004B1D53"/>
    <w:rsid w:val="004B2917"/>
    <w:rsid w:val="004B46BB"/>
    <w:rsid w:val="004B70FC"/>
    <w:rsid w:val="00505B80"/>
    <w:rsid w:val="00506564"/>
    <w:rsid w:val="00506965"/>
    <w:rsid w:val="00507DD5"/>
    <w:rsid w:val="00511C8A"/>
    <w:rsid w:val="00512C90"/>
    <w:rsid w:val="005134A0"/>
    <w:rsid w:val="005162D6"/>
    <w:rsid w:val="00573433"/>
    <w:rsid w:val="00584F6F"/>
    <w:rsid w:val="00595A8F"/>
    <w:rsid w:val="005A15FD"/>
    <w:rsid w:val="005A606E"/>
    <w:rsid w:val="005A6BC0"/>
    <w:rsid w:val="005C035C"/>
    <w:rsid w:val="005C7AFE"/>
    <w:rsid w:val="005D1AC7"/>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23C7"/>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4339"/>
    <w:rsid w:val="007A63C0"/>
    <w:rsid w:val="007A7416"/>
    <w:rsid w:val="007A7DE0"/>
    <w:rsid w:val="007C186E"/>
    <w:rsid w:val="007C4781"/>
    <w:rsid w:val="007C732C"/>
    <w:rsid w:val="007D30A0"/>
    <w:rsid w:val="007E1F21"/>
    <w:rsid w:val="007E2CDF"/>
    <w:rsid w:val="007E73D5"/>
    <w:rsid w:val="007F51E1"/>
    <w:rsid w:val="00800431"/>
    <w:rsid w:val="00810433"/>
    <w:rsid w:val="00827568"/>
    <w:rsid w:val="008321BE"/>
    <w:rsid w:val="00836D4C"/>
    <w:rsid w:val="00844AAA"/>
    <w:rsid w:val="00845A64"/>
    <w:rsid w:val="0085271C"/>
    <w:rsid w:val="00855DE1"/>
    <w:rsid w:val="00857190"/>
    <w:rsid w:val="00862148"/>
    <w:rsid w:val="0087018B"/>
    <w:rsid w:val="00872883"/>
    <w:rsid w:val="00872F88"/>
    <w:rsid w:val="008739A9"/>
    <w:rsid w:val="00876416"/>
    <w:rsid w:val="008836D6"/>
    <w:rsid w:val="00893BDC"/>
    <w:rsid w:val="00897099"/>
    <w:rsid w:val="008A122E"/>
    <w:rsid w:val="008A14C2"/>
    <w:rsid w:val="008C5383"/>
    <w:rsid w:val="008D2072"/>
    <w:rsid w:val="008E1584"/>
    <w:rsid w:val="008E2310"/>
    <w:rsid w:val="008F6EA4"/>
    <w:rsid w:val="00912FDC"/>
    <w:rsid w:val="009158E0"/>
    <w:rsid w:val="00924587"/>
    <w:rsid w:val="00925093"/>
    <w:rsid w:val="00931CD9"/>
    <w:rsid w:val="00937F49"/>
    <w:rsid w:val="00943072"/>
    <w:rsid w:val="00943C43"/>
    <w:rsid w:val="009469D2"/>
    <w:rsid w:val="00950175"/>
    <w:rsid w:val="00966C4A"/>
    <w:rsid w:val="0097210D"/>
    <w:rsid w:val="009736B7"/>
    <w:rsid w:val="00990AAA"/>
    <w:rsid w:val="009C17BA"/>
    <w:rsid w:val="009C2B3F"/>
    <w:rsid w:val="009C41A4"/>
    <w:rsid w:val="009C5FB8"/>
    <w:rsid w:val="009C79B1"/>
    <w:rsid w:val="009E0BF9"/>
    <w:rsid w:val="009E2EA0"/>
    <w:rsid w:val="009E4D61"/>
    <w:rsid w:val="009E5094"/>
    <w:rsid w:val="009E5285"/>
    <w:rsid w:val="009F1E2B"/>
    <w:rsid w:val="009F497C"/>
    <w:rsid w:val="009F792E"/>
    <w:rsid w:val="00A03C3D"/>
    <w:rsid w:val="00A0485E"/>
    <w:rsid w:val="00A05C6B"/>
    <w:rsid w:val="00A1180A"/>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369A"/>
    <w:rsid w:val="00B163B3"/>
    <w:rsid w:val="00B248FE"/>
    <w:rsid w:val="00B26E00"/>
    <w:rsid w:val="00B32FF6"/>
    <w:rsid w:val="00B36163"/>
    <w:rsid w:val="00B36232"/>
    <w:rsid w:val="00B64D93"/>
    <w:rsid w:val="00B71131"/>
    <w:rsid w:val="00B71D64"/>
    <w:rsid w:val="00B8163F"/>
    <w:rsid w:val="00B91DF3"/>
    <w:rsid w:val="00BB6ED2"/>
    <w:rsid w:val="00BC1A8A"/>
    <w:rsid w:val="00BC2970"/>
    <w:rsid w:val="00BD03EE"/>
    <w:rsid w:val="00BD1493"/>
    <w:rsid w:val="00BE3DA4"/>
    <w:rsid w:val="00BF3C99"/>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506DC"/>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04E7"/>
    <w:rsid w:val="00ED5E8C"/>
    <w:rsid w:val="00F010DA"/>
    <w:rsid w:val="00F125BE"/>
    <w:rsid w:val="00F17BDD"/>
    <w:rsid w:val="00F2756B"/>
    <w:rsid w:val="00F4190E"/>
    <w:rsid w:val="00F44C64"/>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 w:type="character" w:customStyle="1" w:styleId="201">
    <w:name w:val="Обычный (веб)20 Знак"/>
    <w:link w:val="200"/>
    <w:rsid w:val="0097210D"/>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514</TotalTime>
  <Pages>1</Pages>
  <Words>12272</Words>
  <Characters>69955</Characters>
  <Application>Microsoft Office Word</Application>
  <DocSecurity>0</DocSecurity>
  <Lines>582</Lines>
  <Paragraphs>164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82063</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37</cp:revision>
  <cp:lastPrinted>2018-11-22T14:13:00Z</cp:lastPrinted>
  <dcterms:created xsi:type="dcterms:W3CDTF">2016-03-09T11:37:00Z</dcterms:created>
  <dcterms:modified xsi:type="dcterms:W3CDTF">2019-01-23T05:55:00Z</dcterms:modified>
</cp:coreProperties>
</file>