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FC2" w:rsidRDefault="00C21FC2" w:rsidP="00C21FC2">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21FC2" w:rsidRDefault="00C21FC2" w:rsidP="00C21FC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21FC2" w:rsidRDefault="00C21FC2" w:rsidP="00C21FC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21FC2" w:rsidRDefault="00C21FC2" w:rsidP="00C21FC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21FC2" w:rsidRDefault="00C21FC2" w:rsidP="00C21FC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21FC2" w:rsidRPr="002407E5" w:rsidRDefault="00C21FC2" w:rsidP="00C21FC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21FC2" w:rsidRPr="002407E5" w:rsidRDefault="00C21FC2" w:rsidP="00C21FC2">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21FC2" w:rsidRDefault="00594D07" w:rsidP="00C21FC2">
      <w:pPr>
        <w:ind w:left="142" w:hanging="142"/>
        <w:jc w:val="center"/>
        <w:rPr>
          <w:bCs/>
          <w:color w:val="000000"/>
          <w:spacing w:val="-20"/>
          <w:position w:val="6"/>
          <w:sz w:val="28"/>
          <w:szCs w:val="28"/>
        </w:rPr>
      </w:pPr>
      <w:r>
        <w:rPr>
          <w:bCs/>
          <w:color w:val="000000"/>
          <w:spacing w:val="-20"/>
          <w:position w:val="6"/>
          <w:sz w:val="28"/>
          <w:szCs w:val="28"/>
        </w:rPr>
        <w:t>от 29.11</w:t>
      </w:r>
      <w:r w:rsidR="00C21FC2">
        <w:rPr>
          <w:bCs/>
          <w:color w:val="000000"/>
          <w:spacing w:val="-20"/>
          <w:position w:val="6"/>
          <w:sz w:val="28"/>
          <w:szCs w:val="28"/>
        </w:rPr>
        <w:t xml:space="preserve">.2018 № </w:t>
      </w:r>
      <w:r>
        <w:rPr>
          <w:bCs/>
          <w:color w:val="000000"/>
          <w:spacing w:val="-20"/>
          <w:position w:val="6"/>
          <w:sz w:val="28"/>
          <w:szCs w:val="28"/>
        </w:rPr>
        <w:t>253</w:t>
      </w:r>
    </w:p>
    <w:p w:rsidR="00C21FC2" w:rsidRDefault="00C21FC2" w:rsidP="00C21FC2">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594D07" w:rsidRPr="00594D07" w:rsidRDefault="00594D07" w:rsidP="00594D07"/>
    <w:p w:rsidR="00C21FC2" w:rsidRDefault="004935BF" w:rsidP="00C21FC2">
      <w:pPr>
        <w:jc w:val="both"/>
        <w:rPr>
          <w:iCs/>
          <w:sz w:val="28"/>
          <w:szCs w:val="28"/>
        </w:rPr>
      </w:pPr>
      <w:r>
        <w:rPr>
          <w:sz w:val="28"/>
          <w:szCs w:val="28"/>
        </w:rPr>
        <w:t xml:space="preserve">      </w:t>
      </w:r>
      <w:proofErr w:type="gramStart"/>
      <w:r w:rsidR="00C21FC2"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21FC2">
        <w:rPr>
          <w:sz w:val="28"/>
          <w:szCs w:val="28"/>
        </w:rPr>
        <w:t>,</w:t>
      </w:r>
      <w:r w:rsidR="00C21FC2" w:rsidRPr="004529F7">
        <w:rPr>
          <w:iCs/>
          <w:sz w:val="28"/>
          <w:szCs w:val="28"/>
        </w:rPr>
        <w:t xml:space="preserve"> </w:t>
      </w:r>
      <w:proofErr w:type="gramEnd"/>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00A74685">
        <w:rPr>
          <w:b w:val="0"/>
          <w:sz w:val="28"/>
          <w:szCs w:val="28"/>
        </w:rPr>
        <w:t xml:space="preserve"> согласно приложению</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39792A">
        <w:rPr>
          <w:b w:val="0"/>
          <w:sz w:val="28"/>
          <w:szCs w:val="28"/>
        </w:rPr>
        <w:t xml:space="preserve"> 0</w:t>
      </w:r>
      <w:r w:rsidR="00C21FC2">
        <w:rPr>
          <w:b w:val="0"/>
          <w:sz w:val="28"/>
          <w:szCs w:val="28"/>
        </w:rPr>
        <w:t>4</w:t>
      </w:r>
      <w:r w:rsidR="00ED59D9">
        <w:rPr>
          <w:b w:val="0"/>
          <w:sz w:val="28"/>
          <w:szCs w:val="28"/>
        </w:rPr>
        <w:t>.0</w:t>
      </w:r>
      <w:r w:rsidR="00C21FC2">
        <w:rPr>
          <w:b w:val="0"/>
          <w:sz w:val="28"/>
          <w:szCs w:val="28"/>
        </w:rPr>
        <w:t>5</w:t>
      </w:r>
      <w:r w:rsidR="00ED59D9">
        <w:rPr>
          <w:b w:val="0"/>
          <w:sz w:val="28"/>
          <w:szCs w:val="28"/>
        </w:rPr>
        <w:t>.201</w:t>
      </w:r>
      <w:r w:rsidR="00C21FC2">
        <w:rPr>
          <w:b w:val="0"/>
          <w:sz w:val="28"/>
          <w:szCs w:val="28"/>
        </w:rPr>
        <w:t>8</w:t>
      </w:r>
      <w:r w:rsidR="0039792A">
        <w:rPr>
          <w:b w:val="0"/>
          <w:sz w:val="28"/>
          <w:szCs w:val="28"/>
        </w:rPr>
        <w:t xml:space="preserve"> № 11</w:t>
      </w:r>
      <w:r w:rsidR="00C21FC2">
        <w:rPr>
          <w:b w:val="0"/>
          <w:sz w:val="28"/>
          <w:szCs w:val="28"/>
        </w:rPr>
        <w:t>7</w:t>
      </w:r>
      <w:r w:rsidR="00ED59D9">
        <w:rPr>
          <w:b w:val="0"/>
          <w:sz w:val="28"/>
          <w:szCs w:val="28"/>
        </w:rPr>
        <w:t xml:space="preserve">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«Расторжение договора аренды муниципального имущества (за исклю</w:t>
      </w:r>
      <w:r w:rsidR="00ED59D9">
        <w:rPr>
          <w:b w:val="0"/>
          <w:sz w:val="28"/>
          <w:szCs w:val="28"/>
        </w:rPr>
        <w:t xml:space="preserve">чением земельных участков)» </w:t>
      </w:r>
      <w:r w:rsidR="0039792A">
        <w:rPr>
          <w:b w:val="0"/>
          <w:sz w:val="28"/>
          <w:szCs w:val="28"/>
        </w:rPr>
        <w:t>признать</w:t>
      </w:r>
      <w:r>
        <w:rPr>
          <w:b w:val="0"/>
          <w:sz w:val="28"/>
          <w:szCs w:val="28"/>
        </w:rPr>
        <w:t xml:space="preserve">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Default="007D7945" w:rsidP="006A46C0">
      <w:pPr>
        <w:rPr>
          <w:sz w:val="28"/>
          <w:szCs w:val="28"/>
        </w:rPr>
      </w:pPr>
    </w:p>
    <w:p w:rsidR="00A74685" w:rsidRDefault="00A74685" w:rsidP="006A46C0">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594D07" w:rsidRPr="007F7B86" w:rsidTr="00594D07">
        <w:trPr>
          <w:trHeight w:val="32"/>
        </w:trPr>
        <w:tc>
          <w:tcPr>
            <w:tcW w:w="5925" w:type="dxa"/>
            <w:shd w:val="clear" w:color="auto" w:fill="auto"/>
          </w:tcPr>
          <w:p w:rsidR="00594D07" w:rsidRDefault="00594D07" w:rsidP="00EA1421">
            <w:pPr>
              <w:pStyle w:val="af8"/>
              <w:snapToGrid w:val="0"/>
              <w:rPr>
                <w:sz w:val="28"/>
                <w:szCs w:val="28"/>
              </w:rPr>
            </w:pPr>
          </w:p>
          <w:p w:rsidR="00F8255A" w:rsidRDefault="00F8255A" w:rsidP="00EA1421">
            <w:pPr>
              <w:pStyle w:val="af8"/>
              <w:snapToGrid w:val="0"/>
              <w:rPr>
                <w:sz w:val="28"/>
                <w:szCs w:val="28"/>
              </w:rPr>
            </w:pPr>
          </w:p>
          <w:p w:rsidR="00F8255A" w:rsidRPr="00A400FF" w:rsidRDefault="00F8255A" w:rsidP="00EA1421">
            <w:pPr>
              <w:pStyle w:val="af8"/>
              <w:snapToGrid w:val="0"/>
              <w:rPr>
                <w:sz w:val="28"/>
                <w:szCs w:val="28"/>
              </w:rPr>
            </w:pPr>
          </w:p>
        </w:tc>
        <w:tc>
          <w:tcPr>
            <w:tcW w:w="4280" w:type="dxa"/>
            <w:shd w:val="clear" w:color="auto" w:fill="auto"/>
          </w:tcPr>
          <w:p w:rsidR="00594D07" w:rsidRPr="007F7B86" w:rsidRDefault="00594D07" w:rsidP="00EA1421">
            <w:pPr>
              <w:pStyle w:val="22"/>
              <w:spacing w:line="240" w:lineRule="auto"/>
              <w:ind w:left="0"/>
            </w:pPr>
          </w:p>
        </w:tc>
      </w:tr>
    </w:tbl>
    <w:p w:rsidR="00C21FC2" w:rsidRPr="00794B50" w:rsidRDefault="00C21FC2" w:rsidP="00C21FC2">
      <w:pPr>
        <w:pStyle w:val="22"/>
        <w:spacing w:after="0" w:line="240" w:lineRule="auto"/>
        <w:ind w:left="0" w:firstLine="720"/>
        <w:jc w:val="right"/>
      </w:pPr>
      <w:r w:rsidRPr="00794B50">
        <w:lastRenderedPageBreak/>
        <w:t>Приложение</w:t>
      </w:r>
    </w:p>
    <w:p w:rsidR="00C21FC2" w:rsidRPr="00794B50" w:rsidRDefault="00C21FC2" w:rsidP="00C21FC2">
      <w:pPr>
        <w:overflowPunct w:val="0"/>
        <w:autoSpaceDE w:val="0"/>
        <w:autoSpaceDN w:val="0"/>
        <w:adjustRightInd w:val="0"/>
        <w:jc w:val="right"/>
      </w:pPr>
      <w:r w:rsidRPr="00794B50">
        <w:t xml:space="preserve"> к постановлению </w:t>
      </w:r>
    </w:p>
    <w:p w:rsidR="00C21FC2" w:rsidRPr="00794B50" w:rsidRDefault="00C21FC2" w:rsidP="00C21FC2">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21FC2" w:rsidRPr="00794B50" w:rsidRDefault="00C21FC2" w:rsidP="00C21FC2">
      <w:pPr>
        <w:overflowPunct w:val="0"/>
        <w:autoSpaceDE w:val="0"/>
        <w:autoSpaceDN w:val="0"/>
        <w:adjustRightInd w:val="0"/>
        <w:jc w:val="right"/>
      </w:pPr>
      <w:r w:rsidRPr="00794B50">
        <w:t>городского поселения</w:t>
      </w:r>
    </w:p>
    <w:p w:rsidR="00C21FC2" w:rsidRPr="00794B50" w:rsidRDefault="00C21FC2" w:rsidP="00C21FC2">
      <w:pPr>
        <w:overflowPunct w:val="0"/>
        <w:autoSpaceDE w:val="0"/>
        <w:autoSpaceDN w:val="0"/>
        <w:adjustRightInd w:val="0"/>
        <w:jc w:val="right"/>
      </w:pPr>
      <w:r w:rsidRPr="00794B50">
        <w:t>от</w:t>
      </w:r>
      <w:r>
        <w:t xml:space="preserve"> </w:t>
      </w:r>
      <w:r w:rsidR="00594D07">
        <w:t>29.11.</w:t>
      </w:r>
      <w:r>
        <w:t>2018</w:t>
      </w:r>
      <w:r w:rsidRPr="00794B50">
        <w:t xml:space="preserve"> </w:t>
      </w:r>
      <w:r>
        <w:t>г.</w:t>
      </w:r>
      <w:r w:rsidRPr="00794B50">
        <w:t xml:space="preserve"> № </w:t>
      </w:r>
      <w:r w:rsidR="00594D07">
        <w:t>253</w:t>
      </w:r>
    </w:p>
    <w:p w:rsidR="0039792A" w:rsidRPr="00794B50" w:rsidRDefault="0039792A" w:rsidP="0039792A">
      <w:pPr>
        <w:overflowPunct w:val="0"/>
        <w:autoSpaceDE w:val="0"/>
        <w:autoSpaceDN w:val="0"/>
        <w:adjustRightInd w:val="0"/>
        <w:jc w:val="right"/>
      </w:pP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6231DF">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C21FC2" w:rsidRPr="00A400FF" w:rsidRDefault="00C21FC2" w:rsidP="00C21FC2">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21FC2" w:rsidRDefault="00C21FC2" w:rsidP="00C21FC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1FE6" w:rsidRPr="00DA1FE6">
        <w:rPr>
          <w:sz w:val="28"/>
          <w:szCs w:val="28"/>
        </w:rPr>
        <w:t xml:space="preserve"> «Расторжение договора аренды муниципального имущества (за исключением земельных участков)»</w:t>
      </w:r>
      <w:r w:rsidR="004E22EF">
        <w:rPr>
          <w:sz w:val="28"/>
          <w:szCs w:val="28"/>
        </w:rPr>
        <w:t xml:space="preserve"> </w:t>
      </w:r>
      <w:r w:rsidRPr="00C82BED">
        <w:rPr>
          <w:sz w:val="28"/>
          <w:szCs w:val="28"/>
        </w:rPr>
        <w:t>(далее – Административный регламент)</w:t>
      </w:r>
      <w:r>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21FC2" w:rsidRPr="00A400FF" w:rsidRDefault="00C21FC2" w:rsidP="00C21FC2">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21FC2" w:rsidRPr="00C82BED" w:rsidRDefault="00C21FC2" w:rsidP="00594D07">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21FC2" w:rsidRPr="00A400FF" w:rsidRDefault="00C21FC2" w:rsidP="00C21FC2">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21FC2" w:rsidRPr="00A400FF" w:rsidRDefault="00C21FC2" w:rsidP="00C21FC2">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21FC2" w:rsidRPr="00A400FF" w:rsidRDefault="00C21FC2" w:rsidP="00C21FC2">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21FC2" w:rsidRPr="00A400FF" w:rsidRDefault="00C21FC2" w:rsidP="00C21FC2">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21FC2" w:rsidRPr="00A400FF" w:rsidRDefault="00C21FC2" w:rsidP="00C21FC2">
      <w:pPr>
        <w:suppressAutoHyphens/>
        <w:spacing w:line="228" w:lineRule="auto"/>
        <w:ind w:firstLine="708"/>
        <w:jc w:val="both"/>
        <w:rPr>
          <w:sz w:val="28"/>
          <w:szCs w:val="28"/>
        </w:rPr>
      </w:pPr>
      <w:r w:rsidRPr="00A400FF">
        <w:rPr>
          <w:sz w:val="28"/>
          <w:szCs w:val="28"/>
        </w:rPr>
        <w:t>по справочному телефону;</w:t>
      </w:r>
    </w:p>
    <w:p w:rsidR="00C21FC2" w:rsidRPr="00A400FF" w:rsidRDefault="00C21FC2" w:rsidP="00C21FC2">
      <w:pPr>
        <w:suppressAutoHyphens/>
        <w:spacing w:line="228" w:lineRule="auto"/>
        <w:ind w:firstLine="708"/>
        <w:jc w:val="both"/>
        <w:rPr>
          <w:sz w:val="28"/>
          <w:szCs w:val="28"/>
        </w:rPr>
      </w:pPr>
      <w:r w:rsidRPr="00A400FF">
        <w:rPr>
          <w:sz w:val="28"/>
          <w:szCs w:val="28"/>
        </w:rPr>
        <w:t>почтовой связью;</w:t>
      </w:r>
    </w:p>
    <w:p w:rsidR="00C21FC2" w:rsidRPr="00A400FF" w:rsidRDefault="00C21FC2" w:rsidP="00C21FC2">
      <w:pPr>
        <w:suppressAutoHyphens/>
        <w:spacing w:line="228" w:lineRule="auto"/>
        <w:ind w:firstLine="709"/>
        <w:jc w:val="both"/>
        <w:rPr>
          <w:sz w:val="28"/>
          <w:szCs w:val="28"/>
        </w:rPr>
      </w:pPr>
      <w:r w:rsidRPr="00A400FF">
        <w:rPr>
          <w:sz w:val="28"/>
          <w:szCs w:val="28"/>
        </w:rPr>
        <w:t>по электронной почте;</w:t>
      </w:r>
    </w:p>
    <w:p w:rsidR="00C21FC2" w:rsidRDefault="00C21FC2" w:rsidP="00C90B72">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C21FC2" w:rsidRPr="00A400FF" w:rsidRDefault="00C21FC2" w:rsidP="00C21FC2">
      <w:pPr>
        <w:suppressAutoHyphens/>
        <w:spacing w:line="228" w:lineRule="auto"/>
        <w:ind w:firstLine="709"/>
        <w:jc w:val="both"/>
        <w:rPr>
          <w:sz w:val="28"/>
          <w:szCs w:val="28"/>
        </w:rPr>
      </w:pPr>
      <w:r w:rsidRPr="00A400FF">
        <w:rPr>
          <w:sz w:val="28"/>
          <w:szCs w:val="28"/>
        </w:rPr>
        <w:t xml:space="preserve">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w:t>
      </w:r>
      <w:r w:rsidRPr="00A400FF">
        <w:rPr>
          <w:sz w:val="28"/>
          <w:szCs w:val="28"/>
        </w:rPr>
        <w:lastRenderedPageBreak/>
        <w:t xml:space="preserve">которые являются необходимыми и обязательными для предоставления муниципальной услуги; </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21FC2" w:rsidRPr="00A400FF" w:rsidRDefault="00C21FC2" w:rsidP="00C21FC2">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21FC2" w:rsidRPr="00A400FF" w:rsidRDefault="00C21FC2" w:rsidP="00C21FC2">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21FC2" w:rsidRPr="00A400FF" w:rsidRDefault="00C21FC2" w:rsidP="00C21FC2">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21FC2" w:rsidRPr="00C90B72" w:rsidRDefault="00C21FC2" w:rsidP="00C90B72">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21FC2" w:rsidRPr="00A400FF" w:rsidRDefault="00C21FC2" w:rsidP="00C21FC2">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21FC2" w:rsidRPr="00A400FF" w:rsidRDefault="00C21FC2" w:rsidP="00C21FC2">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21FC2" w:rsidRPr="00A400FF" w:rsidRDefault="00C21FC2" w:rsidP="00C21FC2">
      <w:pPr>
        <w:shd w:val="clear" w:color="auto" w:fill="FFFFFF"/>
        <w:ind w:firstLine="709"/>
        <w:rPr>
          <w:color w:val="000000"/>
          <w:sz w:val="28"/>
          <w:szCs w:val="28"/>
        </w:rPr>
      </w:pPr>
      <w:r w:rsidRPr="00A400FF">
        <w:rPr>
          <w:color w:val="000000"/>
          <w:sz w:val="28"/>
          <w:szCs w:val="28"/>
        </w:rPr>
        <w:lastRenderedPageBreak/>
        <w:t>порядок обжалования действий (бездействия), а также решений органов, предоставляющих муниципальные услуги;</w:t>
      </w:r>
    </w:p>
    <w:p w:rsidR="00C21FC2" w:rsidRPr="00A400FF" w:rsidRDefault="00C21FC2" w:rsidP="00C21FC2">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21FC2" w:rsidRPr="00A400FF" w:rsidRDefault="00C21FC2" w:rsidP="00C21FC2">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21FC2" w:rsidRPr="00A400FF" w:rsidRDefault="00C21FC2" w:rsidP="00C21FC2">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круг заявителей;</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w:t>
      </w:r>
      <w:r w:rsidRPr="00A400FF">
        <w:rPr>
          <w:sz w:val="28"/>
          <w:szCs w:val="28"/>
        </w:rPr>
        <w:lastRenderedPageBreak/>
        <w:t xml:space="preserve">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21FC2" w:rsidRPr="00A400FF" w:rsidRDefault="00C21FC2" w:rsidP="00C21FC2">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C21FC2" w:rsidRPr="00A400FF" w:rsidRDefault="00C21FC2" w:rsidP="00C21FC2">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C21FC2" w:rsidRPr="00A400FF" w:rsidRDefault="00C21FC2" w:rsidP="00C21FC2">
      <w:pPr>
        <w:autoSpaceDE w:val="0"/>
        <w:autoSpaceDN w:val="0"/>
        <w:adjustRightInd w:val="0"/>
        <w:ind w:firstLine="709"/>
        <w:jc w:val="both"/>
        <w:rPr>
          <w:sz w:val="28"/>
          <w:szCs w:val="28"/>
        </w:rPr>
      </w:pPr>
      <w:r w:rsidRPr="00A400FF">
        <w:rPr>
          <w:sz w:val="28"/>
          <w:szCs w:val="28"/>
        </w:rPr>
        <w:t>на ЕПГУ;</w:t>
      </w:r>
    </w:p>
    <w:p w:rsidR="00C21FC2" w:rsidRPr="00A400FF" w:rsidRDefault="00C21FC2" w:rsidP="00C21FC2">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D7945" w:rsidRPr="005F4E23" w:rsidRDefault="007D7945" w:rsidP="00C21FC2">
      <w:pPr>
        <w:pStyle w:val="ConsPlusTitle"/>
        <w:widowControl/>
        <w:rPr>
          <w:bCs w:val="0"/>
          <w:sz w:val="28"/>
          <w:szCs w:val="28"/>
        </w:rPr>
      </w:pPr>
    </w:p>
    <w:p w:rsidR="00C21FC2" w:rsidRPr="00FF0899" w:rsidRDefault="00C21FC2" w:rsidP="00C21FC2">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21FC2" w:rsidRPr="00DA0A2D" w:rsidRDefault="00C21FC2" w:rsidP="00C21FC2">
      <w:pPr>
        <w:rPr>
          <w:b/>
          <w:bCs/>
          <w:sz w:val="28"/>
          <w:szCs w:val="28"/>
        </w:rPr>
      </w:pP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Pr="00C21FC2" w:rsidRDefault="00C21FC2" w:rsidP="00C21FC2">
      <w:pPr>
        <w:ind w:firstLine="709"/>
        <w:jc w:val="both"/>
        <w:rPr>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sidR="004A6D9B" w:rsidRPr="00C21FC2">
        <w:rPr>
          <w:sz w:val="28"/>
          <w:szCs w:val="28"/>
        </w:rPr>
        <w:t xml:space="preserve">«Расторжение договора аренды муниципального имущества (за исключением земельных участков)» </w:t>
      </w:r>
      <w:r w:rsidR="00A26DBD" w:rsidRPr="00C21FC2">
        <w:rPr>
          <w:rFonts w:eastAsia="Calibri"/>
          <w:sz w:val="28"/>
          <w:szCs w:val="28"/>
        </w:rPr>
        <w:t>(далее -  муниципальная услуга).</w:t>
      </w:r>
    </w:p>
    <w:p w:rsidR="00C90B72"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Сокращенное наименование муниципальной услуги:</w:t>
      </w:r>
      <w:r>
        <w:rPr>
          <w:sz w:val="28"/>
          <w:szCs w:val="28"/>
        </w:rPr>
        <w:t xml:space="preserve"> </w:t>
      </w:r>
      <w:r w:rsidRPr="00C21FC2">
        <w:rPr>
          <w:sz w:val="28"/>
          <w:szCs w:val="28"/>
        </w:rPr>
        <w:t>«Расторжение договора аренды муниципального имущества (за исключением земельных участков)»</w:t>
      </w:r>
      <w:r>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C21FC2" w:rsidRPr="00A400FF" w:rsidRDefault="00C21FC2" w:rsidP="00C21FC2">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21FC2" w:rsidRDefault="00C21FC2" w:rsidP="00C21FC2">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C21FC2" w:rsidRPr="00A400FF" w:rsidRDefault="00C21FC2" w:rsidP="00C21FC2">
      <w:pPr>
        <w:shd w:val="clear" w:color="auto" w:fill="FFFFFF"/>
        <w:jc w:val="both"/>
        <w:rPr>
          <w:rFonts w:eastAsia="Calibri"/>
          <w:sz w:val="28"/>
          <w:szCs w:val="28"/>
          <w:lang w:eastAsia="en-US"/>
        </w:rPr>
      </w:pPr>
      <w:r w:rsidRPr="00A400FF">
        <w:rPr>
          <w:rFonts w:eastAsia="Calibri"/>
          <w:sz w:val="28"/>
          <w:szCs w:val="28"/>
          <w:lang w:eastAsia="en-US"/>
        </w:rPr>
        <w:lastRenderedPageBreak/>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21FC2" w:rsidRDefault="00C21FC2" w:rsidP="00C21FC2">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A26DBD" w:rsidRPr="005F4E23" w:rsidRDefault="00C21FC2" w:rsidP="00C90B72">
      <w:pPr>
        <w:pStyle w:val="af6"/>
        <w:spacing w:before="0" w:beforeAutospacing="0" w:after="0" w:afterAutospacing="0"/>
        <w:jc w:val="both"/>
        <w:rPr>
          <w:sz w:val="28"/>
          <w:szCs w:val="28"/>
        </w:rPr>
      </w:pPr>
      <w:r>
        <w:rPr>
          <w:sz w:val="28"/>
          <w:szCs w:val="28"/>
        </w:rPr>
        <w:t xml:space="preserve">          - </w:t>
      </w:r>
      <w:r w:rsidR="00C90B72">
        <w:rPr>
          <w:sz w:val="28"/>
          <w:szCs w:val="28"/>
        </w:rPr>
        <w:t>соглашение о расторжении договор</w:t>
      </w:r>
      <w:r>
        <w:rPr>
          <w:sz w:val="28"/>
          <w:szCs w:val="28"/>
        </w:rPr>
        <w:t>;</w:t>
      </w:r>
      <w:r w:rsidR="006D6798" w:rsidRPr="005F4E23">
        <w:rPr>
          <w:sz w:val="28"/>
          <w:szCs w:val="28"/>
        </w:rPr>
        <w:t xml:space="preserve"> </w:t>
      </w:r>
    </w:p>
    <w:p w:rsidR="00C21FC2" w:rsidRPr="00A400FF" w:rsidRDefault="00C21FC2" w:rsidP="00C21FC2">
      <w:pPr>
        <w:tabs>
          <w:tab w:val="left" w:pos="142"/>
          <w:tab w:val="left" w:pos="284"/>
        </w:tabs>
        <w:suppressAutoHyphens/>
        <w:spacing w:line="228" w:lineRule="auto"/>
        <w:jc w:val="both"/>
        <w:rPr>
          <w:sz w:val="28"/>
          <w:szCs w:val="28"/>
          <w:u w:val="single"/>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21FC2" w:rsidRPr="00C82BED" w:rsidRDefault="00C21FC2" w:rsidP="00C21FC2">
      <w:pPr>
        <w:ind w:firstLine="709"/>
        <w:jc w:val="both"/>
        <w:rPr>
          <w:sz w:val="28"/>
          <w:szCs w:val="28"/>
        </w:rPr>
      </w:pPr>
      <w:r w:rsidRPr="00A400FF">
        <w:rPr>
          <w:sz w:val="28"/>
          <w:szCs w:val="28"/>
        </w:rPr>
        <w:t xml:space="preserve">2.4. Срок предоставления муниципальной услуги составляет </w:t>
      </w:r>
      <w:r w:rsidR="00C90B72">
        <w:rPr>
          <w:sz w:val="28"/>
          <w:szCs w:val="28"/>
        </w:rPr>
        <w:t>37</w:t>
      </w:r>
      <w:r w:rsidRPr="00C82BED">
        <w:rPr>
          <w:sz w:val="28"/>
          <w:szCs w:val="28"/>
        </w:rPr>
        <w:t xml:space="preserve"> </w:t>
      </w:r>
      <w:r w:rsidR="00C90B72">
        <w:rPr>
          <w:sz w:val="28"/>
          <w:szCs w:val="28"/>
        </w:rPr>
        <w:t>календарных</w:t>
      </w:r>
      <w:r w:rsidRPr="00C82BED">
        <w:rPr>
          <w:sz w:val="28"/>
          <w:szCs w:val="28"/>
        </w:rPr>
        <w:t xml:space="preserve"> дней со дня регистрации заявления </w:t>
      </w:r>
      <w:r w:rsidRPr="00A400FF">
        <w:rPr>
          <w:sz w:val="28"/>
          <w:szCs w:val="28"/>
        </w:rPr>
        <w:t>с пакетом документов</w:t>
      </w:r>
      <w:r w:rsidRPr="00C82BED">
        <w:rPr>
          <w:sz w:val="28"/>
          <w:szCs w:val="28"/>
        </w:rPr>
        <w:t>.</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C21FC2" w:rsidRPr="00A400FF" w:rsidRDefault="00C21FC2" w:rsidP="00C21FC2">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C21FC2" w:rsidRPr="00A400FF" w:rsidRDefault="00C21FC2" w:rsidP="00C21FC2">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C21FC2" w:rsidRPr="00A400FF" w:rsidRDefault="00C21FC2" w:rsidP="00C21FC2">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21FC2" w:rsidRDefault="00C21FC2" w:rsidP="00C21FC2">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 xml:space="preserve">аявитель получает в соответствии с перечнем услуг, которые являются необходимыми и обязательными для предоставления </w:t>
      </w:r>
      <w:r w:rsidRPr="00A400FF">
        <w:rPr>
          <w:sz w:val="28"/>
          <w:szCs w:val="28"/>
        </w:rPr>
        <w:lastRenderedPageBreak/>
        <w:t>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C21FC2" w:rsidRPr="00A400FF" w:rsidRDefault="00C21FC2" w:rsidP="00C21FC2">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C21FC2" w:rsidRPr="00A400FF" w:rsidRDefault="00C21FC2" w:rsidP="00C21FC2">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C21FC2" w:rsidRPr="00A400FF" w:rsidRDefault="00C21FC2" w:rsidP="00C21FC2">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C21FC2" w:rsidRPr="00442054" w:rsidRDefault="00C21FC2" w:rsidP="00C21FC2">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C21FC2" w:rsidRPr="00442054" w:rsidRDefault="00C21FC2" w:rsidP="00C21FC2">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C21FC2" w:rsidRPr="00442054" w:rsidRDefault="00C21FC2" w:rsidP="00C21FC2">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C21FC2" w:rsidRPr="00442054" w:rsidRDefault="00C21FC2" w:rsidP="00C21FC2">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C21FC2" w:rsidRPr="00442054" w:rsidRDefault="00C21FC2" w:rsidP="00C21FC2">
      <w:pPr>
        <w:jc w:val="both"/>
        <w:rPr>
          <w:sz w:val="28"/>
          <w:szCs w:val="28"/>
        </w:rPr>
      </w:pPr>
      <w:r w:rsidRPr="00442054">
        <w:rPr>
          <w:sz w:val="28"/>
          <w:szCs w:val="28"/>
        </w:rPr>
        <w:t>- вид на жительство (для лиц без гражданства)</w:t>
      </w:r>
      <w:r>
        <w:rPr>
          <w:sz w:val="28"/>
          <w:szCs w:val="28"/>
        </w:rPr>
        <w:t>;</w:t>
      </w:r>
    </w:p>
    <w:p w:rsidR="00C21FC2" w:rsidRPr="00442054" w:rsidRDefault="00C21FC2" w:rsidP="00C21FC2">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C21FC2" w:rsidRPr="00442054" w:rsidRDefault="00C21FC2" w:rsidP="00C21FC2">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C21FC2" w:rsidRPr="00442054" w:rsidRDefault="00C21FC2" w:rsidP="00C21FC2">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C21FC2" w:rsidRPr="00442054" w:rsidRDefault="00C21FC2" w:rsidP="00C21FC2">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C21FC2" w:rsidRPr="00C21FC2">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C21FC2" w:rsidRPr="00AF15FB">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C21FC2" w:rsidRPr="00C21FC2" w:rsidRDefault="00C21FC2" w:rsidP="00C21FC2">
      <w:pPr>
        <w:autoSpaceDE w:val="0"/>
        <w:autoSpaceDN w:val="0"/>
        <w:adjustRightInd w:val="0"/>
        <w:outlineLvl w:val="1"/>
        <w:rPr>
          <w:sz w:val="28"/>
          <w:szCs w:val="28"/>
        </w:rPr>
      </w:pPr>
      <w:r>
        <w:rPr>
          <w:sz w:val="28"/>
          <w:szCs w:val="28"/>
        </w:rPr>
        <w:t xml:space="preserve">    -  </w:t>
      </w:r>
      <w:r w:rsidRPr="00C21FC2">
        <w:rPr>
          <w:sz w:val="28"/>
          <w:szCs w:val="28"/>
        </w:rPr>
        <w:t>Доверенность, оформленная в установленном законом порядке, на представление интересов заявителя</w:t>
      </w:r>
      <w:r>
        <w:rPr>
          <w:sz w:val="28"/>
          <w:szCs w:val="28"/>
        </w:rPr>
        <w:t>;</w:t>
      </w:r>
      <w:r w:rsidRPr="00C21FC2">
        <w:rPr>
          <w:sz w:val="28"/>
          <w:szCs w:val="28"/>
        </w:rPr>
        <w:t xml:space="preserve"> </w:t>
      </w:r>
    </w:p>
    <w:p w:rsidR="004870CA" w:rsidRPr="00AF15FB" w:rsidRDefault="004310AF" w:rsidP="004310AF">
      <w:pPr>
        <w:autoSpaceDE w:val="0"/>
        <w:autoSpaceDN w:val="0"/>
        <w:adjustRightInd w:val="0"/>
        <w:outlineLvl w:val="1"/>
        <w:rPr>
          <w:sz w:val="28"/>
          <w:szCs w:val="28"/>
        </w:rPr>
      </w:pPr>
      <w:r>
        <w:rPr>
          <w:sz w:val="28"/>
          <w:szCs w:val="28"/>
        </w:rPr>
        <w:t xml:space="preserve">   </w:t>
      </w:r>
      <w:r w:rsidR="00C21FC2">
        <w:rPr>
          <w:sz w:val="28"/>
          <w:szCs w:val="28"/>
        </w:rPr>
        <w:t xml:space="preserve"> - </w:t>
      </w:r>
      <w:r w:rsidR="00C21FC2" w:rsidRPr="00C21FC2">
        <w:rPr>
          <w:sz w:val="28"/>
          <w:szCs w:val="28"/>
        </w:rPr>
        <w:t>Акт органа опеки и попечительства о назначении опекуна или попечителя</w:t>
      </w:r>
      <w:r w:rsidR="00C21FC2">
        <w:rPr>
          <w:sz w:val="28"/>
          <w:szCs w:val="28"/>
        </w:rPr>
        <w:t xml:space="preserve">; </w:t>
      </w:r>
      <w:r w:rsidR="004870CA">
        <w:rPr>
          <w:sz w:val="28"/>
          <w:szCs w:val="28"/>
        </w:rPr>
        <w:t>д</w:t>
      </w:r>
      <w:r w:rsidR="004870CA"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02463" w:rsidRPr="00A400FF" w:rsidRDefault="00E02463" w:rsidP="00E02463">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02463" w:rsidRPr="00A400FF" w:rsidRDefault="00E02463" w:rsidP="00E02463">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02463" w:rsidRPr="005B6C0A" w:rsidRDefault="00E02463" w:rsidP="00E02463">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E02463" w:rsidRPr="00E57183" w:rsidRDefault="00E02463" w:rsidP="00E0246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463" w:rsidRDefault="00E02463" w:rsidP="00E02463">
      <w:pPr>
        <w:rPr>
          <w:sz w:val="28"/>
          <w:szCs w:val="28"/>
        </w:rPr>
      </w:pPr>
      <w:r>
        <w:rPr>
          <w:sz w:val="28"/>
          <w:szCs w:val="28"/>
        </w:rPr>
        <w:t>1</w:t>
      </w:r>
      <w:r w:rsidRPr="00AF15FB">
        <w:rPr>
          <w:sz w:val="28"/>
          <w:szCs w:val="28"/>
        </w:rPr>
        <w:t xml:space="preserve">) </w:t>
      </w:r>
      <w:r w:rsidRPr="00E02463">
        <w:rPr>
          <w:sz w:val="28"/>
          <w:szCs w:val="28"/>
        </w:rPr>
        <w:t>Сведения о государственной регистрации физического лица в качестве индивидуального предпринимателя</w:t>
      </w:r>
      <w:r>
        <w:rPr>
          <w:sz w:val="28"/>
          <w:szCs w:val="28"/>
        </w:rPr>
        <w:t>:</w:t>
      </w:r>
    </w:p>
    <w:p w:rsidR="00E02463" w:rsidRDefault="00E02463" w:rsidP="00E02463">
      <w:pPr>
        <w:rPr>
          <w:sz w:val="28"/>
          <w:szCs w:val="28"/>
        </w:rPr>
      </w:pPr>
      <w:r>
        <w:rPr>
          <w:sz w:val="28"/>
          <w:szCs w:val="28"/>
        </w:rPr>
        <w:t xml:space="preserve">   - </w:t>
      </w:r>
      <w:r w:rsidRPr="00E02463">
        <w:rPr>
          <w:sz w:val="28"/>
          <w:szCs w:val="28"/>
        </w:rPr>
        <w:t>Выписка из ЕГРИП</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02463" w:rsidRPr="00E02463" w:rsidRDefault="00E02463" w:rsidP="00E02463">
      <w:pPr>
        <w:rPr>
          <w:sz w:val="28"/>
          <w:szCs w:val="28"/>
        </w:rPr>
      </w:pPr>
      <w:r w:rsidRPr="00E02463">
        <w:rPr>
          <w:sz w:val="28"/>
          <w:szCs w:val="28"/>
        </w:rPr>
        <w:t>2) Сведения о государственной регистрации юридического лица:</w:t>
      </w:r>
    </w:p>
    <w:p w:rsidR="00E02463" w:rsidRDefault="00E02463" w:rsidP="00E02463">
      <w:pPr>
        <w:rPr>
          <w:sz w:val="28"/>
          <w:szCs w:val="28"/>
        </w:rPr>
      </w:pPr>
      <w:r>
        <w:rPr>
          <w:sz w:val="28"/>
          <w:szCs w:val="28"/>
        </w:rPr>
        <w:t>-</w:t>
      </w:r>
      <w:r w:rsidRPr="00E02463">
        <w:rPr>
          <w:sz w:val="28"/>
          <w:szCs w:val="28"/>
        </w:rPr>
        <w:t xml:space="preserve"> Выписка из ЕГРЮЛ </w:t>
      </w:r>
      <w:r>
        <w:rPr>
          <w:sz w:val="28"/>
          <w:szCs w:val="28"/>
        </w:rPr>
        <w:t xml:space="preserve">в </w:t>
      </w:r>
      <w:r w:rsidRPr="00845A64">
        <w:rPr>
          <w:sz w:val="28"/>
          <w:szCs w:val="28"/>
        </w:rPr>
        <w:t>Федеральной  налоговой службе России (ФНС)</w:t>
      </w:r>
      <w:r>
        <w:rPr>
          <w:sz w:val="28"/>
          <w:szCs w:val="28"/>
        </w:rPr>
        <w:t xml:space="preserve">. </w:t>
      </w:r>
    </w:p>
    <w:p w:rsidR="00E02463" w:rsidRPr="00E57183" w:rsidRDefault="00E02463" w:rsidP="00E02463">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E02463" w:rsidRPr="00A400FF" w:rsidRDefault="00E02463" w:rsidP="00E02463">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E02463" w:rsidRPr="00A400FF" w:rsidRDefault="00E02463" w:rsidP="00E02463">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02463" w:rsidRPr="00A400FF" w:rsidRDefault="00E02463" w:rsidP="00E02463">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E02463" w:rsidRPr="00A400FF" w:rsidRDefault="00E02463" w:rsidP="00E02463">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02463" w:rsidRPr="00A400FF" w:rsidRDefault="00E02463" w:rsidP="00E02463">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E02463" w:rsidRPr="00252D4E" w:rsidRDefault="00E02463" w:rsidP="00E02463">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E02463" w:rsidRPr="00B95736" w:rsidRDefault="00E02463" w:rsidP="00E02463">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E02463" w:rsidRPr="00B95736" w:rsidRDefault="00E02463" w:rsidP="00E02463">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E02463" w:rsidRPr="00B95736" w:rsidRDefault="00E02463" w:rsidP="00E02463">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E02463" w:rsidRPr="00B95736" w:rsidRDefault="00E02463" w:rsidP="00E02463">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E02463" w:rsidRPr="00B95736" w:rsidRDefault="00E02463" w:rsidP="00E02463">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E02463" w:rsidRPr="00B95736" w:rsidRDefault="00E02463" w:rsidP="00E02463">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w:t>
      </w:r>
      <w:r>
        <w:rPr>
          <w:sz w:val="28"/>
          <w:szCs w:val="28"/>
        </w:rPr>
        <w:t>в Федеральной налоговой службе</w:t>
      </w:r>
      <w:r w:rsidRPr="00E02463">
        <w:rPr>
          <w:sz w:val="28"/>
          <w:szCs w:val="28"/>
        </w:rPr>
        <w:t xml:space="preserve"> России (ФНС)</w:t>
      </w:r>
      <w:r>
        <w:rPr>
          <w:sz w:val="28"/>
          <w:szCs w:val="28"/>
        </w:rPr>
        <w:t>.</w:t>
      </w:r>
    </w:p>
    <w:p w:rsidR="00E02463" w:rsidRPr="00B95736" w:rsidRDefault="00E02463" w:rsidP="00E02463">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90B72" w:rsidRDefault="00E02463" w:rsidP="00E02463">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E02463" w:rsidRPr="00B95736" w:rsidRDefault="00E02463" w:rsidP="00E02463">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E02463" w:rsidRPr="00A400FF" w:rsidRDefault="00E02463" w:rsidP="00E02463">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E02463" w:rsidRPr="00A400FF" w:rsidRDefault="00E02463" w:rsidP="00E02463">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E02463" w:rsidRPr="00A400FF" w:rsidRDefault="00E02463" w:rsidP="00E02463">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E02463" w:rsidRPr="00A400FF" w:rsidRDefault="00E02463" w:rsidP="00E02463">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E02463" w:rsidRPr="00A400FF" w:rsidRDefault="00E02463" w:rsidP="00E02463">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E02463" w:rsidRPr="00A400FF" w:rsidRDefault="00E02463" w:rsidP="00E02463">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E02463" w:rsidRPr="00A400FF" w:rsidRDefault="00E02463" w:rsidP="00E02463">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E02463" w:rsidRPr="00A400FF" w:rsidRDefault="00E02463" w:rsidP="00E02463">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E02463" w:rsidRPr="00A400FF" w:rsidRDefault="00E02463" w:rsidP="00E02463">
      <w:pPr>
        <w:suppressAutoHyphens/>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E02463" w:rsidRPr="00A400FF" w:rsidRDefault="00E02463" w:rsidP="00E02463">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E02463" w:rsidRPr="00A400FF" w:rsidRDefault="00E02463" w:rsidP="00E02463">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E02463" w:rsidRPr="00A400FF" w:rsidRDefault="00E02463" w:rsidP="00E02463">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E02463" w:rsidRPr="00A400FF" w:rsidRDefault="00E02463" w:rsidP="00E02463">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E02463" w:rsidRPr="00A400FF" w:rsidRDefault="00E02463" w:rsidP="00E02463">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E02463" w:rsidRPr="00A400FF" w:rsidRDefault="00E02463" w:rsidP="00E02463">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E02463" w:rsidRPr="00A400FF" w:rsidRDefault="00E02463" w:rsidP="00E02463">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E02463" w:rsidRPr="00A400FF" w:rsidRDefault="00E02463" w:rsidP="00E02463">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E02463" w:rsidRPr="00A400FF" w:rsidRDefault="00E02463" w:rsidP="00E02463">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E02463" w:rsidRPr="00A400FF" w:rsidRDefault="00E02463" w:rsidP="00E02463">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E02463" w:rsidRPr="00A400FF" w:rsidRDefault="00E02463" w:rsidP="00E02463">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E02463" w:rsidRPr="00A400FF" w:rsidRDefault="00E02463" w:rsidP="00E02463">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E02463" w:rsidRPr="00A400FF" w:rsidRDefault="00E02463" w:rsidP="00E02463">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E02463" w:rsidRPr="00A400FF" w:rsidRDefault="00E02463" w:rsidP="00E02463">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E02463" w:rsidRPr="00A400FF" w:rsidRDefault="00E02463" w:rsidP="00E02463">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E02463" w:rsidRPr="00A400FF" w:rsidRDefault="00E02463" w:rsidP="00E02463">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E02463" w:rsidRPr="00A400FF" w:rsidRDefault="00E02463" w:rsidP="00E02463">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E02463" w:rsidRPr="00A400FF" w:rsidRDefault="00E02463" w:rsidP="00E02463">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E02463" w:rsidRPr="00A400FF" w:rsidRDefault="00E02463" w:rsidP="00E02463">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E02463" w:rsidRPr="00A400FF" w:rsidRDefault="00E02463" w:rsidP="00E02463">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E02463" w:rsidRPr="00A400FF" w:rsidRDefault="00E02463" w:rsidP="00E02463">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E02463" w:rsidRPr="00A400FF" w:rsidRDefault="00E02463" w:rsidP="00E02463">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E02463" w:rsidRPr="00A400FF" w:rsidRDefault="00E02463" w:rsidP="00E02463">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E02463" w:rsidRPr="00DA0A2D" w:rsidRDefault="00E02463" w:rsidP="00E02463">
      <w:pPr>
        <w:pStyle w:val="aa"/>
        <w:spacing w:after="0"/>
        <w:ind w:left="0"/>
        <w:jc w:val="center"/>
        <w:rPr>
          <w:b/>
          <w:sz w:val="28"/>
          <w:szCs w:val="28"/>
        </w:rPr>
      </w:pPr>
    </w:p>
    <w:p w:rsidR="00E02463" w:rsidRPr="0097210D" w:rsidRDefault="00E02463" w:rsidP="00E02463">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1"/>
    </w:p>
    <w:p w:rsidR="00E02463" w:rsidRPr="00DA0A2D" w:rsidRDefault="00E02463" w:rsidP="00E02463">
      <w:pPr>
        <w:ind w:firstLine="709"/>
        <w:jc w:val="center"/>
        <w:rPr>
          <w:sz w:val="28"/>
          <w:szCs w:val="28"/>
        </w:rPr>
      </w:pP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E02463" w:rsidRPr="00E57183" w:rsidRDefault="00E02463" w:rsidP="00E0246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посредством ЕПГУ.</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E02463" w:rsidRPr="00E57183" w:rsidRDefault="00E02463" w:rsidP="00E0246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E02463" w:rsidRPr="00E57183" w:rsidRDefault="00E02463" w:rsidP="00E0246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E02463" w:rsidRPr="00E57183" w:rsidRDefault="00E02463" w:rsidP="00E02463">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E0246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E02463" w:rsidRPr="00E57183" w:rsidRDefault="00E02463" w:rsidP="00E0246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E02463" w:rsidRPr="00E57183" w:rsidRDefault="00E02463" w:rsidP="00E0246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E02463" w:rsidRPr="00E57183" w:rsidRDefault="00E02463" w:rsidP="00E0246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E02463" w:rsidRPr="00E57183" w:rsidRDefault="00E02463" w:rsidP="00E0246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E02463" w:rsidRPr="00E57183" w:rsidRDefault="00E02463" w:rsidP="00E02463">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E02463" w:rsidRPr="00E57183" w:rsidRDefault="00E02463" w:rsidP="00E02463">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E02463" w:rsidRPr="00E57183" w:rsidRDefault="00E02463" w:rsidP="00E0246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E02463" w:rsidRPr="00E57183" w:rsidRDefault="00E02463" w:rsidP="00E0246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02463" w:rsidRPr="00E57183" w:rsidRDefault="00E02463" w:rsidP="00E0246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E02463" w:rsidRPr="00E57183" w:rsidRDefault="00E02463" w:rsidP="00E0246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E02463" w:rsidRPr="00E57183" w:rsidRDefault="00E02463" w:rsidP="00E0246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E02463" w:rsidRPr="00E57183" w:rsidRDefault="00E02463" w:rsidP="00E0246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E02463" w:rsidRPr="00E57183" w:rsidRDefault="00E02463" w:rsidP="00E0246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E02463" w:rsidRPr="00E57183" w:rsidRDefault="00E02463" w:rsidP="00E0246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E02463" w:rsidRPr="00E57183" w:rsidRDefault="00E02463" w:rsidP="00E0246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E02463" w:rsidRPr="00E57183" w:rsidRDefault="00E02463" w:rsidP="00E0246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463" w:rsidRPr="00E57183" w:rsidRDefault="00E02463" w:rsidP="00E0246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E02463" w:rsidRPr="00E57183" w:rsidRDefault="00E02463" w:rsidP="00E0246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E02463" w:rsidRPr="00E57183" w:rsidRDefault="00E02463" w:rsidP="00E0246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E02463" w:rsidRPr="00E57183" w:rsidRDefault="00E02463" w:rsidP="00E0246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E02463" w:rsidRPr="00E57183" w:rsidRDefault="00E02463" w:rsidP="00E0246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463" w:rsidRDefault="00E02463" w:rsidP="00E0246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C90B72" w:rsidRDefault="00C90B72" w:rsidP="00C90B72">
      <w:pPr>
        <w:tabs>
          <w:tab w:val="left" w:pos="142"/>
          <w:tab w:val="left" w:pos="284"/>
        </w:tabs>
        <w:suppressAutoHyphens/>
        <w:spacing w:line="228" w:lineRule="auto"/>
        <w:ind w:firstLine="709"/>
        <w:jc w:val="both"/>
        <w:rPr>
          <w:sz w:val="28"/>
          <w:szCs w:val="28"/>
        </w:rPr>
      </w:pPr>
      <w:r>
        <w:rPr>
          <w:sz w:val="28"/>
          <w:szCs w:val="28"/>
        </w:rPr>
        <w:t>2)</w:t>
      </w:r>
      <w:r w:rsidRPr="00E57183">
        <w:rPr>
          <w:sz w:val="28"/>
          <w:szCs w:val="28"/>
        </w:rPr>
        <w:t>выписку из ЕГР</w:t>
      </w:r>
      <w:r>
        <w:rPr>
          <w:sz w:val="28"/>
          <w:szCs w:val="28"/>
        </w:rPr>
        <w:t>ИП</w:t>
      </w:r>
      <w:r w:rsidRPr="00E57183">
        <w:rPr>
          <w:sz w:val="28"/>
          <w:szCs w:val="28"/>
        </w:rPr>
        <w:t xml:space="preserve"> (для </w:t>
      </w:r>
      <w:r>
        <w:rPr>
          <w:sz w:val="28"/>
          <w:szCs w:val="28"/>
        </w:rPr>
        <w:t>индивидуальных предпринимателей</w:t>
      </w:r>
      <w:r w:rsidRPr="00E57183">
        <w:rPr>
          <w:sz w:val="28"/>
          <w:szCs w:val="28"/>
        </w:rPr>
        <w:t>)</w:t>
      </w:r>
      <w:r>
        <w:rPr>
          <w:sz w:val="28"/>
          <w:szCs w:val="28"/>
        </w:rPr>
        <w:t xml:space="preserve"> в Федеральной налоговой службе.</w:t>
      </w:r>
    </w:p>
    <w:p w:rsidR="00E02463" w:rsidRPr="00E57183" w:rsidRDefault="00E02463" w:rsidP="00E0246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E02463" w:rsidRPr="00E57183" w:rsidRDefault="00E02463" w:rsidP="00E0246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E02463" w:rsidRPr="00E57183" w:rsidRDefault="00E02463" w:rsidP="00E0246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E02463" w:rsidRPr="00E57183" w:rsidRDefault="00E02463" w:rsidP="00E0246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E02463" w:rsidRPr="00E57183" w:rsidRDefault="00E02463" w:rsidP="00E0246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E02463" w:rsidRPr="00E57183" w:rsidRDefault="00E02463" w:rsidP="00E0246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E02463" w:rsidRPr="00E57183" w:rsidRDefault="00E02463" w:rsidP="00E0246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E02463" w:rsidRPr="00E57183" w:rsidRDefault="00E02463" w:rsidP="00E0246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E02463" w:rsidRPr="00E57183" w:rsidRDefault="00E02463" w:rsidP="00E0246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E02463" w:rsidRPr="00E57183" w:rsidRDefault="00E02463" w:rsidP="00E0246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E02463" w:rsidRPr="00E57183" w:rsidRDefault="00E02463" w:rsidP="00E0246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E02463" w:rsidRPr="00E57183" w:rsidRDefault="00E02463" w:rsidP="00E0246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E02463" w:rsidRPr="00E57183" w:rsidRDefault="00E02463" w:rsidP="00E0246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E02463" w:rsidRPr="00E57183" w:rsidRDefault="00E02463" w:rsidP="00E0246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16363B" w:rsidRPr="006231DF">
        <w:rPr>
          <w:sz w:val="28"/>
          <w:szCs w:val="28"/>
        </w:rPr>
        <w:t>о расторжении договора</w:t>
      </w:r>
      <w:r w:rsidRPr="00C82BED">
        <w:rPr>
          <w:sz w:val="28"/>
          <w:szCs w:val="28"/>
        </w:rPr>
        <w:t xml:space="preserve">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C90B72" w:rsidRPr="00E57183" w:rsidRDefault="00C90B72" w:rsidP="00C90B72">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C90B72" w:rsidRPr="0097210D" w:rsidRDefault="006231DF" w:rsidP="006231DF">
      <w:pPr>
        <w:pStyle w:val="af6"/>
        <w:spacing w:before="0" w:beforeAutospacing="0" w:after="0" w:afterAutospacing="0"/>
        <w:jc w:val="both"/>
        <w:rPr>
          <w:sz w:val="28"/>
          <w:szCs w:val="28"/>
        </w:rPr>
      </w:pPr>
      <w:r>
        <w:rPr>
          <w:sz w:val="28"/>
          <w:szCs w:val="28"/>
        </w:rPr>
        <w:t xml:space="preserve">          </w:t>
      </w:r>
      <w:r w:rsidR="00C90B72">
        <w:rPr>
          <w:sz w:val="28"/>
          <w:szCs w:val="28"/>
        </w:rPr>
        <w:t xml:space="preserve">- </w:t>
      </w:r>
      <w:r>
        <w:rPr>
          <w:sz w:val="28"/>
          <w:szCs w:val="28"/>
        </w:rPr>
        <w:t>с</w:t>
      </w:r>
      <w:r w:rsidRPr="006231DF">
        <w:rPr>
          <w:sz w:val="28"/>
          <w:szCs w:val="28"/>
        </w:rPr>
        <w:t>оглашение о расторжении договора</w:t>
      </w:r>
      <w:r>
        <w:rPr>
          <w:sz w:val="28"/>
          <w:szCs w:val="28"/>
        </w:rPr>
        <w:t>;</w:t>
      </w:r>
    </w:p>
    <w:p w:rsidR="00C90B72" w:rsidRPr="002D2ACB" w:rsidRDefault="00C90B72" w:rsidP="00C90B72">
      <w:pPr>
        <w:ind w:firstLine="709"/>
        <w:jc w:val="both"/>
        <w:rPr>
          <w:sz w:val="28"/>
          <w:szCs w:val="28"/>
        </w:rPr>
      </w:pPr>
      <w:r w:rsidRPr="002D2ACB">
        <w:rPr>
          <w:sz w:val="28"/>
          <w:szCs w:val="28"/>
        </w:rPr>
        <w:t>- решение об отказе в предоставлении муниципальной услуги</w:t>
      </w:r>
      <w:r w:rsidR="006231DF">
        <w:rPr>
          <w:sz w:val="28"/>
          <w:szCs w:val="28"/>
        </w:rPr>
        <w:t>.</w:t>
      </w:r>
    </w:p>
    <w:p w:rsidR="00C90B72" w:rsidRPr="00A400FF" w:rsidRDefault="00C90B72" w:rsidP="00C90B72">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90B72" w:rsidRPr="00A400FF" w:rsidRDefault="00C90B72" w:rsidP="00C90B72">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sidR="008C6FA0">
        <w:rPr>
          <w:rFonts w:ascii="Times New Roman" w:hAnsi="Times New Roman" w:cs="Times New Roman"/>
          <w:sz w:val="28"/>
          <w:szCs w:val="28"/>
        </w:rPr>
        <w:t>цедуры составляет 36</w:t>
      </w:r>
      <w:r>
        <w:rPr>
          <w:rFonts w:ascii="Times New Roman" w:hAnsi="Times New Roman" w:cs="Times New Roman"/>
          <w:sz w:val="28"/>
          <w:szCs w:val="28"/>
        </w:rPr>
        <w:t xml:space="preserve"> </w:t>
      </w:r>
      <w:r w:rsidR="006231DF">
        <w:rPr>
          <w:rFonts w:ascii="Times New Roman" w:hAnsi="Times New Roman" w:cs="Times New Roman"/>
          <w:sz w:val="28"/>
          <w:szCs w:val="28"/>
        </w:rPr>
        <w:t>календарных</w:t>
      </w:r>
      <w:r>
        <w:rPr>
          <w:rFonts w:ascii="Times New Roman" w:hAnsi="Times New Roman" w:cs="Times New Roman"/>
          <w:sz w:val="28"/>
          <w:szCs w:val="28"/>
        </w:rPr>
        <w:t xml:space="preserve"> дней с момент</w:t>
      </w:r>
      <w:r w:rsidR="006231DF">
        <w:rPr>
          <w:rFonts w:ascii="Times New Roman" w:hAnsi="Times New Roman" w:cs="Times New Roman"/>
          <w:sz w:val="28"/>
          <w:szCs w:val="28"/>
        </w:rPr>
        <w:t>а</w:t>
      </w:r>
      <w:r>
        <w:rPr>
          <w:rFonts w:ascii="Times New Roman" w:hAnsi="Times New Roman" w:cs="Times New Roman"/>
          <w:sz w:val="28"/>
          <w:szCs w:val="28"/>
        </w:rPr>
        <w:t xml:space="preserve"> регистрации заявления.</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  Выдача (направление) результата муниципальной услуги.</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.1. Выдача результата муниципальной услуги при обращении заявителя в МФЦ.</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C90B72" w:rsidRPr="00A400FF" w:rsidRDefault="00C90B72" w:rsidP="00C90B72">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3.</w:t>
      </w:r>
      <w:r w:rsidR="00617542">
        <w:rPr>
          <w:sz w:val="28"/>
          <w:szCs w:val="28"/>
        </w:rPr>
        <w:t>5</w:t>
      </w:r>
      <w:r w:rsidRPr="00A400FF">
        <w:rPr>
          <w:sz w:val="28"/>
          <w:szCs w:val="28"/>
        </w:rPr>
        <w:t>.3. Направление результата муниципальной услуги почтовым отправлением.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3.</w:t>
      </w:r>
      <w:r w:rsidR="00617542">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3.</w:t>
      </w:r>
      <w:r w:rsidR="00617542">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90B72" w:rsidRPr="00A400FF" w:rsidRDefault="00C90B72" w:rsidP="00C90B72">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90B72" w:rsidRPr="00A400FF" w:rsidRDefault="00C90B72" w:rsidP="00C90B72">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C90B72" w:rsidRPr="00A400FF" w:rsidRDefault="00C90B72" w:rsidP="00C90B72">
      <w:pPr>
        <w:suppressAutoHyphens/>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C90B72" w:rsidRPr="00A400FF" w:rsidRDefault="00C90B72" w:rsidP="00C90B72">
      <w:pPr>
        <w:spacing w:line="228" w:lineRule="auto"/>
        <w:ind w:firstLine="709"/>
        <w:jc w:val="both"/>
        <w:rPr>
          <w:bCs/>
          <w:sz w:val="28"/>
          <w:szCs w:val="28"/>
        </w:rPr>
      </w:pPr>
      <w:r w:rsidRPr="00A400FF">
        <w:rPr>
          <w:sz w:val="28"/>
          <w:szCs w:val="28"/>
        </w:rPr>
        <w:t>3.</w:t>
      </w:r>
      <w:r w:rsidR="00617542">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C90B72" w:rsidRPr="00883A1C"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C90B72"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C90B72" w:rsidRPr="00E57183" w:rsidRDefault="00C90B72" w:rsidP="00C90B72">
      <w:pPr>
        <w:spacing w:line="228" w:lineRule="auto"/>
        <w:ind w:firstLine="709"/>
        <w:jc w:val="both"/>
        <w:rPr>
          <w:bCs/>
          <w:sz w:val="28"/>
          <w:szCs w:val="28"/>
        </w:rPr>
      </w:pPr>
      <w:r w:rsidRPr="00E57183">
        <w:rPr>
          <w:sz w:val="28"/>
          <w:szCs w:val="28"/>
        </w:rPr>
        <w:t>3.</w:t>
      </w:r>
      <w:r w:rsidR="00617542">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3.</w:t>
      </w:r>
      <w:r w:rsidR="00617542">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90B72" w:rsidRPr="00A400FF" w:rsidRDefault="00C90B72" w:rsidP="00C90B72">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90B72" w:rsidRPr="00A400FF" w:rsidRDefault="00C90B72" w:rsidP="00C90B72">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C90B72" w:rsidRPr="00C82BED" w:rsidRDefault="00C90B72" w:rsidP="00C90B72">
      <w:pPr>
        <w:ind w:firstLine="709"/>
        <w:jc w:val="center"/>
        <w:rPr>
          <w:b/>
          <w:color w:val="000000"/>
          <w:sz w:val="28"/>
          <w:szCs w:val="28"/>
        </w:rPr>
      </w:pPr>
    </w:p>
    <w:p w:rsidR="00C90B72" w:rsidRPr="001A378F" w:rsidRDefault="00C90B72" w:rsidP="00C90B72">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C90B72" w:rsidRPr="00BC79C7" w:rsidRDefault="00C90B72" w:rsidP="00C90B72">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C90B72" w:rsidRPr="00A400FF" w:rsidRDefault="00C90B72" w:rsidP="00C90B72">
      <w:pPr>
        <w:tabs>
          <w:tab w:val="left" w:pos="142"/>
          <w:tab w:val="left" w:pos="284"/>
        </w:tabs>
        <w:spacing w:line="228" w:lineRule="auto"/>
        <w:rPr>
          <w:sz w:val="28"/>
          <w:szCs w:val="28"/>
        </w:rPr>
      </w:pP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90B72" w:rsidRPr="00A400FF" w:rsidRDefault="00C90B72" w:rsidP="00C90B72">
      <w:pPr>
        <w:tabs>
          <w:tab w:val="center" w:pos="4536"/>
          <w:tab w:val="right" w:pos="9072"/>
        </w:tabs>
        <w:suppressAutoHyphen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90B72" w:rsidRPr="00A400FF" w:rsidRDefault="00C90B72" w:rsidP="00C90B72">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C90B72" w:rsidRPr="00A400FF" w:rsidRDefault="00C90B72" w:rsidP="00C90B72">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C90B72" w:rsidRPr="00A400FF" w:rsidRDefault="00C90B72" w:rsidP="00C90B72">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90B72" w:rsidRPr="00A400FF" w:rsidRDefault="00C90B72" w:rsidP="00C90B72">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90B72" w:rsidRPr="00A400FF" w:rsidRDefault="00C90B72" w:rsidP="00C90B72">
      <w:pPr>
        <w:tabs>
          <w:tab w:val="left" w:pos="142"/>
          <w:tab w:val="left" w:pos="284"/>
        </w:tabs>
        <w:spacing w:line="228" w:lineRule="auto"/>
        <w:jc w:val="center"/>
        <w:rPr>
          <w:bCs/>
          <w:sz w:val="28"/>
          <w:szCs w:val="28"/>
        </w:rPr>
      </w:pPr>
    </w:p>
    <w:p w:rsidR="00C90B72" w:rsidRPr="00A400FF" w:rsidRDefault="00C90B72" w:rsidP="00C90B72">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C90B72" w:rsidRPr="00A400FF" w:rsidRDefault="00C90B72" w:rsidP="00C90B72">
      <w:pPr>
        <w:autoSpaceDE w:val="0"/>
        <w:autoSpaceDN w:val="0"/>
        <w:adjustRightInd w:val="0"/>
        <w:spacing w:line="228" w:lineRule="auto"/>
        <w:ind w:firstLine="540"/>
        <w:jc w:val="center"/>
        <w:rPr>
          <w:sz w:val="28"/>
          <w:szCs w:val="28"/>
        </w:rPr>
      </w:pP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90B72" w:rsidRPr="00A400FF" w:rsidRDefault="00C90B72" w:rsidP="00C90B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0B72" w:rsidRPr="00A400FF" w:rsidRDefault="00C90B72" w:rsidP="00C90B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C90B72" w:rsidRPr="00A400FF" w:rsidRDefault="00C90B72" w:rsidP="00C90B72">
      <w:pPr>
        <w:suppressAutoHyphens/>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90B72" w:rsidRPr="00A400FF" w:rsidRDefault="00C90B72" w:rsidP="00C90B72">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C90B72" w:rsidRPr="00A400FF" w:rsidRDefault="00C90B72" w:rsidP="00C90B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0B72" w:rsidRPr="00A400FF" w:rsidRDefault="00C90B72" w:rsidP="00C90B72">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C90B72" w:rsidRPr="00A400FF" w:rsidRDefault="00C90B72" w:rsidP="00C90B72">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90B72" w:rsidRPr="00A400FF" w:rsidRDefault="00C90B72" w:rsidP="00C90B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90B72" w:rsidRPr="00A400FF" w:rsidRDefault="00C90B72" w:rsidP="00C90B72">
      <w:pPr>
        <w:suppressAutoHyphens/>
        <w:autoSpaceDE w:val="0"/>
        <w:autoSpaceDN w:val="0"/>
        <w:adjustRightInd w:val="0"/>
        <w:spacing w:line="228" w:lineRule="auto"/>
        <w:ind w:firstLine="709"/>
        <w:jc w:val="both"/>
        <w:rPr>
          <w:sz w:val="28"/>
          <w:szCs w:val="28"/>
        </w:rPr>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Pr="00561E25" w:rsidRDefault="0039792A"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A46C0" w:rsidRDefault="006A46C0" w:rsidP="005F4E23">
      <w:pPr>
        <w:ind w:firstLine="709"/>
        <w:jc w:val="right"/>
        <w:rPr>
          <w:b/>
          <w:bCs/>
        </w:rPr>
      </w:pPr>
    </w:p>
    <w:p w:rsidR="006A46C0" w:rsidRDefault="006A46C0" w:rsidP="00155A7A">
      <w:pPr>
        <w:rPr>
          <w:b/>
          <w:bCs/>
        </w:rPr>
      </w:pPr>
    </w:p>
    <w:p w:rsidR="00DA5881" w:rsidRPr="00561E25" w:rsidRDefault="00482730" w:rsidP="005F4E23">
      <w:pPr>
        <w:ind w:firstLine="709"/>
        <w:jc w:val="right"/>
        <w:rPr>
          <w:b/>
          <w:bCs/>
        </w:rPr>
      </w:pPr>
      <w:r w:rsidRPr="00561E25">
        <w:rPr>
          <w:b/>
          <w:bCs/>
        </w:rPr>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6231DF" w:rsidRDefault="00B71D91" w:rsidP="006231DF">
      <w:pPr>
        <w:pStyle w:val="ConsPlusTitle"/>
        <w:widowControl/>
        <w:ind w:firstLine="709"/>
        <w:jc w:val="center"/>
        <w:rPr>
          <w:b w:val="0"/>
        </w:rPr>
      </w:pPr>
      <w:r w:rsidRPr="00561E25">
        <w:rPr>
          <w:b w:val="0"/>
        </w:rPr>
        <w:t xml:space="preserve">Образец заявления о </w:t>
      </w:r>
      <w:r w:rsidR="006231DF" w:rsidRPr="006231DF">
        <w:rPr>
          <w:b w:val="0"/>
        </w:rPr>
        <w:t>р</w:t>
      </w:r>
      <w:r w:rsidR="004E5513" w:rsidRPr="006231DF">
        <w:rPr>
          <w:b w:val="0"/>
        </w:rPr>
        <w:t xml:space="preserve">асторжение договора аренды муниципального имущества (за исключением земельных </w:t>
      </w:r>
      <w:r w:rsidR="006231DF" w:rsidRPr="006231DF">
        <w:rPr>
          <w:b w:val="0"/>
        </w:rPr>
        <w:t xml:space="preserve"> </w:t>
      </w:r>
      <w:r w:rsidR="004E5513" w:rsidRPr="006231DF">
        <w:rPr>
          <w:b w:val="0"/>
        </w:rPr>
        <w:t>участков)»</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p w:rsidR="006231DF" w:rsidRDefault="006231DF" w:rsidP="006231DF">
      <w:pPr>
        <w:pStyle w:val="a3"/>
        <w:jc w:val="right"/>
        <w:rPr>
          <w:bCs/>
          <w:sz w:val="24"/>
          <w:szCs w:val="24"/>
          <w:lang w:eastAsia="ar-SA"/>
        </w:rPr>
      </w:pPr>
      <w:r w:rsidRPr="00827568">
        <w:rPr>
          <w:bCs/>
          <w:sz w:val="24"/>
          <w:szCs w:val="24"/>
          <w:lang w:eastAsia="ar-SA"/>
        </w:rPr>
        <w:t>Главе</w:t>
      </w:r>
      <w:r>
        <w:rPr>
          <w:bCs/>
          <w:sz w:val="24"/>
          <w:szCs w:val="24"/>
          <w:lang w:eastAsia="ar-SA"/>
        </w:rPr>
        <w:t xml:space="preserve"> </w:t>
      </w:r>
      <w:r w:rsidRPr="00827568">
        <w:rPr>
          <w:bCs/>
          <w:sz w:val="24"/>
          <w:szCs w:val="24"/>
          <w:lang w:eastAsia="ar-SA"/>
        </w:rPr>
        <w:t xml:space="preserve">Администрации </w:t>
      </w:r>
      <w:proofErr w:type="gramStart"/>
      <w:r>
        <w:rPr>
          <w:bCs/>
          <w:sz w:val="24"/>
          <w:szCs w:val="24"/>
          <w:lang w:eastAsia="ar-SA"/>
        </w:rPr>
        <w:t>Шолоховского</w:t>
      </w:r>
      <w:proofErr w:type="gramEnd"/>
      <w:r w:rsidRPr="00827568">
        <w:rPr>
          <w:bCs/>
          <w:sz w:val="24"/>
          <w:szCs w:val="24"/>
          <w:lang w:eastAsia="ar-SA"/>
        </w:rPr>
        <w:t xml:space="preserve"> </w:t>
      </w:r>
    </w:p>
    <w:p w:rsidR="006231DF" w:rsidRPr="00827568" w:rsidRDefault="006231DF" w:rsidP="006231DF">
      <w:pPr>
        <w:pStyle w:val="a3"/>
        <w:jc w:val="right"/>
        <w:rPr>
          <w:bCs/>
          <w:sz w:val="24"/>
          <w:szCs w:val="24"/>
          <w:lang w:eastAsia="ar-SA"/>
        </w:rPr>
      </w:pPr>
      <w:r w:rsidRPr="00827568">
        <w:rPr>
          <w:bCs/>
          <w:sz w:val="24"/>
          <w:szCs w:val="24"/>
          <w:lang w:eastAsia="ar-SA"/>
        </w:rPr>
        <w:t>городского поселения</w:t>
      </w:r>
    </w:p>
    <w:p w:rsidR="006231DF" w:rsidRPr="00827568" w:rsidRDefault="006231DF" w:rsidP="006231DF">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w:t>
      </w:r>
      <w:proofErr w:type="spellStart"/>
      <w:r w:rsidRPr="00827568">
        <w:rPr>
          <w:i/>
          <w:iCs/>
          <w:vertAlign w:val="superscript"/>
        </w:rPr>
        <w:t>Ф.И.О.</w:t>
      </w:r>
      <w:r>
        <w:rPr>
          <w:i/>
          <w:iCs/>
          <w:vertAlign w:val="superscript"/>
        </w:rPr>
        <w:t>главы</w:t>
      </w:r>
      <w:proofErr w:type="spellEnd"/>
      <w:r w:rsidRPr="00827568">
        <w:rPr>
          <w:i/>
          <w:iCs/>
          <w:vertAlign w:val="superscript"/>
        </w:rPr>
        <w:t xml:space="preserve"> </w:t>
      </w:r>
      <w:r w:rsidRPr="00827568">
        <w:rPr>
          <w:bCs/>
          <w:lang w:eastAsia="ar-SA"/>
        </w:rPr>
        <w:t xml:space="preserve">       </w:t>
      </w:r>
    </w:p>
    <w:p w:rsidR="006231DF" w:rsidRPr="00A400FF" w:rsidRDefault="006231DF" w:rsidP="006231DF">
      <w:pPr>
        <w:tabs>
          <w:tab w:val="center" w:pos="4536"/>
          <w:tab w:val="right" w:pos="9072"/>
        </w:tabs>
        <w:jc w:val="center"/>
        <w:rPr>
          <w:lang w:eastAsia="ar-SA"/>
        </w:rPr>
      </w:pPr>
      <w:r w:rsidRPr="00A400FF">
        <w:rPr>
          <w:b/>
          <w:bCs/>
          <w:lang w:eastAsia="ar-SA"/>
        </w:rPr>
        <w:t>ЗАЯВЛЕНИЕ</w:t>
      </w:r>
    </w:p>
    <w:p w:rsidR="006231DF" w:rsidRPr="00A400FF" w:rsidRDefault="006231DF" w:rsidP="006231DF">
      <w:pPr>
        <w:autoSpaceDE w:val="0"/>
        <w:autoSpaceDN w:val="0"/>
        <w:adjustRightInd w:val="0"/>
        <w:jc w:val="both"/>
        <w:outlineLvl w:val="0"/>
      </w:pPr>
      <w:r w:rsidRPr="00A400FF">
        <w:t>___________________________________________________________________________</w:t>
      </w:r>
    </w:p>
    <w:p w:rsidR="006231DF" w:rsidRPr="00A400FF" w:rsidRDefault="006231DF" w:rsidP="006231DF">
      <w:pPr>
        <w:autoSpaceDE w:val="0"/>
        <w:autoSpaceDN w:val="0"/>
        <w:adjustRightInd w:val="0"/>
        <w:jc w:val="center"/>
      </w:pPr>
      <w:r w:rsidRPr="00A400FF">
        <w:t>(полное наименование юридического лица или Ф.И.О. физического лица)</w:t>
      </w:r>
    </w:p>
    <w:p w:rsidR="006231DF" w:rsidRPr="00A400FF" w:rsidRDefault="006231DF" w:rsidP="006231DF">
      <w:pPr>
        <w:autoSpaceDE w:val="0"/>
        <w:autoSpaceDN w:val="0"/>
        <w:adjustRightInd w:val="0"/>
        <w:jc w:val="both"/>
      </w:pPr>
      <w:r w:rsidRPr="00A400FF">
        <w:t>ИНН ___________________, СНИЛС ______________________________,</w:t>
      </w:r>
    </w:p>
    <w:p w:rsidR="006231DF" w:rsidRPr="00A400FF" w:rsidRDefault="006231DF" w:rsidP="006231DF">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6231DF" w:rsidRPr="00A400FF" w:rsidRDefault="006231DF" w:rsidP="006231DF">
      <w:pPr>
        <w:autoSpaceDE w:val="0"/>
        <w:autoSpaceDN w:val="0"/>
        <w:adjustRightInd w:val="0"/>
        <w:jc w:val="both"/>
      </w:pPr>
      <w:r w:rsidRPr="00A400FF">
        <w:t>выдан ______________________________________________________________________,</w:t>
      </w:r>
    </w:p>
    <w:p w:rsidR="006231DF" w:rsidRPr="00A400FF" w:rsidRDefault="006231DF" w:rsidP="006231DF">
      <w:pPr>
        <w:autoSpaceDE w:val="0"/>
        <w:autoSpaceDN w:val="0"/>
        <w:adjustRightInd w:val="0"/>
        <w:jc w:val="both"/>
      </w:pPr>
    </w:p>
    <w:p w:rsidR="006231DF" w:rsidRPr="00A400FF" w:rsidRDefault="006231DF" w:rsidP="006231DF">
      <w:pPr>
        <w:autoSpaceDE w:val="0"/>
        <w:autoSpaceDN w:val="0"/>
        <w:adjustRightInd w:val="0"/>
        <w:jc w:val="both"/>
      </w:pPr>
      <w:r w:rsidRPr="00A400FF">
        <w:t>свидетельство о государственной регистрации юридического лица:</w:t>
      </w:r>
    </w:p>
    <w:p w:rsidR="006231DF" w:rsidRPr="00A400FF" w:rsidRDefault="006231DF" w:rsidP="006231DF">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6231DF" w:rsidRPr="00A400FF" w:rsidRDefault="006231DF" w:rsidP="006231DF">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6231DF" w:rsidRPr="00A400FF" w:rsidRDefault="006231DF" w:rsidP="006231DF">
      <w:pPr>
        <w:autoSpaceDE w:val="0"/>
        <w:autoSpaceDN w:val="0"/>
        <w:adjustRightInd w:val="0"/>
        <w:jc w:val="both"/>
      </w:pPr>
    </w:p>
    <w:p w:rsidR="006231DF" w:rsidRPr="00A400FF" w:rsidRDefault="006231DF" w:rsidP="006231DF">
      <w:pPr>
        <w:autoSpaceDE w:val="0"/>
        <w:autoSpaceDN w:val="0"/>
        <w:adjustRightInd w:val="0"/>
        <w:jc w:val="both"/>
      </w:pPr>
      <w:r w:rsidRPr="00A400FF">
        <w:t>в лице ______________________________________________________________________,</w:t>
      </w:r>
    </w:p>
    <w:p w:rsidR="006231DF" w:rsidRPr="00A400FF" w:rsidRDefault="006231DF" w:rsidP="006231DF">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6231DF" w:rsidRPr="00A400FF" w:rsidRDefault="006231DF" w:rsidP="006231DF">
      <w:pPr>
        <w:autoSpaceDE w:val="0"/>
        <w:autoSpaceDN w:val="0"/>
        <w:adjustRightInd w:val="0"/>
        <w:jc w:val="both"/>
      </w:pPr>
      <w:r w:rsidRPr="00A400FF">
        <w:t xml:space="preserve">                                                                                            (доверенности, устава или др.)</w:t>
      </w:r>
    </w:p>
    <w:p w:rsidR="006231DF" w:rsidRPr="00A400FF" w:rsidRDefault="006231DF" w:rsidP="006231DF">
      <w:pPr>
        <w:autoSpaceDE w:val="0"/>
        <w:autoSpaceDN w:val="0"/>
        <w:adjustRightInd w:val="0"/>
        <w:jc w:val="both"/>
      </w:pPr>
      <w:r w:rsidRPr="00A400FF">
        <w:t>тел. (факс) заявителя (при наличии)______________________________________________</w:t>
      </w:r>
    </w:p>
    <w:p w:rsidR="006231DF" w:rsidRPr="00A400FF" w:rsidRDefault="006231DF" w:rsidP="006231DF">
      <w:pPr>
        <w:autoSpaceDE w:val="0"/>
        <w:autoSpaceDN w:val="0"/>
        <w:adjustRightInd w:val="0"/>
        <w:jc w:val="both"/>
      </w:pPr>
      <w:r w:rsidRPr="00A400FF">
        <w:t>тел. представителя заявителя (при наличии)_______________________________________</w:t>
      </w:r>
    </w:p>
    <w:p w:rsidR="006231DF" w:rsidRPr="00A400FF" w:rsidRDefault="006231DF" w:rsidP="006231DF">
      <w:pPr>
        <w:autoSpaceDE w:val="0"/>
        <w:autoSpaceDN w:val="0"/>
        <w:adjustRightInd w:val="0"/>
        <w:jc w:val="both"/>
      </w:pPr>
      <w:r w:rsidRPr="00A400FF">
        <w:t>адрес регистрации заявителя ___________________________________________________,</w:t>
      </w:r>
    </w:p>
    <w:p w:rsidR="00DA5881" w:rsidRPr="00561E25" w:rsidRDefault="006231DF" w:rsidP="006231DF">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A5881" w:rsidRPr="00561E25" w:rsidRDefault="00DA5881" w:rsidP="00DA5881">
      <w:pPr>
        <w:autoSpaceDE w:val="0"/>
        <w:autoSpaceDN w:val="0"/>
        <w:adjustRightInd w:val="0"/>
        <w:ind w:firstLine="709"/>
        <w:jc w:val="both"/>
      </w:pPr>
    </w:p>
    <w:p w:rsidR="006231DF" w:rsidRPr="00827568" w:rsidRDefault="00482730" w:rsidP="006231DF">
      <w:pPr>
        <w:tabs>
          <w:tab w:val="center" w:pos="4153"/>
          <w:tab w:val="right" w:pos="8306"/>
        </w:tabs>
        <w:jc w:val="both"/>
        <w:rPr>
          <w:b/>
          <w:lang w:eastAsia="ar-SA"/>
        </w:rPr>
      </w:pPr>
      <w:r w:rsidRPr="00561E25">
        <w:t xml:space="preserve">   </w:t>
      </w:r>
      <w:r w:rsidR="006231DF">
        <w:rPr>
          <w:b/>
          <w:lang w:eastAsia="ar-SA"/>
        </w:rPr>
        <w:t>П</w:t>
      </w:r>
      <w:r w:rsidR="006231DF" w:rsidRPr="00827568">
        <w:rPr>
          <w:b/>
          <w:lang w:eastAsia="ar-SA"/>
        </w:rPr>
        <w:t>рошу Вас заключить соглашение о расторжении договора</w:t>
      </w:r>
      <w:r w:rsidR="006231DF">
        <w:rPr>
          <w:b/>
          <w:lang w:eastAsia="ar-SA"/>
        </w:rPr>
        <w:t xml:space="preserve"> аренды</w:t>
      </w:r>
    </w:p>
    <w:p w:rsidR="00482730" w:rsidRPr="00561E25" w:rsidRDefault="00482730" w:rsidP="00482730">
      <w:pPr>
        <w:pStyle w:val="ConsPlusNonformat"/>
        <w:widowControl/>
        <w:jc w:val="both"/>
        <w:rPr>
          <w:rFonts w:ascii="Times New Roman" w:hAnsi="Times New Roman" w:cs="Times New Roman"/>
          <w:sz w:val="24"/>
          <w:szCs w:val="24"/>
        </w:rPr>
      </w:pPr>
      <w:proofErr w:type="gramStart"/>
      <w:r w:rsidRPr="00561E25">
        <w:rPr>
          <w:rFonts w:ascii="Times New Roman" w:hAnsi="Times New Roman" w:cs="Times New Roman"/>
          <w:sz w:val="24"/>
          <w:szCs w:val="24"/>
        </w:rPr>
        <w:t>от</w:t>
      </w:r>
      <w:proofErr w:type="gramEnd"/>
      <w:r w:rsidRPr="00561E25">
        <w:rPr>
          <w:rFonts w:ascii="Times New Roman" w:hAnsi="Times New Roman" w:cs="Times New Roman"/>
          <w:sz w:val="24"/>
          <w:szCs w:val="24"/>
        </w:rPr>
        <w:t xml:space="preserve"> _________________ №__________ </w:t>
      </w:r>
      <w:proofErr w:type="gramStart"/>
      <w:r w:rsidRPr="00561E25">
        <w:rPr>
          <w:rFonts w:ascii="Times New Roman" w:hAnsi="Times New Roman" w:cs="Times New Roman"/>
          <w:sz w:val="24"/>
          <w:szCs w:val="24"/>
        </w:rPr>
        <w:t>на</w:t>
      </w:r>
      <w:proofErr w:type="gramEnd"/>
      <w:r w:rsidRPr="00561E25">
        <w:rPr>
          <w:rFonts w:ascii="Times New Roman" w:hAnsi="Times New Roman" w:cs="Times New Roman"/>
          <w:sz w:val="24"/>
          <w:szCs w:val="24"/>
        </w:rPr>
        <w:t xml:space="preserve"> объект, расположенный по адресу ____________________________ общей площадью _______ кв.м., на основании (указать причину расторжения).</w:t>
      </w:r>
    </w:p>
    <w:p w:rsidR="006231DF" w:rsidRPr="00827568" w:rsidRDefault="006231DF" w:rsidP="006231DF">
      <w:pPr>
        <w:tabs>
          <w:tab w:val="center" w:pos="4153"/>
          <w:tab w:val="right" w:pos="8306"/>
        </w:tabs>
        <w:jc w:val="both"/>
        <w:rPr>
          <w:b/>
          <w:lang w:eastAsia="ar-SA"/>
        </w:rPr>
      </w:pPr>
      <w:r w:rsidRPr="00827568">
        <w:rPr>
          <w:b/>
          <w:lang w:eastAsia="ar-SA"/>
        </w:rPr>
        <w:t>________________________________________________________________________________</w:t>
      </w:r>
    </w:p>
    <w:p w:rsidR="006231DF" w:rsidRPr="00827568" w:rsidRDefault="006231DF" w:rsidP="006231DF">
      <w:pPr>
        <w:rPr>
          <w:lang w:eastAsia="ar-SA"/>
        </w:rPr>
      </w:pPr>
    </w:p>
    <w:tbl>
      <w:tblPr>
        <w:tblW w:w="0" w:type="auto"/>
        <w:tblInd w:w="286" w:type="dxa"/>
        <w:tblCellMar>
          <w:left w:w="28" w:type="dxa"/>
          <w:right w:w="28" w:type="dxa"/>
        </w:tblCellMar>
        <w:tblLook w:val="00A0"/>
      </w:tblPr>
      <w:tblGrid>
        <w:gridCol w:w="286"/>
        <w:gridCol w:w="8539"/>
        <w:gridCol w:w="613"/>
      </w:tblGrid>
      <w:tr w:rsidR="006231DF" w:rsidRPr="00A400FF" w:rsidTr="004935BF">
        <w:trPr>
          <w:trHeight w:val="283"/>
        </w:trPr>
        <w:tc>
          <w:tcPr>
            <w:tcW w:w="9438" w:type="dxa"/>
            <w:gridSpan w:val="3"/>
          </w:tcPr>
          <w:p w:rsidR="006231DF" w:rsidRPr="00A400FF" w:rsidRDefault="006231DF" w:rsidP="004935BF">
            <w:pPr>
              <w:spacing w:line="228" w:lineRule="auto"/>
              <w:ind w:left="113"/>
            </w:pPr>
            <w:r w:rsidRPr="00A400FF">
              <w:rPr>
                <w:iCs/>
              </w:rPr>
              <w:t>Результат предоставления услуги прошу выдать следующим способом:</w:t>
            </w:r>
          </w:p>
        </w:tc>
      </w:tr>
      <w:tr w:rsidR="006231DF" w:rsidRPr="00A400FF" w:rsidTr="004935BF">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4935BF">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4935BF">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6231DF" w:rsidRPr="00A400FF" w:rsidTr="004935BF">
        <w:trPr>
          <w:trHeight w:val="77"/>
        </w:trPr>
        <w:tc>
          <w:tcPr>
            <w:tcW w:w="286" w:type="dxa"/>
            <w:tcBorders>
              <w:top w:val="single" w:sz="4" w:space="0" w:color="000001"/>
              <w:bottom w:val="single" w:sz="4" w:space="0" w:color="000001"/>
            </w:tcBorders>
          </w:tcPr>
          <w:p w:rsidR="006231DF" w:rsidRPr="00A400FF" w:rsidRDefault="006231DF" w:rsidP="004935BF">
            <w:pPr>
              <w:spacing w:line="228" w:lineRule="auto"/>
              <w:jc w:val="center"/>
            </w:pPr>
            <w:r w:rsidRPr="00A400FF">
              <w:rPr>
                <w:iCs/>
              </w:rPr>
              <w:t> </w:t>
            </w:r>
          </w:p>
        </w:tc>
        <w:tc>
          <w:tcPr>
            <w:tcW w:w="9152" w:type="dxa"/>
            <w:gridSpan w:val="2"/>
            <w:vAlign w:val="bottom"/>
          </w:tcPr>
          <w:p w:rsidR="006231DF" w:rsidRPr="00A400FF" w:rsidRDefault="006231DF" w:rsidP="004935BF">
            <w:pPr>
              <w:spacing w:line="228" w:lineRule="auto"/>
              <w:ind w:left="113"/>
            </w:pPr>
            <w:r w:rsidRPr="00A400FF">
              <w:rPr>
                <w:iCs/>
              </w:rPr>
              <w:t> </w:t>
            </w:r>
          </w:p>
        </w:tc>
      </w:tr>
      <w:tr w:rsidR="006231DF" w:rsidRPr="00A400FF" w:rsidTr="004935BF">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4935BF">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4935BF">
            <w:pPr>
              <w:spacing w:line="228" w:lineRule="auto"/>
              <w:ind w:left="113"/>
            </w:pPr>
            <w:r w:rsidRPr="00A400FF">
              <w:rPr>
                <w:iCs/>
              </w:rPr>
              <w:t>в МФЦ;</w:t>
            </w:r>
          </w:p>
        </w:tc>
      </w:tr>
      <w:tr w:rsidR="006231DF" w:rsidRPr="00A400FF" w:rsidTr="004935BF">
        <w:trPr>
          <w:trHeight w:val="77"/>
        </w:trPr>
        <w:tc>
          <w:tcPr>
            <w:tcW w:w="286" w:type="dxa"/>
            <w:tcBorders>
              <w:top w:val="single" w:sz="4" w:space="0" w:color="000001"/>
              <w:bottom w:val="single" w:sz="4" w:space="0" w:color="000001"/>
            </w:tcBorders>
          </w:tcPr>
          <w:p w:rsidR="006231DF" w:rsidRPr="00A400FF" w:rsidRDefault="006231DF" w:rsidP="004935BF">
            <w:pPr>
              <w:spacing w:line="228" w:lineRule="auto"/>
              <w:jc w:val="center"/>
            </w:pPr>
            <w:r w:rsidRPr="00A400FF">
              <w:rPr>
                <w:iCs/>
                <w:sz w:val="6"/>
                <w:szCs w:val="6"/>
              </w:rPr>
              <w:t> </w:t>
            </w:r>
          </w:p>
        </w:tc>
        <w:tc>
          <w:tcPr>
            <w:tcW w:w="9152" w:type="dxa"/>
            <w:gridSpan w:val="2"/>
            <w:vAlign w:val="bottom"/>
          </w:tcPr>
          <w:p w:rsidR="006231DF" w:rsidRPr="00A400FF" w:rsidRDefault="006231DF" w:rsidP="004935BF">
            <w:pPr>
              <w:spacing w:line="228" w:lineRule="auto"/>
              <w:ind w:left="113"/>
              <w:rPr>
                <w:sz w:val="22"/>
                <w:szCs w:val="22"/>
              </w:rPr>
            </w:pPr>
            <w:r w:rsidRPr="00A400FF">
              <w:rPr>
                <w:iCs/>
                <w:sz w:val="22"/>
                <w:szCs w:val="22"/>
              </w:rPr>
              <w:t> </w:t>
            </w:r>
          </w:p>
        </w:tc>
      </w:tr>
      <w:tr w:rsidR="006231DF" w:rsidRPr="00A400FF" w:rsidTr="004935BF">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4935BF">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4935BF">
            <w:pPr>
              <w:spacing w:line="228" w:lineRule="auto"/>
              <w:ind w:left="113"/>
              <w:rPr>
                <w:sz w:val="22"/>
                <w:szCs w:val="22"/>
              </w:rPr>
            </w:pPr>
            <w:r w:rsidRPr="00A400FF">
              <w:t>по  почте;</w:t>
            </w:r>
          </w:p>
        </w:tc>
      </w:tr>
      <w:tr w:rsidR="006231DF" w:rsidRPr="00A400FF" w:rsidTr="004935BF">
        <w:trPr>
          <w:trHeight w:val="77"/>
        </w:trPr>
        <w:tc>
          <w:tcPr>
            <w:tcW w:w="286" w:type="dxa"/>
            <w:tcBorders>
              <w:top w:val="single" w:sz="4" w:space="0" w:color="000001"/>
              <w:bottom w:val="single" w:sz="4" w:space="0" w:color="000001"/>
            </w:tcBorders>
          </w:tcPr>
          <w:p w:rsidR="006231DF" w:rsidRPr="00A400FF" w:rsidRDefault="006231DF" w:rsidP="004935BF">
            <w:pPr>
              <w:spacing w:line="228" w:lineRule="auto"/>
              <w:jc w:val="center"/>
            </w:pPr>
            <w:r w:rsidRPr="00A400FF">
              <w:rPr>
                <w:iCs/>
                <w:sz w:val="6"/>
                <w:szCs w:val="6"/>
              </w:rPr>
              <w:t> </w:t>
            </w:r>
          </w:p>
        </w:tc>
        <w:tc>
          <w:tcPr>
            <w:tcW w:w="9152" w:type="dxa"/>
            <w:gridSpan w:val="2"/>
            <w:vAlign w:val="bottom"/>
          </w:tcPr>
          <w:p w:rsidR="006231DF" w:rsidRPr="00A400FF" w:rsidRDefault="006231DF" w:rsidP="004935BF">
            <w:pPr>
              <w:spacing w:line="228" w:lineRule="auto"/>
              <w:rPr>
                <w:sz w:val="22"/>
                <w:szCs w:val="22"/>
              </w:rPr>
            </w:pPr>
            <w:r w:rsidRPr="00A400FF">
              <w:rPr>
                <w:iCs/>
                <w:sz w:val="22"/>
                <w:szCs w:val="22"/>
              </w:rPr>
              <w:t> </w:t>
            </w:r>
          </w:p>
        </w:tc>
      </w:tr>
      <w:tr w:rsidR="006231DF" w:rsidRPr="00A400FF" w:rsidTr="004935BF">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6231DF" w:rsidRPr="00A400FF" w:rsidRDefault="006231DF" w:rsidP="004935BF">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6231DF" w:rsidRPr="00A400FF" w:rsidRDefault="006231DF" w:rsidP="004935BF">
            <w:pPr>
              <w:suppressAutoHyphens/>
              <w:spacing w:line="228" w:lineRule="auto"/>
              <w:ind w:left="113"/>
              <w:rPr>
                <w:lang w:eastAsia="zh-CN"/>
              </w:rPr>
            </w:pPr>
            <w:r w:rsidRPr="00A400FF">
              <w:rPr>
                <w:lang w:eastAsia="zh-CN"/>
              </w:rPr>
              <w:t>ЕПГУ</w:t>
            </w:r>
          </w:p>
        </w:tc>
      </w:tr>
    </w:tbl>
    <w:p w:rsidR="006231DF" w:rsidRPr="00A400FF" w:rsidRDefault="006231DF" w:rsidP="006231DF">
      <w:pPr>
        <w:jc w:val="both"/>
      </w:pPr>
      <w:r w:rsidRPr="00A400FF">
        <w:t>Достоверность и полноту сведений подтверждаю.</w:t>
      </w:r>
    </w:p>
    <w:p w:rsidR="006231DF" w:rsidRPr="00A400FF" w:rsidRDefault="006231DF" w:rsidP="006231DF">
      <w:pPr>
        <w:jc w:val="both"/>
      </w:pPr>
      <w:r w:rsidRPr="00A400FF">
        <w:t>Заявитель:___________________________________________________________</w:t>
      </w:r>
    </w:p>
    <w:p w:rsidR="006231DF" w:rsidRPr="00A400FF" w:rsidRDefault="006231DF" w:rsidP="006231DF">
      <w:pPr>
        <w:jc w:val="center"/>
        <w:rPr>
          <w:sz w:val="20"/>
          <w:szCs w:val="20"/>
        </w:rPr>
      </w:pPr>
      <w:r w:rsidRPr="00A400FF">
        <w:rPr>
          <w:sz w:val="20"/>
          <w:szCs w:val="20"/>
        </w:rPr>
        <w:t>(Ф. И. О заявителя, Ф. И. О. представителя физического лица)  (подпись)</w:t>
      </w:r>
    </w:p>
    <w:p w:rsidR="006231DF" w:rsidRPr="00A400FF" w:rsidRDefault="006231DF" w:rsidP="006231DF">
      <w:pPr>
        <w:ind w:left="7788" w:firstLine="708"/>
        <w:jc w:val="both"/>
      </w:pPr>
    </w:p>
    <w:p w:rsidR="006231DF" w:rsidRPr="00A400FF" w:rsidRDefault="006231DF" w:rsidP="006231DF">
      <w:pPr>
        <w:jc w:val="both"/>
        <w:rPr>
          <w:b/>
          <w:bCs/>
        </w:rPr>
      </w:pPr>
      <w:r w:rsidRPr="00A400FF">
        <w:t xml:space="preserve">«____»_______________20____года.                                                         </w:t>
      </w:r>
    </w:p>
    <w:p w:rsidR="006231DF" w:rsidRPr="00E6247F" w:rsidRDefault="006231DF" w:rsidP="006231DF">
      <w:pPr>
        <w:autoSpaceDE w:val="0"/>
        <w:autoSpaceDN w:val="0"/>
        <w:adjustRightInd w:val="0"/>
        <w:ind w:firstLine="709"/>
        <w:jc w:val="center"/>
        <w:rPr>
          <w:b/>
        </w:rPr>
      </w:pPr>
      <w:r w:rsidRPr="00A400FF">
        <w:t>На обработку персональных</w:t>
      </w:r>
      <w:r w:rsidRPr="00412454">
        <w:t xml:space="preserve"> данных </w:t>
      </w:r>
      <w:proofErr w:type="gramStart"/>
      <w:r w:rsidRPr="00412454">
        <w:t>согласен</w:t>
      </w:r>
      <w:proofErr w:type="gramEnd"/>
      <w:r w:rsidRPr="00412454">
        <w:t>_______________</w:t>
      </w:r>
    </w:p>
    <w:p w:rsidR="006231DF" w:rsidRPr="00827568" w:rsidRDefault="006231DF" w:rsidP="006231DF">
      <w:pPr>
        <w:rPr>
          <w:b/>
        </w:rPr>
      </w:pPr>
    </w:p>
    <w:p w:rsidR="006231DF" w:rsidRDefault="006231DF" w:rsidP="006231DF">
      <w:pPr>
        <w:jc w:val="center"/>
      </w:pPr>
    </w:p>
    <w:p w:rsidR="006231DF" w:rsidRDefault="006231DF" w:rsidP="006231DF"/>
    <w:p w:rsidR="00DA5881" w:rsidRPr="00561E25" w:rsidRDefault="00DA5881" w:rsidP="00DA5881">
      <w:pPr>
        <w:pStyle w:val="a3"/>
        <w:jc w:val="both"/>
        <w:rPr>
          <w:sz w:val="24"/>
          <w:szCs w:val="24"/>
          <w:u w:val="single"/>
          <w:lang w:eastAsia="ar-SA"/>
        </w:rPr>
      </w:pP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CF7684" w:rsidRPr="00561E25" w:rsidRDefault="00CF7684" w:rsidP="00DA5881">
      <w:pPr>
        <w:rPr>
          <w:bCs/>
        </w:rPr>
      </w:pPr>
    </w:p>
    <w:sectPr w:rsidR="00CF7684" w:rsidRPr="00561E25" w:rsidSect="004E48E6">
      <w:footerReference w:type="default" r:id="rId18"/>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5B47" w:rsidRDefault="00455B47">
      <w:r>
        <w:separator/>
      </w:r>
    </w:p>
  </w:endnote>
  <w:endnote w:type="continuationSeparator" w:id="0">
    <w:p w:rsidR="00455B47" w:rsidRDefault="00455B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5BF" w:rsidRPr="00844AAA" w:rsidRDefault="004935BF">
    <w:pPr>
      <w:pStyle w:val="a6"/>
      <w:rPr>
        <w:sz w:val="14"/>
      </w:rPr>
    </w:pPr>
    <w:r w:rsidRPr="00844AAA">
      <w:rPr>
        <w:sz w:val="14"/>
      </w:rPr>
      <w:tab/>
    </w:r>
  </w:p>
  <w:p w:rsidR="004935BF" w:rsidRDefault="004935BF"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5B47" w:rsidRDefault="00455B47">
      <w:r>
        <w:separator/>
      </w:r>
    </w:p>
  </w:footnote>
  <w:footnote w:type="continuationSeparator" w:id="0">
    <w:p w:rsidR="00455B47" w:rsidRDefault="00455B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04B5F"/>
    <w:rsid w:val="00005A08"/>
    <w:rsid w:val="0001297E"/>
    <w:rsid w:val="000135FF"/>
    <w:rsid w:val="0002101A"/>
    <w:rsid w:val="00030A1E"/>
    <w:rsid w:val="00040C21"/>
    <w:rsid w:val="0004641B"/>
    <w:rsid w:val="00056046"/>
    <w:rsid w:val="00067240"/>
    <w:rsid w:val="000758B2"/>
    <w:rsid w:val="0008543E"/>
    <w:rsid w:val="00087E16"/>
    <w:rsid w:val="000B026A"/>
    <w:rsid w:val="000D32C1"/>
    <w:rsid w:val="000D703B"/>
    <w:rsid w:val="000E169F"/>
    <w:rsid w:val="000E5897"/>
    <w:rsid w:val="0011041A"/>
    <w:rsid w:val="00116427"/>
    <w:rsid w:val="00122334"/>
    <w:rsid w:val="00130BA6"/>
    <w:rsid w:val="001374B2"/>
    <w:rsid w:val="00155A7A"/>
    <w:rsid w:val="00156B4A"/>
    <w:rsid w:val="001605D4"/>
    <w:rsid w:val="00162686"/>
    <w:rsid w:val="0016363B"/>
    <w:rsid w:val="001643E9"/>
    <w:rsid w:val="0018277E"/>
    <w:rsid w:val="00191DF6"/>
    <w:rsid w:val="001C02C3"/>
    <w:rsid w:val="001C119B"/>
    <w:rsid w:val="001C3940"/>
    <w:rsid w:val="001D791C"/>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92A1D"/>
    <w:rsid w:val="0039630E"/>
    <w:rsid w:val="0039792A"/>
    <w:rsid w:val="003A4E60"/>
    <w:rsid w:val="003D7136"/>
    <w:rsid w:val="003F3219"/>
    <w:rsid w:val="003F6BFC"/>
    <w:rsid w:val="00405D8A"/>
    <w:rsid w:val="004177A6"/>
    <w:rsid w:val="00430332"/>
    <w:rsid w:val="004310AF"/>
    <w:rsid w:val="00446556"/>
    <w:rsid w:val="004509E3"/>
    <w:rsid w:val="00455B47"/>
    <w:rsid w:val="00482730"/>
    <w:rsid w:val="00482BF6"/>
    <w:rsid w:val="004870CA"/>
    <w:rsid w:val="004935BF"/>
    <w:rsid w:val="004A6D9B"/>
    <w:rsid w:val="004B2917"/>
    <w:rsid w:val="004E22EF"/>
    <w:rsid w:val="004E48E6"/>
    <w:rsid w:val="004E533A"/>
    <w:rsid w:val="004E5513"/>
    <w:rsid w:val="004F298F"/>
    <w:rsid w:val="00501BC2"/>
    <w:rsid w:val="00505B80"/>
    <w:rsid w:val="00506564"/>
    <w:rsid w:val="00506965"/>
    <w:rsid w:val="00507DD5"/>
    <w:rsid w:val="005134A0"/>
    <w:rsid w:val="005162D6"/>
    <w:rsid w:val="00523F19"/>
    <w:rsid w:val="005253C3"/>
    <w:rsid w:val="00530853"/>
    <w:rsid w:val="00542C46"/>
    <w:rsid w:val="00561E25"/>
    <w:rsid w:val="00573433"/>
    <w:rsid w:val="00594D07"/>
    <w:rsid w:val="00595A8F"/>
    <w:rsid w:val="00597E90"/>
    <w:rsid w:val="005E37DA"/>
    <w:rsid w:val="005F27BA"/>
    <w:rsid w:val="005F4E23"/>
    <w:rsid w:val="0060534F"/>
    <w:rsid w:val="00612550"/>
    <w:rsid w:val="00617542"/>
    <w:rsid w:val="006231DF"/>
    <w:rsid w:val="00625ACF"/>
    <w:rsid w:val="00641D27"/>
    <w:rsid w:val="00641F26"/>
    <w:rsid w:val="00664CA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73AE6"/>
    <w:rsid w:val="007A37CC"/>
    <w:rsid w:val="007A74EA"/>
    <w:rsid w:val="007A78C6"/>
    <w:rsid w:val="007C0B7B"/>
    <w:rsid w:val="007C4781"/>
    <w:rsid w:val="007C732C"/>
    <w:rsid w:val="007D7945"/>
    <w:rsid w:val="007F11CB"/>
    <w:rsid w:val="00811681"/>
    <w:rsid w:val="00816D54"/>
    <w:rsid w:val="008321BE"/>
    <w:rsid w:val="00836BC5"/>
    <w:rsid w:val="00840560"/>
    <w:rsid w:val="00844AAA"/>
    <w:rsid w:val="00847EEB"/>
    <w:rsid w:val="00855DE1"/>
    <w:rsid w:val="00861362"/>
    <w:rsid w:val="00872883"/>
    <w:rsid w:val="008739A9"/>
    <w:rsid w:val="00876416"/>
    <w:rsid w:val="008A14C2"/>
    <w:rsid w:val="008A5D0A"/>
    <w:rsid w:val="008B5952"/>
    <w:rsid w:val="008C5383"/>
    <w:rsid w:val="008C6FA0"/>
    <w:rsid w:val="008E2310"/>
    <w:rsid w:val="008F6EA4"/>
    <w:rsid w:val="009158E0"/>
    <w:rsid w:val="009225C6"/>
    <w:rsid w:val="00927A13"/>
    <w:rsid w:val="00931106"/>
    <w:rsid w:val="00940FC7"/>
    <w:rsid w:val="00943C43"/>
    <w:rsid w:val="009469D2"/>
    <w:rsid w:val="009615ED"/>
    <w:rsid w:val="009736B7"/>
    <w:rsid w:val="00983725"/>
    <w:rsid w:val="009F792E"/>
    <w:rsid w:val="00A028CF"/>
    <w:rsid w:val="00A05C6B"/>
    <w:rsid w:val="00A138AE"/>
    <w:rsid w:val="00A26DBD"/>
    <w:rsid w:val="00A30F77"/>
    <w:rsid w:val="00A51F0B"/>
    <w:rsid w:val="00A614CB"/>
    <w:rsid w:val="00A74685"/>
    <w:rsid w:val="00A773B5"/>
    <w:rsid w:val="00A77F17"/>
    <w:rsid w:val="00A77F9D"/>
    <w:rsid w:val="00A80C39"/>
    <w:rsid w:val="00A84E56"/>
    <w:rsid w:val="00AA54B7"/>
    <w:rsid w:val="00AB4651"/>
    <w:rsid w:val="00AB490E"/>
    <w:rsid w:val="00B0251E"/>
    <w:rsid w:val="00B049E2"/>
    <w:rsid w:val="00B06BEF"/>
    <w:rsid w:val="00B26300"/>
    <w:rsid w:val="00B36163"/>
    <w:rsid w:val="00B53424"/>
    <w:rsid w:val="00B64135"/>
    <w:rsid w:val="00B65789"/>
    <w:rsid w:val="00B71131"/>
    <w:rsid w:val="00B71D91"/>
    <w:rsid w:val="00BB31DC"/>
    <w:rsid w:val="00BB6ED2"/>
    <w:rsid w:val="00BD00F9"/>
    <w:rsid w:val="00BD38E0"/>
    <w:rsid w:val="00BE614E"/>
    <w:rsid w:val="00BF3378"/>
    <w:rsid w:val="00C202E1"/>
    <w:rsid w:val="00C21FC2"/>
    <w:rsid w:val="00C340DF"/>
    <w:rsid w:val="00C470EF"/>
    <w:rsid w:val="00C534ED"/>
    <w:rsid w:val="00C5587B"/>
    <w:rsid w:val="00C75970"/>
    <w:rsid w:val="00C90B72"/>
    <w:rsid w:val="00C95D6F"/>
    <w:rsid w:val="00CA0926"/>
    <w:rsid w:val="00CA3014"/>
    <w:rsid w:val="00CC3551"/>
    <w:rsid w:val="00CC388D"/>
    <w:rsid w:val="00CE7246"/>
    <w:rsid w:val="00CF5B47"/>
    <w:rsid w:val="00CF6248"/>
    <w:rsid w:val="00CF7684"/>
    <w:rsid w:val="00D016DA"/>
    <w:rsid w:val="00D25DED"/>
    <w:rsid w:val="00D332CC"/>
    <w:rsid w:val="00D369FC"/>
    <w:rsid w:val="00D41E71"/>
    <w:rsid w:val="00D46DAB"/>
    <w:rsid w:val="00D83D68"/>
    <w:rsid w:val="00DA1FE6"/>
    <w:rsid w:val="00DA5881"/>
    <w:rsid w:val="00DE01D2"/>
    <w:rsid w:val="00DF1B73"/>
    <w:rsid w:val="00E0246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11837"/>
    <w:rsid w:val="00F4755E"/>
    <w:rsid w:val="00F75BBF"/>
    <w:rsid w:val="00F8255A"/>
    <w:rsid w:val="00F90616"/>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iPriority w:val="99"/>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 w:type="character" w:customStyle="1" w:styleId="201">
    <w:name w:val="Обычный (веб)20 Знак"/>
    <w:link w:val="200"/>
    <w:rsid w:val="00E02463"/>
    <w:rPr>
      <w:color w:val="000000"/>
      <w:sz w:val="24"/>
      <w:szCs w:val="24"/>
    </w:rPr>
  </w:style>
  <w:style w:type="paragraph" w:customStyle="1" w:styleId="af8">
    <w:name w:val="Содержимое таблицы"/>
    <w:basedOn w:val="a"/>
    <w:rsid w:val="00594D07"/>
    <w:pPr>
      <w:suppressLineNumbers/>
      <w:suppressAutoHyphens/>
    </w:pPr>
    <w:rPr>
      <w:sz w:val="20"/>
      <w:szCs w:val="20"/>
      <w:lang w:eastAsia="ar-SA"/>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227</TotalTime>
  <Pages>1</Pages>
  <Words>12067</Words>
  <Characters>68784</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80690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36</cp:revision>
  <cp:lastPrinted>2018-11-26T07:51:00Z</cp:lastPrinted>
  <dcterms:created xsi:type="dcterms:W3CDTF">2016-03-09T11:35:00Z</dcterms:created>
  <dcterms:modified xsi:type="dcterms:W3CDTF">2019-01-23T05:56:00Z</dcterms:modified>
</cp:coreProperties>
</file>