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81B" w:rsidRDefault="00AE081B" w:rsidP="00AE081B">
      <w:pPr>
        <w:pStyle w:val="a8"/>
        <w:jc w:val="center"/>
        <w:rPr>
          <w:rFonts w:cs="Tahoma"/>
        </w:rPr>
      </w:pPr>
      <w:r>
        <w:rPr>
          <w:rFonts w:cs="Tahoma"/>
          <w:b/>
          <w:noProof/>
          <w:szCs w:val="28"/>
          <w:lang w:eastAsia="ru-RU"/>
        </w:rPr>
        <w:t xml:space="preserve">                     </w:t>
      </w: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AE081B" w:rsidRDefault="00AE081B" w:rsidP="00AE081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E081B" w:rsidRDefault="00AE081B" w:rsidP="00AE081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E081B" w:rsidRDefault="00AE081B" w:rsidP="00AE081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E081B" w:rsidRDefault="00AE081B" w:rsidP="00AE081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E081B" w:rsidRPr="002407E5" w:rsidRDefault="00AE081B" w:rsidP="00AE081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E081B" w:rsidRPr="002407E5" w:rsidRDefault="00AE081B" w:rsidP="00AE081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E081B" w:rsidRDefault="00AE081B" w:rsidP="00AE081B">
      <w:pPr>
        <w:ind w:left="142" w:hanging="142"/>
        <w:jc w:val="center"/>
        <w:rPr>
          <w:bCs/>
          <w:color w:val="000000"/>
          <w:spacing w:val="-20"/>
          <w:position w:val="6"/>
          <w:sz w:val="28"/>
          <w:szCs w:val="28"/>
        </w:rPr>
      </w:pPr>
      <w:r>
        <w:rPr>
          <w:bCs/>
          <w:color w:val="000000"/>
          <w:spacing w:val="-20"/>
          <w:position w:val="6"/>
          <w:sz w:val="28"/>
          <w:szCs w:val="28"/>
        </w:rPr>
        <w:t>от ___.__.2018 № ___</w:t>
      </w:r>
    </w:p>
    <w:p w:rsidR="00AE081B" w:rsidRDefault="00AE081B" w:rsidP="00AE081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5D1A6C" w:rsidRDefault="00872883" w:rsidP="00872883">
      <w:pPr>
        <w:ind w:right="6065"/>
        <w:jc w:val="both"/>
        <w:rPr>
          <w:sz w:val="28"/>
          <w:szCs w:val="28"/>
        </w:rPr>
      </w:pPr>
    </w:p>
    <w:p w:rsidR="0034268E" w:rsidRPr="005D1A6C" w:rsidRDefault="0034268E" w:rsidP="00E04975">
      <w:pPr>
        <w:ind w:right="140"/>
        <w:jc w:val="center"/>
        <w:rPr>
          <w:sz w:val="28"/>
          <w:szCs w:val="28"/>
        </w:rPr>
      </w:pP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w:t>
      </w:r>
      <w:r w:rsidR="005F616D" w:rsidRPr="005D1A6C">
        <w:rPr>
          <w:sz w:val="28"/>
          <w:szCs w:val="28"/>
        </w:rPr>
        <w:t>ия муниципального жилого фонда)</w:t>
      </w:r>
      <w:r w:rsidRPr="005D1A6C">
        <w:rPr>
          <w:sz w:val="28"/>
          <w:szCs w:val="28"/>
        </w:rPr>
        <w:t>»</w:t>
      </w:r>
    </w:p>
    <w:p w:rsidR="00401DB9" w:rsidRPr="005D1A6C" w:rsidRDefault="00401DB9" w:rsidP="00872883">
      <w:pPr>
        <w:ind w:right="6065"/>
        <w:jc w:val="both"/>
        <w:rPr>
          <w:sz w:val="28"/>
          <w:szCs w:val="28"/>
        </w:rPr>
      </w:pPr>
    </w:p>
    <w:p w:rsidR="00401DB9" w:rsidRPr="00AE081B" w:rsidRDefault="00401DB9" w:rsidP="00AE081B">
      <w:pPr>
        <w:suppressAutoHyphens/>
        <w:autoSpaceDE w:val="0"/>
        <w:spacing w:line="228" w:lineRule="auto"/>
        <w:ind w:firstLine="720"/>
        <w:jc w:val="both"/>
        <w:rPr>
          <w:sz w:val="28"/>
          <w:szCs w:val="28"/>
        </w:rPr>
      </w:pPr>
      <w:r w:rsidRPr="005D1A6C">
        <w:rPr>
          <w:sz w:val="28"/>
          <w:szCs w:val="28"/>
        </w:rPr>
        <w:t xml:space="preserve">  </w:t>
      </w:r>
      <w:r w:rsidRPr="005D1A6C">
        <w:rPr>
          <w:sz w:val="28"/>
          <w:szCs w:val="28"/>
        </w:rPr>
        <w:tab/>
      </w:r>
      <w:r w:rsidR="00AE081B" w:rsidRPr="00654CCA">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FD3197" w:rsidRPr="00E04975" w:rsidRDefault="00E04975" w:rsidP="00E0497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401DB9" w:rsidRPr="005D1A6C" w:rsidRDefault="00401DB9" w:rsidP="00401DB9">
      <w:pPr>
        <w:ind w:firstLine="720"/>
        <w:jc w:val="both"/>
        <w:rPr>
          <w:sz w:val="28"/>
          <w:szCs w:val="28"/>
        </w:rPr>
      </w:pPr>
      <w:r w:rsidRPr="005D1A6C">
        <w:rPr>
          <w:sz w:val="28"/>
          <w:szCs w:val="28"/>
        </w:rPr>
        <w:t>1. Утвердить административный регламент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w:t>
      </w:r>
      <w:r w:rsidR="00910705" w:rsidRPr="005D1A6C">
        <w:rPr>
          <w:sz w:val="28"/>
          <w:szCs w:val="28"/>
        </w:rPr>
        <w:t>я муниципального жилого фонда)</w:t>
      </w:r>
      <w:r w:rsidR="007E3B44" w:rsidRPr="005D1A6C">
        <w:rPr>
          <w:sz w:val="28"/>
          <w:szCs w:val="28"/>
        </w:rPr>
        <w:t>»</w:t>
      </w:r>
      <w:r w:rsidR="00910705" w:rsidRPr="005D1A6C">
        <w:rPr>
          <w:sz w:val="28"/>
          <w:szCs w:val="28"/>
        </w:rPr>
        <w:t xml:space="preserve">, </w:t>
      </w:r>
      <w:r w:rsidRPr="005D1A6C">
        <w:rPr>
          <w:bCs/>
          <w:sz w:val="28"/>
          <w:szCs w:val="28"/>
        </w:rPr>
        <w:t>с</w:t>
      </w:r>
      <w:r w:rsidRPr="005D1A6C">
        <w:rPr>
          <w:sz w:val="28"/>
          <w:szCs w:val="28"/>
        </w:rPr>
        <w:t>огласно приложению.</w:t>
      </w:r>
    </w:p>
    <w:p w:rsidR="00762453" w:rsidRPr="00762453" w:rsidRDefault="00762453" w:rsidP="00762453">
      <w:pPr>
        <w:ind w:right="140"/>
        <w:jc w:val="both"/>
        <w:rPr>
          <w:sz w:val="28"/>
          <w:szCs w:val="28"/>
        </w:rPr>
      </w:pPr>
      <w:r>
        <w:rPr>
          <w:sz w:val="28"/>
          <w:szCs w:val="28"/>
        </w:rPr>
        <w:t xml:space="preserve">         </w:t>
      </w:r>
      <w:r w:rsidR="00B63D91">
        <w:rPr>
          <w:sz w:val="28"/>
          <w:szCs w:val="28"/>
        </w:rPr>
        <w:t xml:space="preserve">2. </w:t>
      </w:r>
      <w:r>
        <w:rPr>
          <w:bCs/>
          <w:sz w:val="28"/>
          <w:szCs w:val="28"/>
        </w:rPr>
        <w:t>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0</w:t>
      </w:r>
      <w:r w:rsidR="00AE081B">
        <w:rPr>
          <w:bCs/>
          <w:sz w:val="28"/>
          <w:szCs w:val="28"/>
        </w:rPr>
        <w:t>4</w:t>
      </w:r>
      <w:r w:rsidRPr="00A428FF">
        <w:rPr>
          <w:bCs/>
          <w:sz w:val="28"/>
          <w:szCs w:val="28"/>
        </w:rPr>
        <w:t>.0</w:t>
      </w:r>
      <w:r>
        <w:rPr>
          <w:bCs/>
          <w:sz w:val="28"/>
          <w:szCs w:val="28"/>
        </w:rPr>
        <w:t>5</w:t>
      </w:r>
      <w:r w:rsidRPr="00A428FF">
        <w:rPr>
          <w:bCs/>
          <w:sz w:val="28"/>
          <w:szCs w:val="28"/>
        </w:rPr>
        <w:t>.201</w:t>
      </w:r>
      <w:r w:rsidR="00AE081B">
        <w:rPr>
          <w:bCs/>
          <w:sz w:val="28"/>
          <w:szCs w:val="28"/>
        </w:rPr>
        <w:t>8</w:t>
      </w:r>
      <w:r>
        <w:rPr>
          <w:bCs/>
          <w:sz w:val="28"/>
          <w:szCs w:val="28"/>
        </w:rPr>
        <w:t xml:space="preserve"> № 10</w:t>
      </w:r>
      <w:r w:rsidR="00AE081B">
        <w:rPr>
          <w:bCs/>
          <w:sz w:val="28"/>
          <w:szCs w:val="28"/>
        </w:rPr>
        <w:t>0</w:t>
      </w:r>
      <w:r w:rsidRPr="00A428FF">
        <w:rPr>
          <w:bCs/>
          <w:sz w:val="28"/>
          <w:szCs w:val="28"/>
        </w:rPr>
        <w:t xml:space="preserve"> </w:t>
      </w:r>
      <w:r>
        <w:rPr>
          <w:bCs/>
          <w:sz w:val="28"/>
          <w:szCs w:val="28"/>
        </w:rPr>
        <w:t>«</w:t>
      </w:r>
      <w:r w:rsidRPr="005D1A6C">
        <w:rPr>
          <w:sz w:val="28"/>
          <w:szCs w:val="28"/>
        </w:rPr>
        <w:t>Об утверждении  административного регламента по предоставлению муниципальной услуги «</w:t>
      </w:r>
      <w:r w:rsidR="00AE081B"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AE081B" w:rsidRPr="005D1A6C">
        <w:rPr>
          <w:bCs/>
          <w:sz w:val="28"/>
          <w:szCs w:val="28"/>
        </w:rPr>
        <w:t xml:space="preserve"> </w:t>
      </w:r>
      <w:r w:rsidR="00AE081B">
        <w:rPr>
          <w:sz w:val="28"/>
          <w:szCs w:val="28"/>
        </w:rPr>
        <w:t xml:space="preserve"> </w:t>
      </w:r>
      <w:r w:rsidRPr="00A428FF">
        <w:rPr>
          <w:bCs/>
          <w:sz w:val="28"/>
          <w:szCs w:val="28"/>
        </w:rPr>
        <w:t>признать  утратившим силу.</w:t>
      </w:r>
    </w:p>
    <w:p w:rsidR="00401DB9" w:rsidRPr="005D1A6C" w:rsidRDefault="000B2898" w:rsidP="00762453">
      <w:pPr>
        <w:pStyle w:val="af4"/>
        <w:spacing w:before="0" w:after="0"/>
        <w:ind w:firstLine="709"/>
        <w:jc w:val="both"/>
        <w:rPr>
          <w:sz w:val="28"/>
          <w:szCs w:val="28"/>
        </w:rPr>
      </w:pPr>
      <w:r w:rsidRPr="005D1A6C">
        <w:rPr>
          <w:sz w:val="28"/>
          <w:szCs w:val="28"/>
        </w:rPr>
        <w:t>3</w:t>
      </w:r>
      <w:r w:rsidR="00401DB9" w:rsidRPr="005D1A6C">
        <w:rPr>
          <w:sz w:val="28"/>
          <w:szCs w:val="28"/>
        </w:rPr>
        <w:t xml:space="preserve">. </w:t>
      </w:r>
      <w:r w:rsidR="00401DB9" w:rsidRPr="005D1A6C">
        <w:rPr>
          <w:bCs/>
          <w:sz w:val="28"/>
          <w:szCs w:val="28"/>
        </w:rPr>
        <w:t>Постановление вступает в силу после его официального опубликования.</w:t>
      </w:r>
    </w:p>
    <w:p w:rsidR="00E04975" w:rsidRPr="000D5B3F" w:rsidRDefault="000B2898" w:rsidP="00E04975">
      <w:pPr>
        <w:autoSpaceDE w:val="0"/>
        <w:autoSpaceDN w:val="0"/>
        <w:adjustRightInd w:val="0"/>
        <w:ind w:firstLine="720"/>
        <w:jc w:val="both"/>
        <w:outlineLvl w:val="1"/>
        <w:rPr>
          <w:sz w:val="28"/>
          <w:szCs w:val="28"/>
        </w:rPr>
      </w:pPr>
      <w:r w:rsidRPr="005D1A6C">
        <w:rPr>
          <w:sz w:val="28"/>
          <w:szCs w:val="28"/>
        </w:rPr>
        <w:t>4</w:t>
      </w:r>
      <w:r w:rsidR="00401DB9" w:rsidRPr="005D1A6C">
        <w:rPr>
          <w:sz w:val="28"/>
          <w:szCs w:val="28"/>
        </w:rPr>
        <w:t xml:space="preserve">. </w:t>
      </w:r>
      <w:r w:rsidR="00E04975" w:rsidRPr="00DA0A2D">
        <w:rPr>
          <w:sz w:val="28"/>
          <w:szCs w:val="28"/>
        </w:rPr>
        <w:t xml:space="preserve">Контроль за исполнением настоящего постановления </w:t>
      </w:r>
      <w:r w:rsidR="00E04975">
        <w:rPr>
          <w:sz w:val="28"/>
          <w:szCs w:val="28"/>
        </w:rPr>
        <w:t>оставляю за собой.</w:t>
      </w:r>
    </w:p>
    <w:p w:rsidR="00401DB9" w:rsidRPr="005D1A6C" w:rsidRDefault="00401DB9" w:rsidP="00401DB9">
      <w:pPr>
        <w:pStyle w:val="22"/>
        <w:spacing w:after="0" w:line="240" w:lineRule="auto"/>
        <w:ind w:left="0" w:firstLine="720"/>
        <w:jc w:val="both"/>
        <w:rPr>
          <w:sz w:val="28"/>
          <w:szCs w:val="28"/>
        </w:rPr>
      </w:pPr>
    </w:p>
    <w:p w:rsidR="00872883" w:rsidRPr="005D1A6C" w:rsidRDefault="00872883" w:rsidP="00401DB9">
      <w:pPr>
        <w:pStyle w:val="21"/>
        <w:ind w:firstLine="0"/>
        <w:rPr>
          <w:color w:val="000000"/>
          <w:sz w:val="28"/>
          <w:szCs w:val="28"/>
        </w:rPr>
      </w:pPr>
    </w:p>
    <w:p w:rsidR="00E04975" w:rsidRDefault="00E04975" w:rsidP="00E04975">
      <w:pPr>
        <w:pStyle w:val="2"/>
        <w:rPr>
          <w:b w:val="0"/>
          <w:szCs w:val="28"/>
        </w:rPr>
      </w:pPr>
      <w:r w:rsidRPr="00E256D6">
        <w:rPr>
          <w:b w:val="0"/>
          <w:szCs w:val="28"/>
        </w:rPr>
        <w:t xml:space="preserve">Глава </w:t>
      </w:r>
      <w:r w:rsidR="00D72124">
        <w:rPr>
          <w:b w:val="0"/>
          <w:szCs w:val="28"/>
        </w:rPr>
        <w:t>А</w:t>
      </w:r>
      <w:r>
        <w:rPr>
          <w:b w:val="0"/>
          <w:szCs w:val="28"/>
        </w:rPr>
        <w:t>дминистрации</w:t>
      </w:r>
    </w:p>
    <w:p w:rsidR="00E04975" w:rsidRDefault="00E04975" w:rsidP="00E04975">
      <w:pPr>
        <w:pStyle w:val="2"/>
        <w:rPr>
          <w:b w:val="0"/>
          <w:szCs w:val="28"/>
        </w:rPr>
      </w:pPr>
      <w:r w:rsidRPr="00E256D6">
        <w:rPr>
          <w:b w:val="0"/>
          <w:szCs w:val="28"/>
        </w:rPr>
        <w:t xml:space="preserve">Шолоховского </w:t>
      </w:r>
    </w:p>
    <w:p w:rsidR="00E04975" w:rsidRDefault="00E04975" w:rsidP="00E0497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sidR="00D72124">
        <w:rPr>
          <w:b w:val="0"/>
          <w:szCs w:val="28"/>
        </w:rPr>
        <w:t xml:space="preserve">   </w:t>
      </w:r>
      <w:r>
        <w:rPr>
          <w:b w:val="0"/>
          <w:szCs w:val="28"/>
        </w:rPr>
        <w:t xml:space="preserve"> </w:t>
      </w:r>
      <w:r w:rsidRPr="00E256D6">
        <w:rPr>
          <w:b w:val="0"/>
          <w:szCs w:val="28"/>
        </w:rPr>
        <w:t>М.Б. Казаков</w:t>
      </w:r>
      <w:r>
        <w:t> </w:t>
      </w:r>
    </w:p>
    <w:p w:rsidR="00910F11" w:rsidRPr="005D1A6C" w:rsidRDefault="00910F11" w:rsidP="00872883">
      <w:pPr>
        <w:rPr>
          <w:sz w:val="28"/>
          <w:szCs w:val="28"/>
        </w:rPr>
      </w:pPr>
    </w:p>
    <w:tbl>
      <w:tblPr>
        <w:tblW w:w="10021" w:type="dxa"/>
        <w:tblInd w:w="-132" w:type="dxa"/>
        <w:tblLayout w:type="fixed"/>
        <w:tblLook w:val="04A0"/>
      </w:tblPr>
      <w:tblGrid>
        <w:gridCol w:w="5640"/>
        <w:gridCol w:w="4381"/>
      </w:tblGrid>
      <w:tr w:rsidR="00AE081B" w:rsidRPr="00A400FF" w:rsidTr="00AE081B">
        <w:trPr>
          <w:trHeight w:val="922"/>
        </w:trPr>
        <w:tc>
          <w:tcPr>
            <w:tcW w:w="5640" w:type="dxa"/>
            <w:shd w:val="clear" w:color="auto" w:fill="auto"/>
          </w:tcPr>
          <w:p w:rsidR="00AE081B" w:rsidRDefault="00AE081B" w:rsidP="00AE081B">
            <w:pPr>
              <w:suppressAutoHyphens/>
              <w:spacing w:line="228" w:lineRule="auto"/>
              <w:jc w:val="both"/>
              <w:rPr>
                <w:sz w:val="28"/>
                <w:szCs w:val="28"/>
              </w:rPr>
            </w:pPr>
            <w:r w:rsidRPr="00A400FF">
              <w:rPr>
                <w:sz w:val="28"/>
                <w:szCs w:val="28"/>
              </w:rPr>
              <w:t xml:space="preserve">  </w:t>
            </w:r>
          </w:p>
          <w:p w:rsidR="00AE081B" w:rsidRDefault="00AE081B" w:rsidP="00AE081B">
            <w:pPr>
              <w:suppressAutoHyphens/>
              <w:spacing w:line="228" w:lineRule="auto"/>
              <w:jc w:val="both"/>
              <w:rPr>
                <w:sz w:val="28"/>
                <w:szCs w:val="28"/>
              </w:rPr>
            </w:pPr>
            <w:r>
              <w:rPr>
                <w:sz w:val="28"/>
                <w:szCs w:val="28"/>
              </w:rPr>
              <w:t xml:space="preserve">  Проект постановления вносит</w:t>
            </w:r>
            <w:r w:rsidRPr="00A400FF">
              <w:rPr>
                <w:sz w:val="28"/>
                <w:szCs w:val="28"/>
              </w:rPr>
              <w:t>:</w:t>
            </w:r>
          </w:p>
          <w:p w:rsidR="00AE081B" w:rsidRPr="00A400FF" w:rsidRDefault="00AE081B" w:rsidP="00AE081B">
            <w:pPr>
              <w:suppressAutoHyphens/>
              <w:spacing w:line="228" w:lineRule="auto"/>
              <w:jc w:val="both"/>
              <w:rPr>
                <w:sz w:val="28"/>
                <w:szCs w:val="28"/>
              </w:rPr>
            </w:pPr>
            <w:r>
              <w:rPr>
                <w:sz w:val="28"/>
                <w:szCs w:val="28"/>
              </w:rPr>
              <w:t xml:space="preserve">  Специалист 1 категории                                                                                        </w:t>
            </w:r>
          </w:p>
          <w:p w:rsidR="00AE081B" w:rsidRPr="00A400FF" w:rsidRDefault="00AE081B" w:rsidP="00AE081B">
            <w:pPr>
              <w:suppressAutoHyphens/>
              <w:spacing w:line="228" w:lineRule="auto"/>
              <w:jc w:val="both"/>
              <w:rPr>
                <w:sz w:val="28"/>
                <w:szCs w:val="28"/>
              </w:rPr>
            </w:pPr>
            <w:r w:rsidRPr="00A400FF">
              <w:rPr>
                <w:sz w:val="28"/>
                <w:szCs w:val="28"/>
              </w:rPr>
              <w:t xml:space="preserve">  </w:t>
            </w:r>
          </w:p>
        </w:tc>
        <w:tc>
          <w:tcPr>
            <w:tcW w:w="4381" w:type="dxa"/>
            <w:shd w:val="clear" w:color="auto" w:fill="auto"/>
          </w:tcPr>
          <w:p w:rsidR="00AE081B" w:rsidRDefault="00AE081B" w:rsidP="00AE081B">
            <w:pPr>
              <w:suppressAutoHyphens/>
              <w:spacing w:line="228" w:lineRule="auto"/>
              <w:ind w:left="-108"/>
              <w:jc w:val="center"/>
              <w:rPr>
                <w:color w:val="000000"/>
                <w:sz w:val="28"/>
                <w:szCs w:val="28"/>
              </w:rPr>
            </w:pPr>
            <w:r w:rsidRPr="00A400FF">
              <w:rPr>
                <w:color w:val="000000"/>
                <w:sz w:val="28"/>
                <w:szCs w:val="28"/>
              </w:rPr>
              <w:tab/>
            </w:r>
            <w:r w:rsidRPr="00A400FF">
              <w:rPr>
                <w:color w:val="000000"/>
                <w:sz w:val="28"/>
                <w:szCs w:val="28"/>
              </w:rPr>
              <w:tab/>
            </w:r>
            <w:r w:rsidRPr="00A400FF">
              <w:rPr>
                <w:color w:val="000000"/>
                <w:sz w:val="28"/>
                <w:szCs w:val="28"/>
              </w:rPr>
              <w:tab/>
            </w:r>
            <w:r w:rsidRPr="00A400FF">
              <w:rPr>
                <w:color w:val="000000"/>
                <w:sz w:val="28"/>
                <w:szCs w:val="28"/>
              </w:rPr>
              <w:tab/>
            </w:r>
            <w:r w:rsidRPr="00A400FF">
              <w:rPr>
                <w:color w:val="000000"/>
                <w:sz w:val="28"/>
                <w:szCs w:val="28"/>
              </w:rPr>
              <w:tab/>
            </w:r>
            <w:r w:rsidRPr="00A400FF">
              <w:rPr>
                <w:color w:val="000000"/>
                <w:sz w:val="28"/>
                <w:szCs w:val="28"/>
              </w:rPr>
              <w:tab/>
            </w:r>
            <w:r w:rsidRPr="00A400FF">
              <w:rPr>
                <w:color w:val="000000"/>
                <w:sz w:val="28"/>
                <w:szCs w:val="28"/>
              </w:rPr>
              <w:tab/>
              <w:t xml:space="preserve"> </w:t>
            </w:r>
          </w:p>
          <w:p w:rsidR="00AE081B" w:rsidRPr="00A400FF" w:rsidRDefault="00AE081B" w:rsidP="00AE081B">
            <w:pPr>
              <w:suppressAutoHyphens/>
              <w:spacing w:line="228" w:lineRule="auto"/>
              <w:ind w:left="-108"/>
              <w:jc w:val="center"/>
              <w:rPr>
                <w:color w:val="000000"/>
                <w:sz w:val="28"/>
                <w:szCs w:val="28"/>
              </w:rPr>
            </w:pPr>
            <w:r>
              <w:rPr>
                <w:color w:val="000000"/>
                <w:sz w:val="28"/>
                <w:szCs w:val="28"/>
              </w:rPr>
              <w:t xml:space="preserve">                               Н.В. Гугуева</w:t>
            </w:r>
            <w:r w:rsidRPr="00A400FF">
              <w:rPr>
                <w:color w:val="000000"/>
                <w:sz w:val="28"/>
                <w:szCs w:val="28"/>
              </w:rPr>
              <w:t xml:space="preserve">                        </w:t>
            </w:r>
          </w:p>
        </w:tc>
      </w:tr>
    </w:tbl>
    <w:p w:rsidR="00B63D91" w:rsidRDefault="00B63D91">
      <w:pPr>
        <w:pStyle w:val="a3"/>
        <w:tabs>
          <w:tab w:val="clear" w:pos="4536"/>
          <w:tab w:val="clear" w:pos="9072"/>
        </w:tabs>
        <w:rPr>
          <w:szCs w:val="28"/>
        </w:rPr>
      </w:pPr>
    </w:p>
    <w:p w:rsidR="00B63D91" w:rsidRPr="005D1A6C" w:rsidRDefault="00B63D91">
      <w:pPr>
        <w:pStyle w:val="a3"/>
        <w:tabs>
          <w:tab w:val="clear" w:pos="4536"/>
          <w:tab w:val="clear" w:pos="9072"/>
        </w:tabs>
        <w:rPr>
          <w:szCs w:val="28"/>
        </w:rPr>
      </w:pPr>
    </w:p>
    <w:tbl>
      <w:tblPr>
        <w:tblW w:w="10065" w:type="dxa"/>
        <w:tblInd w:w="55" w:type="dxa"/>
        <w:tblLayout w:type="fixed"/>
        <w:tblCellMar>
          <w:top w:w="55" w:type="dxa"/>
          <w:left w:w="55" w:type="dxa"/>
          <w:bottom w:w="55" w:type="dxa"/>
          <w:right w:w="55" w:type="dxa"/>
        </w:tblCellMar>
        <w:tblLook w:val="0000"/>
      </w:tblPr>
      <w:tblGrid>
        <w:gridCol w:w="5925"/>
        <w:gridCol w:w="4140"/>
      </w:tblGrid>
      <w:tr w:rsidR="00401DB9" w:rsidRPr="005D1A6C" w:rsidTr="00AE081B">
        <w:tc>
          <w:tcPr>
            <w:tcW w:w="5925" w:type="dxa"/>
            <w:shd w:val="clear" w:color="auto" w:fill="auto"/>
          </w:tcPr>
          <w:p w:rsidR="00401DB9" w:rsidRPr="005D1A6C" w:rsidRDefault="00401DB9" w:rsidP="00343AF7">
            <w:pPr>
              <w:pStyle w:val="ac"/>
              <w:snapToGrid w:val="0"/>
              <w:rPr>
                <w:sz w:val="28"/>
                <w:szCs w:val="28"/>
              </w:rPr>
            </w:pPr>
            <w:r w:rsidRPr="005D1A6C">
              <w:rPr>
                <w:sz w:val="28"/>
                <w:szCs w:val="28"/>
              </w:rPr>
              <w:t xml:space="preserve">                                                  </w:t>
            </w: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tc>
        <w:tc>
          <w:tcPr>
            <w:tcW w:w="4140" w:type="dxa"/>
            <w:shd w:val="clear" w:color="auto" w:fill="auto"/>
          </w:tcPr>
          <w:p w:rsidR="00E04975" w:rsidRPr="00794B50" w:rsidRDefault="00E04975" w:rsidP="00E04975">
            <w:pPr>
              <w:pStyle w:val="23"/>
              <w:spacing w:after="0" w:line="240" w:lineRule="auto"/>
              <w:ind w:left="0" w:firstLine="720"/>
              <w:jc w:val="right"/>
            </w:pPr>
            <w:r w:rsidRPr="00794B50">
              <w:t>Приложение</w:t>
            </w:r>
          </w:p>
          <w:p w:rsidR="00E04975" w:rsidRPr="00794B50" w:rsidRDefault="00E04975" w:rsidP="00E04975">
            <w:pPr>
              <w:overflowPunct w:val="0"/>
              <w:autoSpaceDE w:val="0"/>
              <w:autoSpaceDN w:val="0"/>
              <w:adjustRightInd w:val="0"/>
              <w:jc w:val="right"/>
            </w:pPr>
            <w:r w:rsidRPr="00794B50">
              <w:t xml:space="preserve"> к постановлению </w:t>
            </w:r>
          </w:p>
          <w:p w:rsidR="00E04975" w:rsidRPr="00794B50" w:rsidRDefault="00E04975" w:rsidP="00E04975">
            <w:pPr>
              <w:overflowPunct w:val="0"/>
              <w:autoSpaceDE w:val="0"/>
              <w:autoSpaceDN w:val="0"/>
              <w:adjustRightInd w:val="0"/>
              <w:jc w:val="right"/>
            </w:pPr>
            <w:r w:rsidRPr="00794B50">
              <w:t xml:space="preserve">Администрации </w:t>
            </w:r>
            <w:r>
              <w:t>Шолоховского</w:t>
            </w:r>
            <w:r w:rsidRPr="00794B50">
              <w:t xml:space="preserve"> </w:t>
            </w:r>
          </w:p>
          <w:p w:rsidR="00E04975" w:rsidRPr="00794B50" w:rsidRDefault="00E04975" w:rsidP="00E04975">
            <w:pPr>
              <w:overflowPunct w:val="0"/>
              <w:autoSpaceDE w:val="0"/>
              <w:autoSpaceDN w:val="0"/>
              <w:adjustRightInd w:val="0"/>
              <w:jc w:val="right"/>
            </w:pPr>
            <w:r w:rsidRPr="00794B50">
              <w:t>городского поселения</w:t>
            </w:r>
          </w:p>
          <w:p w:rsidR="00AE081B" w:rsidRPr="00794B50" w:rsidRDefault="00AE081B" w:rsidP="00AE081B">
            <w:pPr>
              <w:overflowPunct w:val="0"/>
              <w:autoSpaceDE w:val="0"/>
              <w:autoSpaceDN w:val="0"/>
              <w:adjustRightInd w:val="0"/>
              <w:jc w:val="right"/>
            </w:pPr>
            <w:r w:rsidRPr="00794B50">
              <w:t>от</w:t>
            </w:r>
            <w:r>
              <w:t xml:space="preserve"> _____2018</w:t>
            </w:r>
            <w:r w:rsidRPr="00794B50">
              <w:t xml:space="preserve"> </w:t>
            </w:r>
            <w:r>
              <w:t>г.</w:t>
            </w:r>
            <w:r w:rsidRPr="00794B50">
              <w:t xml:space="preserve"> № </w:t>
            </w:r>
            <w:r>
              <w:t>___</w:t>
            </w:r>
          </w:p>
          <w:p w:rsidR="00401DB9" w:rsidRPr="00910F11" w:rsidRDefault="00401DB9" w:rsidP="00910F11">
            <w:pPr>
              <w:overflowPunct w:val="0"/>
              <w:autoSpaceDE w:val="0"/>
              <w:autoSpaceDN w:val="0"/>
              <w:adjustRightInd w:val="0"/>
              <w:jc w:val="right"/>
            </w:pPr>
          </w:p>
        </w:tc>
      </w:tr>
    </w:tbl>
    <w:p w:rsidR="00401DB9" w:rsidRPr="005D1A6C" w:rsidRDefault="00401DB9" w:rsidP="00401DB9">
      <w:pPr>
        <w:jc w:val="center"/>
        <w:rPr>
          <w:sz w:val="28"/>
          <w:szCs w:val="28"/>
        </w:rPr>
      </w:pPr>
    </w:p>
    <w:p w:rsidR="00401DB9" w:rsidRPr="005D1A6C" w:rsidRDefault="00A6755E" w:rsidP="00401DB9">
      <w:pPr>
        <w:jc w:val="center"/>
        <w:rPr>
          <w:sz w:val="28"/>
          <w:szCs w:val="28"/>
        </w:rPr>
      </w:pPr>
      <w:r w:rsidRPr="00396AC2">
        <w:rPr>
          <w:sz w:val="28"/>
          <w:szCs w:val="28"/>
        </w:rPr>
        <w:t>Административный регламент по предоставлению муниципальной услуги</w:t>
      </w:r>
      <w:r w:rsidR="00401DB9" w:rsidRPr="005D1A6C">
        <w:rPr>
          <w:sz w:val="28"/>
          <w:szCs w:val="28"/>
        </w:rPr>
        <w:t xml:space="preserve"> </w:t>
      </w:r>
      <w:r w:rsidR="00D72124"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D72124" w:rsidRPr="005D1A6C">
        <w:rPr>
          <w:bCs/>
          <w:sz w:val="28"/>
          <w:szCs w:val="28"/>
        </w:rPr>
        <w:t xml:space="preserve"> </w:t>
      </w:r>
      <w:r w:rsidR="00401DB9" w:rsidRPr="005D1A6C">
        <w:rPr>
          <w:sz w:val="28"/>
          <w:szCs w:val="28"/>
        </w:rPr>
        <w:t xml:space="preserve">       </w:t>
      </w:r>
    </w:p>
    <w:p w:rsidR="00A6755E" w:rsidRDefault="00A6755E" w:rsidP="00401DB9">
      <w:pPr>
        <w:ind w:firstLine="709"/>
        <w:jc w:val="center"/>
        <w:rPr>
          <w:b/>
          <w:bCs/>
          <w:sz w:val="28"/>
          <w:szCs w:val="28"/>
        </w:rPr>
      </w:pPr>
    </w:p>
    <w:p w:rsidR="00401DB9" w:rsidRPr="00A6755E" w:rsidRDefault="00401DB9" w:rsidP="00A6755E">
      <w:pPr>
        <w:ind w:firstLine="709"/>
        <w:jc w:val="center"/>
        <w:rPr>
          <w:b/>
          <w:bCs/>
          <w:sz w:val="28"/>
          <w:szCs w:val="28"/>
        </w:rPr>
      </w:pPr>
      <w:r w:rsidRPr="005D1A6C">
        <w:rPr>
          <w:b/>
          <w:bCs/>
          <w:sz w:val="28"/>
          <w:szCs w:val="28"/>
        </w:rPr>
        <w:t>1. Общие положения</w:t>
      </w:r>
    </w:p>
    <w:p w:rsidR="00AE081B" w:rsidRPr="00A400FF" w:rsidRDefault="00AE081B" w:rsidP="00AE081B">
      <w:pPr>
        <w:widowControl w:val="0"/>
        <w:numPr>
          <w:ilvl w:val="1"/>
          <w:numId w:val="4"/>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01DB9" w:rsidRPr="005D1A6C"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401DB9" w:rsidRPr="005D1A6C">
        <w:rPr>
          <w:sz w:val="28"/>
          <w:szCs w:val="28"/>
        </w:rPr>
        <w:t>«</w:t>
      </w:r>
      <w:r w:rsidR="00F3425D"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401DB9" w:rsidRPr="005D1A6C">
        <w:rPr>
          <w:sz w:val="28"/>
          <w:szCs w:val="28"/>
        </w:rPr>
        <w:t>»</w:t>
      </w:r>
      <w:r w:rsidR="00401DB9" w:rsidRPr="005D1A6C">
        <w:rPr>
          <w:bCs/>
          <w:sz w:val="28"/>
          <w:szCs w:val="28"/>
        </w:rPr>
        <w:t xml:space="preserve"> </w:t>
      </w:r>
      <w:r w:rsidRPr="00A400FF">
        <w:rPr>
          <w:sz w:val="28"/>
          <w:szCs w:val="28"/>
        </w:rPr>
        <w:t>(далее – Административный регламент).</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AE081B" w:rsidRPr="00A400FF" w:rsidRDefault="00AE081B" w:rsidP="00AE081B">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AE081B" w:rsidRPr="00A400FF" w:rsidRDefault="00AE081B" w:rsidP="00AE081B">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AE081B" w:rsidRPr="00A400FF" w:rsidRDefault="00AE081B" w:rsidP="00AE081B">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AE081B" w:rsidRPr="00A400FF" w:rsidRDefault="00AE081B" w:rsidP="00AE081B">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AE081B" w:rsidRPr="00A400FF" w:rsidRDefault="00AE081B" w:rsidP="00AE081B">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AE081B" w:rsidRPr="00A400FF" w:rsidRDefault="00AE081B" w:rsidP="00AE081B">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AE081B" w:rsidRPr="00A400FF" w:rsidRDefault="00AE081B" w:rsidP="00AE081B">
      <w:pPr>
        <w:suppressAutoHyphens/>
        <w:spacing w:line="228" w:lineRule="auto"/>
        <w:ind w:firstLine="708"/>
        <w:jc w:val="both"/>
        <w:rPr>
          <w:sz w:val="28"/>
          <w:szCs w:val="28"/>
        </w:rPr>
      </w:pPr>
      <w:r w:rsidRPr="00A400FF">
        <w:rPr>
          <w:sz w:val="28"/>
          <w:szCs w:val="28"/>
        </w:rPr>
        <w:t>по справочному телефону;</w:t>
      </w:r>
    </w:p>
    <w:p w:rsidR="00AE081B" w:rsidRPr="00A400FF" w:rsidRDefault="00AE081B" w:rsidP="00AE081B">
      <w:pPr>
        <w:suppressAutoHyphens/>
        <w:spacing w:line="228" w:lineRule="auto"/>
        <w:ind w:firstLine="708"/>
        <w:jc w:val="both"/>
        <w:rPr>
          <w:sz w:val="28"/>
          <w:szCs w:val="28"/>
        </w:rPr>
      </w:pPr>
      <w:r w:rsidRPr="00A400FF">
        <w:rPr>
          <w:sz w:val="28"/>
          <w:szCs w:val="28"/>
        </w:rPr>
        <w:t>почтовой связью;</w:t>
      </w:r>
    </w:p>
    <w:p w:rsidR="00AE081B" w:rsidRPr="00A400FF" w:rsidRDefault="00AE081B" w:rsidP="00AE081B">
      <w:pPr>
        <w:suppressAutoHyphens/>
        <w:spacing w:line="228" w:lineRule="auto"/>
        <w:ind w:firstLine="709"/>
        <w:jc w:val="both"/>
        <w:rPr>
          <w:sz w:val="28"/>
          <w:szCs w:val="28"/>
        </w:rPr>
      </w:pPr>
      <w:r w:rsidRPr="00A400FF">
        <w:rPr>
          <w:sz w:val="28"/>
          <w:szCs w:val="28"/>
        </w:rPr>
        <w:t>по электронной почте;</w:t>
      </w:r>
    </w:p>
    <w:p w:rsidR="00AE081B" w:rsidRPr="00A400FF" w:rsidRDefault="00AE081B" w:rsidP="00AE081B">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w:t>
      </w:r>
      <w:r w:rsidRPr="00A400FF">
        <w:rPr>
          <w:sz w:val="28"/>
          <w:szCs w:val="28"/>
        </w:rPr>
        <w:lastRenderedPageBreak/>
        <w:t xml:space="preserve">(далее – официальный сайт):  </w:t>
      </w:r>
      <w:hyperlink r:id="rId9"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9"/>
            <w:sz w:val="28"/>
            <w:szCs w:val="28"/>
          </w:rPr>
          <w:t>http://www.mfc61.ru/</w:t>
        </w:r>
      </w:hyperlink>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AE081B" w:rsidRPr="00A400FF" w:rsidRDefault="00AE081B" w:rsidP="00AE081B">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AE081B" w:rsidRPr="00A400FF" w:rsidRDefault="00AE081B" w:rsidP="00AE081B">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AE081B" w:rsidRPr="00A400FF" w:rsidRDefault="00AE081B" w:rsidP="00AE081B">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AE081B" w:rsidRPr="00A400FF" w:rsidRDefault="00AE081B" w:rsidP="00AE081B">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AE081B" w:rsidRPr="00A400FF" w:rsidRDefault="00AE081B" w:rsidP="00AE081B">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AE081B" w:rsidRPr="00A400FF" w:rsidRDefault="00AE081B" w:rsidP="00AE081B">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AE081B" w:rsidRPr="00A400FF" w:rsidRDefault="00AE081B" w:rsidP="00AE081B">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AE081B" w:rsidRPr="00A400FF" w:rsidRDefault="00AE081B" w:rsidP="00AE081B">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AE081B" w:rsidRPr="00A400FF" w:rsidRDefault="00AE081B" w:rsidP="00AE081B">
      <w:pPr>
        <w:shd w:val="clear" w:color="auto" w:fill="FFFFFF"/>
        <w:ind w:firstLine="709"/>
        <w:rPr>
          <w:color w:val="000000"/>
          <w:sz w:val="28"/>
          <w:szCs w:val="28"/>
        </w:rPr>
      </w:pPr>
      <w:r w:rsidRPr="00A400FF">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AE081B" w:rsidRPr="00A400FF" w:rsidRDefault="00AE081B" w:rsidP="00AE081B">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круг заявителей;</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AE081B" w:rsidRPr="00A400FF" w:rsidRDefault="00AE081B" w:rsidP="00AE081B">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3" w:history="1">
        <w:r w:rsidRPr="00A400FF">
          <w:rPr>
            <w:rStyle w:val="a9"/>
            <w:sz w:val="28"/>
            <w:szCs w:val="28"/>
          </w:rPr>
          <w:t>http://www.mfc61.ru/</w:t>
        </w:r>
      </w:hyperlink>
      <w:r w:rsidRPr="00A400FF">
        <w:rPr>
          <w:sz w:val="28"/>
          <w:szCs w:val="28"/>
        </w:rPr>
        <w:t>;</w:t>
      </w:r>
    </w:p>
    <w:p w:rsidR="00AE081B" w:rsidRPr="00A400FF" w:rsidRDefault="00AE081B" w:rsidP="00AE081B">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9"/>
            <w:sz w:val="28"/>
            <w:szCs w:val="28"/>
          </w:rPr>
          <w:t>http://bk.mfc61.ru/</w:t>
        </w:r>
      </w:hyperlink>
      <w:r w:rsidRPr="00A400FF">
        <w:rPr>
          <w:sz w:val="28"/>
          <w:szCs w:val="28"/>
        </w:rPr>
        <w:t>.</w:t>
      </w:r>
    </w:p>
    <w:p w:rsidR="00AE081B" w:rsidRPr="00A400FF" w:rsidRDefault="00AE081B" w:rsidP="00AE081B">
      <w:pPr>
        <w:autoSpaceDE w:val="0"/>
        <w:autoSpaceDN w:val="0"/>
        <w:adjustRightInd w:val="0"/>
        <w:ind w:firstLine="709"/>
        <w:jc w:val="both"/>
        <w:rPr>
          <w:sz w:val="28"/>
          <w:szCs w:val="28"/>
        </w:rPr>
      </w:pPr>
      <w:r w:rsidRPr="00A400FF">
        <w:rPr>
          <w:sz w:val="28"/>
          <w:szCs w:val="28"/>
        </w:rPr>
        <w:t>на ЕПГУ;</w:t>
      </w:r>
    </w:p>
    <w:p w:rsidR="00AE081B" w:rsidRPr="00A400FF" w:rsidRDefault="00AE081B" w:rsidP="00AE081B">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401DB9" w:rsidRPr="005D1A6C" w:rsidRDefault="00401DB9" w:rsidP="00401DB9">
      <w:pPr>
        <w:pStyle w:val="ConsPlusTitle"/>
        <w:widowControl/>
        <w:jc w:val="center"/>
        <w:rPr>
          <w:bCs w:val="0"/>
          <w:sz w:val="28"/>
          <w:szCs w:val="28"/>
        </w:rPr>
      </w:pPr>
      <w:r w:rsidRPr="005D1A6C">
        <w:rPr>
          <w:bCs w:val="0"/>
          <w:sz w:val="28"/>
          <w:szCs w:val="28"/>
        </w:rPr>
        <w:lastRenderedPageBreak/>
        <w:t>2. Стандарт предоставления муниципальной услуги</w:t>
      </w:r>
    </w:p>
    <w:p w:rsidR="00401DB9" w:rsidRPr="005D1A6C" w:rsidRDefault="00401DB9" w:rsidP="00401DB9">
      <w:pPr>
        <w:pStyle w:val="ConsPlusTitle"/>
        <w:widowControl/>
        <w:ind w:firstLine="709"/>
        <w:jc w:val="center"/>
        <w:rPr>
          <w:b w:val="0"/>
          <w:color w:val="C00000"/>
          <w:sz w:val="28"/>
          <w:szCs w:val="28"/>
        </w:rPr>
      </w:pP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01DB9" w:rsidRDefault="00AE081B" w:rsidP="00AE081B">
      <w:pPr>
        <w:ind w:firstLine="720"/>
        <w:jc w:val="both"/>
        <w:rPr>
          <w:sz w:val="28"/>
          <w:szCs w:val="28"/>
        </w:rPr>
      </w:pPr>
      <w:r w:rsidRPr="00A400FF">
        <w:rPr>
          <w:sz w:val="28"/>
          <w:szCs w:val="28"/>
        </w:rPr>
        <w:t xml:space="preserve">Полное наименование муниципальной услуги: </w:t>
      </w:r>
      <w:r>
        <w:rPr>
          <w:bCs/>
          <w:sz w:val="28"/>
          <w:szCs w:val="28"/>
        </w:rPr>
        <w:t>«П</w:t>
      </w:r>
      <w:r w:rsidR="00D53DCD"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w:t>
      </w:r>
      <w:r w:rsidR="00401DB9" w:rsidRPr="005D1A6C">
        <w:rPr>
          <w:sz w:val="28"/>
          <w:szCs w:val="28"/>
        </w:rPr>
        <w:t>.</w:t>
      </w:r>
    </w:p>
    <w:p w:rsidR="00AE081B" w:rsidRPr="005D1A6C" w:rsidRDefault="00AE081B" w:rsidP="00AE081B">
      <w:pPr>
        <w:ind w:firstLine="720"/>
        <w:jc w:val="both"/>
        <w:rPr>
          <w:rFonts w:eastAsia="Calibri"/>
          <w:sz w:val="28"/>
          <w:szCs w:val="28"/>
        </w:rPr>
      </w:pPr>
      <w:r w:rsidRPr="00A400FF">
        <w:rPr>
          <w:sz w:val="28"/>
          <w:szCs w:val="28"/>
        </w:rPr>
        <w:t>Сокращенное наименование муниципальной услуги:</w:t>
      </w:r>
      <w:r w:rsidRPr="00AE081B">
        <w:rPr>
          <w:bCs/>
          <w:sz w:val="28"/>
          <w:szCs w:val="28"/>
        </w:rPr>
        <w:t xml:space="preserve"> </w:t>
      </w:r>
      <w:r>
        <w:rPr>
          <w:bCs/>
          <w:sz w:val="28"/>
          <w:szCs w:val="28"/>
        </w:rPr>
        <w:t>«П</w:t>
      </w:r>
      <w:r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w:t>
      </w:r>
      <w:r w:rsidRPr="005D1A6C">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2C4E8F">
        <w:rPr>
          <w:sz w:val="28"/>
          <w:szCs w:val="28"/>
        </w:rPr>
        <w:t>Администрацию</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sidR="002C4E8F">
        <w:rPr>
          <w:sz w:val="28"/>
          <w:szCs w:val="28"/>
        </w:rPr>
        <w:t>Администрацию</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sidR="002C4E8F">
        <w:rPr>
          <w:sz w:val="28"/>
          <w:szCs w:val="28"/>
        </w:rPr>
        <w:t>Администрацию</w:t>
      </w:r>
      <w:r w:rsidRPr="00A400FF">
        <w:rPr>
          <w:sz w:val="28"/>
          <w:szCs w:val="28"/>
        </w:rPr>
        <w:t>, в МФЦ.</w:t>
      </w:r>
    </w:p>
    <w:p w:rsidR="00AE081B" w:rsidRPr="00A400FF" w:rsidRDefault="00AE081B" w:rsidP="00AE081B">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AE081B" w:rsidRPr="00A400FF" w:rsidRDefault="00AE081B" w:rsidP="00AE081B">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AE081B" w:rsidRPr="00A400FF" w:rsidRDefault="00AE081B" w:rsidP="00AE081B">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DA0915" w:rsidRPr="005D1A6C" w:rsidRDefault="00DB3E22" w:rsidP="00401DB9">
      <w:pPr>
        <w:snapToGrid w:val="0"/>
        <w:ind w:firstLine="709"/>
        <w:jc w:val="both"/>
        <w:rPr>
          <w:sz w:val="28"/>
          <w:szCs w:val="28"/>
        </w:rPr>
      </w:pPr>
      <w:r>
        <w:rPr>
          <w:sz w:val="28"/>
          <w:szCs w:val="28"/>
        </w:rPr>
        <w:t xml:space="preserve">- </w:t>
      </w:r>
      <w:r w:rsidR="00E04AD7">
        <w:rPr>
          <w:sz w:val="28"/>
          <w:szCs w:val="28"/>
        </w:rPr>
        <w:t>д</w:t>
      </w:r>
      <w:r w:rsidR="00322DEA" w:rsidRPr="00322DEA">
        <w:rPr>
          <w:sz w:val="28"/>
          <w:szCs w:val="28"/>
        </w:rPr>
        <w:t>оговор о передаче жилого помещения в собственность</w:t>
      </w:r>
      <w:r w:rsidR="00D53DCD" w:rsidRPr="005D1A6C">
        <w:rPr>
          <w:sz w:val="28"/>
          <w:szCs w:val="28"/>
        </w:rPr>
        <w:t>;</w:t>
      </w:r>
      <w:r w:rsidR="00401DB9" w:rsidRPr="005D1A6C">
        <w:rPr>
          <w:sz w:val="28"/>
          <w:szCs w:val="28"/>
        </w:rPr>
        <w:t xml:space="preserve"> </w:t>
      </w:r>
    </w:p>
    <w:p w:rsidR="00401DB9" w:rsidRDefault="00DB3E22" w:rsidP="00401DB9">
      <w:pPr>
        <w:snapToGrid w:val="0"/>
        <w:ind w:firstLine="709"/>
        <w:jc w:val="both"/>
        <w:rPr>
          <w:sz w:val="28"/>
          <w:szCs w:val="28"/>
        </w:rPr>
      </w:pPr>
      <w:r>
        <w:rPr>
          <w:bCs/>
          <w:sz w:val="28"/>
          <w:szCs w:val="28"/>
        </w:rPr>
        <w:t xml:space="preserve">- </w:t>
      </w:r>
      <w:r w:rsidR="00E04AD7">
        <w:rPr>
          <w:sz w:val="28"/>
          <w:szCs w:val="28"/>
        </w:rPr>
        <w:t>р</w:t>
      </w:r>
      <w:r w:rsidR="00322DEA" w:rsidRPr="00322DEA">
        <w:rPr>
          <w:sz w:val="28"/>
          <w:szCs w:val="28"/>
        </w:rPr>
        <w:t>ешение об отказе в предоставлении муниципальной услуги</w:t>
      </w:r>
      <w:r w:rsidR="00401DB9" w:rsidRPr="00322DEA">
        <w:rPr>
          <w:sz w:val="28"/>
          <w:szCs w:val="28"/>
        </w:rPr>
        <w:t>.</w:t>
      </w:r>
    </w:p>
    <w:p w:rsidR="00E04AD7" w:rsidRPr="00A400FF" w:rsidRDefault="00E04AD7" w:rsidP="00E04AD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E04AD7" w:rsidRPr="00A400FF" w:rsidRDefault="00E04AD7" w:rsidP="00E04AD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2C4E8F">
        <w:rPr>
          <w:sz w:val="28"/>
          <w:szCs w:val="28"/>
        </w:rPr>
        <w:t>Администрацию</w:t>
      </w:r>
      <w:r w:rsidRPr="00A400FF">
        <w:rPr>
          <w:sz w:val="28"/>
          <w:szCs w:val="28"/>
        </w:rPr>
        <w:t>;</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в электронной форме через личный кабинет заявителя на ЕПГУ.</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E04AD7" w:rsidRPr="00E04AD7" w:rsidRDefault="00E04AD7" w:rsidP="00E04AD7">
      <w:pPr>
        <w:pStyle w:val="af5"/>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Pr>
          <w:sz w:val="28"/>
          <w:szCs w:val="28"/>
        </w:rPr>
        <w:t>2 месяца</w:t>
      </w:r>
      <w:r w:rsidRPr="00E04AD7">
        <w:rPr>
          <w:sz w:val="28"/>
          <w:szCs w:val="28"/>
        </w:rPr>
        <w:t xml:space="preserve"> со дня регистрации заявления с пакетом документов.</w:t>
      </w:r>
    </w:p>
    <w:p w:rsidR="00E04AD7" w:rsidRPr="00E04AD7" w:rsidRDefault="00E04AD7" w:rsidP="00E04AD7">
      <w:pPr>
        <w:pStyle w:val="af5"/>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E04AD7" w:rsidRPr="00E04AD7" w:rsidRDefault="00E54AF8" w:rsidP="00E54AF8">
      <w:pPr>
        <w:pStyle w:val="af5"/>
        <w:ind w:left="142"/>
        <w:jc w:val="both"/>
        <w:rPr>
          <w:sz w:val="28"/>
          <w:szCs w:val="28"/>
        </w:rPr>
      </w:pPr>
      <w:r>
        <w:rPr>
          <w:sz w:val="28"/>
          <w:szCs w:val="28"/>
        </w:rPr>
        <w:t xml:space="preserve">       </w:t>
      </w:r>
      <w:r w:rsidR="00E04AD7" w:rsidRPr="00E04AD7">
        <w:rPr>
          <w:sz w:val="28"/>
          <w:szCs w:val="28"/>
        </w:rPr>
        <w:t>2.5.  Нормативные правовые акты, регулирующие предоставление муниципальной услуги.</w:t>
      </w:r>
    </w:p>
    <w:p w:rsidR="00E04AD7" w:rsidRPr="00E04AD7" w:rsidRDefault="00E04AD7" w:rsidP="00E04AD7">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E04AD7" w:rsidRPr="00E04AD7" w:rsidRDefault="00E54AF8" w:rsidP="00E54AF8">
      <w:pPr>
        <w:pStyle w:val="af5"/>
        <w:tabs>
          <w:tab w:val="left" w:pos="142"/>
          <w:tab w:val="left" w:pos="284"/>
        </w:tabs>
        <w:spacing w:line="228" w:lineRule="auto"/>
        <w:ind w:left="0"/>
        <w:jc w:val="both"/>
        <w:rPr>
          <w:sz w:val="28"/>
          <w:szCs w:val="28"/>
        </w:rPr>
      </w:pPr>
      <w:r>
        <w:rPr>
          <w:sz w:val="28"/>
          <w:szCs w:val="28"/>
        </w:rPr>
        <w:t xml:space="preserve">         </w:t>
      </w:r>
      <w:r w:rsidR="00E04AD7"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E04AD7" w:rsidRPr="00E04AD7" w:rsidRDefault="00E04AD7" w:rsidP="00E04AD7">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E04AD7" w:rsidRPr="00322DEA" w:rsidRDefault="00E04AD7" w:rsidP="00E04AD7">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E04AD7"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xml:space="preserve">2) Документ, удостоверяющий  личность заявителя или  представителя заявителя (копия при предъявлении оригинала </w:t>
      </w:r>
      <w:r>
        <w:rPr>
          <w:sz w:val="28"/>
          <w:szCs w:val="28"/>
        </w:rPr>
        <w:t>–</w:t>
      </w:r>
      <w:r w:rsidRPr="00A400FF">
        <w:rPr>
          <w:sz w:val="28"/>
          <w:szCs w:val="28"/>
        </w:rPr>
        <w:t xml:space="preserve"> 1</w:t>
      </w:r>
      <w:r>
        <w:rPr>
          <w:sz w:val="28"/>
          <w:szCs w:val="28"/>
        </w:rPr>
        <w:t xml:space="preserve">, </w:t>
      </w:r>
      <w:r w:rsidRPr="00E04AD7">
        <w:rPr>
          <w:sz w:val="28"/>
          <w:szCs w:val="28"/>
        </w:rPr>
        <w:t>для всех членов семьи заявителя</w:t>
      </w:r>
      <w:r w:rsidRPr="00A400FF">
        <w:rPr>
          <w:sz w:val="28"/>
          <w:szCs w:val="28"/>
        </w:rPr>
        <w:t>)</w:t>
      </w:r>
      <w:r w:rsidRPr="00E04AD7">
        <w:rPr>
          <w:sz w:val="28"/>
          <w:szCs w:val="28"/>
        </w:rPr>
        <w:t>:</w:t>
      </w:r>
    </w:p>
    <w:p w:rsidR="00E04AD7" w:rsidRPr="00A400FF" w:rsidRDefault="00E04AD7" w:rsidP="00E04AD7">
      <w:pPr>
        <w:suppressAutoHyphens/>
        <w:autoSpaceDE w:val="0"/>
        <w:autoSpaceDN w:val="0"/>
        <w:adjustRightInd w:val="0"/>
        <w:spacing w:line="228" w:lineRule="auto"/>
        <w:ind w:firstLine="709"/>
        <w:jc w:val="both"/>
        <w:rPr>
          <w:sz w:val="28"/>
          <w:szCs w:val="28"/>
        </w:rPr>
      </w:pPr>
      <w:r>
        <w:rPr>
          <w:sz w:val="28"/>
          <w:szCs w:val="28"/>
        </w:rPr>
        <w:t xml:space="preserve">- </w:t>
      </w:r>
      <w:r w:rsidRPr="00A400FF">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временное удостоверение личности (для граждан Российской Федерации);</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свидетельство о рождении (для лиц, не достигших возраста 14 лет).</w:t>
      </w:r>
    </w:p>
    <w:p w:rsidR="0004577C" w:rsidRPr="005D1A6C" w:rsidRDefault="0004577C" w:rsidP="00401DB9">
      <w:pPr>
        <w:autoSpaceDE w:val="0"/>
        <w:spacing w:line="228" w:lineRule="auto"/>
        <w:ind w:firstLine="709"/>
        <w:jc w:val="both"/>
        <w:rPr>
          <w:sz w:val="28"/>
          <w:szCs w:val="28"/>
        </w:rPr>
      </w:pPr>
      <w:r w:rsidRPr="005D1A6C">
        <w:rPr>
          <w:sz w:val="28"/>
          <w:szCs w:val="28"/>
        </w:rPr>
        <w:t xml:space="preserve">3) </w:t>
      </w:r>
      <w:r w:rsidR="00E04AD7" w:rsidRPr="00E04AD7">
        <w:rPr>
          <w:sz w:val="28"/>
          <w:szCs w:val="28"/>
        </w:rPr>
        <w:t>Документ подтверждающий изменения персональных данных</w:t>
      </w:r>
      <w:r w:rsidRPr="005D1A6C">
        <w:rPr>
          <w:sz w:val="28"/>
          <w:szCs w:val="28"/>
        </w:rPr>
        <w:t>:</w:t>
      </w:r>
    </w:p>
    <w:p w:rsidR="0004577C" w:rsidRPr="005D1A6C" w:rsidRDefault="00E04AD7" w:rsidP="00401DB9">
      <w:pPr>
        <w:autoSpaceDE w:val="0"/>
        <w:spacing w:line="228" w:lineRule="auto"/>
        <w:ind w:firstLine="709"/>
        <w:jc w:val="both"/>
        <w:rPr>
          <w:sz w:val="28"/>
          <w:szCs w:val="28"/>
        </w:rPr>
      </w:pPr>
      <w:r>
        <w:rPr>
          <w:sz w:val="28"/>
          <w:szCs w:val="28"/>
        </w:rPr>
        <w:t>-</w:t>
      </w:r>
      <w:r w:rsidR="0004577C" w:rsidRPr="005D1A6C">
        <w:rPr>
          <w:sz w:val="28"/>
          <w:szCs w:val="28"/>
        </w:rPr>
        <w:t xml:space="preserve"> </w:t>
      </w:r>
      <w:r w:rsidR="00E74888" w:rsidRPr="005D1A6C">
        <w:rPr>
          <w:sz w:val="28"/>
          <w:szCs w:val="28"/>
        </w:rPr>
        <w:t>с</w:t>
      </w:r>
      <w:r w:rsidR="0004577C" w:rsidRPr="005D1A6C">
        <w:rPr>
          <w:sz w:val="28"/>
          <w:szCs w:val="28"/>
        </w:rPr>
        <w:t>видетельство о перемене имени;</w:t>
      </w:r>
    </w:p>
    <w:p w:rsidR="0004577C" w:rsidRPr="005D1A6C" w:rsidRDefault="00E04AD7" w:rsidP="00401DB9">
      <w:pPr>
        <w:autoSpaceDE w:val="0"/>
        <w:spacing w:line="228" w:lineRule="auto"/>
        <w:ind w:firstLine="709"/>
        <w:jc w:val="both"/>
        <w:rPr>
          <w:sz w:val="28"/>
          <w:szCs w:val="28"/>
        </w:rPr>
      </w:pPr>
      <w:r>
        <w:rPr>
          <w:sz w:val="28"/>
          <w:szCs w:val="28"/>
        </w:rPr>
        <w:t>-</w:t>
      </w:r>
      <w:r w:rsidR="00E74888" w:rsidRPr="005D1A6C">
        <w:rPr>
          <w:sz w:val="28"/>
          <w:szCs w:val="28"/>
        </w:rPr>
        <w:t xml:space="preserve"> с</w:t>
      </w:r>
      <w:r w:rsidR="0004577C" w:rsidRPr="005D1A6C">
        <w:rPr>
          <w:sz w:val="28"/>
          <w:szCs w:val="28"/>
        </w:rPr>
        <w:t>видетельство о заключении брака;</w:t>
      </w:r>
    </w:p>
    <w:p w:rsidR="0004577C" w:rsidRPr="005D1A6C" w:rsidRDefault="00E04AD7" w:rsidP="0063022D">
      <w:pPr>
        <w:pStyle w:val="TableParagraph"/>
        <w:ind w:right="66" w:firstLine="688"/>
        <w:jc w:val="both"/>
        <w:rPr>
          <w:sz w:val="28"/>
          <w:szCs w:val="28"/>
          <w:lang w:val="ru-RU"/>
        </w:rPr>
      </w:pPr>
      <w:r>
        <w:rPr>
          <w:sz w:val="28"/>
          <w:szCs w:val="28"/>
          <w:lang w:val="ru-RU"/>
        </w:rPr>
        <w:t>-</w:t>
      </w:r>
      <w:r w:rsidR="00E74888" w:rsidRPr="005D1A6C">
        <w:rPr>
          <w:sz w:val="28"/>
          <w:szCs w:val="28"/>
          <w:lang w:val="ru-RU"/>
        </w:rPr>
        <w:t xml:space="preserve"> с</w:t>
      </w:r>
      <w:r w:rsidR="0004577C" w:rsidRPr="005D1A6C">
        <w:rPr>
          <w:sz w:val="28"/>
          <w:szCs w:val="28"/>
          <w:lang w:val="ru-RU"/>
        </w:rPr>
        <w:t>видетельство о расторжении брака;</w:t>
      </w:r>
    </w:p>
    <w:p w:rsidR="0096133B" w:rsidRDefault="0004577C" w:rsidP="0096133B">
      <w:pPr>
        <w:pStyle w:val="TableParagraph"/>
        <w:ind w:right="66" w:firstLine="688"/>
        <w:jc w:val="both"/>
        <w:rPr>
          <w:sz w:val="28"/>
          <w:szCs w:val="28"/>
          <w:lang w:val="ru-RU"/>
        </w:rPr>
      </w:pPr>
      <w:r w:rsidRPr="005D1A6C">
        <w:rPr>
          <w:sz w:val="28"/>
          <w:szCs w:val="28"/>
          <w:lang w:val="ru-RU"/>
        </w:rPr>
        <w:t>4</w:t>
      </w:r>
      <w:r w:rsidR="00401DB9" w:rsidRPr="005D1A6C">
        <w:rPr>
          <w:sz w:val="28"/>
          <w:szCs w:val="28"/>
          <w:lang w:val="ru-RU"/>
        </w:rPr>
        <w:t xml:space="preserve">) </w:t>
      </w:r>
      <w:r w:rsidRPr="005D1A6C">
        <w:rPr>
          <w:sz w:val="28"/>
          <w:szCs w:val="28"/>
          <w:lang w:val="ru-RU"/>
        </w:rPr>
        <w:t>д</w:t>
      </w:r>
      <w:r w:rsidR="0063022D" w:rsidRPr="005D1A6C">
        <w:rPr>
          <w:sz w:val="28"/>
          <w:szCs w:val="28"/>
          <w:lang w:val="ru-RU"/>
        </w:rPr>
        <w:t>окумент, удостоверяющий права (полномочия) представителя физического лица, если с заявлением обращается представитель заявителя</w:t>
      </w:r>
      <w:r w:rsidR="0096133B">
        <w:rPr>
          <w:sz w:val="28"/>
          <w:szCs w:val="28"/>
          <w:lang w:val="ru-RU"/>
        </w:rPr>
        <w:t>:</w:t>
      </w:r>
    </w:p>
    <w:p w:rsidR="0096133B" w:rsidRDefault="0096133B" w:rsidP="0096133B">
      <w:pPr>
        <w:pStyle w:val="TableParagraph"/>
        <w:ind w:right="66" w:firstLine="688"/>
        <w:jc w:val="both"/>
        <w:rPr>
          <w:sz w:val="28"/>
          <w:szCs w:val="28"/>
          <w:lang w:val="ru-RU"/>
        </w:rPr>
      </w:pPr>
      <w:r>
        <w:rPr>
          <w:sz w:val="28"/>
          <w:szCs w:val="28"/>
          <w:lang w:val="ru-RU"/>
        </w:rPr>
        <w:t>-</w:t>
      </w:r>
      <w:r w:rsidRPr="0096133B">
        <w:rPr>
          <w:sz w:val="20"/>
          <w:szCs w:val="20"/>
          <w:lang w:val="ru-RU"/>
        </w:rPr>
        <w:t xml:space="preserve"> </w:t>
      </w:r>
      <w:r>
        <w:rPr>
          <w:sz w:val="28"/>
          <w:szCs w:val="28"/>
          <w:lang w:val="ru-RU"/>
        </w:rPr>
        <w:t>д</w:t>
      </w:r>
      <w:r w:rsidRPr="0096133B">
        <w:rPr>
          <w:sz w:val="28"/>
          <w:szCs w:val="28"/>
          <w:lang w:val="ru-RU"/>
        </w:rPr>
        <w:t xml:space="preserve">оверенность, оформленная в установленном законом порядке, на </w:t>
      </w:r>
      <w:r w:rsidRPr="0096133B">
        <w:rPr>
          <w:sz w:val="28"/>
          <w:szCs w:val="28"/>
          <w:lang w:val="ru-RU"/>
        </w:rPr>
        <w:lastRenderedPageBreak/>
        <w:t>представление интересов заявителя</w:t>
      </w:r>
      <w:r>
        <w:rPr>
          <w:sz w:val="28"/>
          <w:szCs w:val="28"/>
          <w:lang w:val="ru-RU"/>
        </w:rPr>
        <w:t>;</w:t>
      </w:r>
    </w:p>
    <w:p w:rsidR="0096133B" w:rsidRPr="0096133B" w:rsidRDefault="0096133B" w:rsidP="0096133B">
      <w:pPr>
        <w:pStyle w:val="TableParagraph"/>
        <w:ind w:right="66" w:firstLine="688"/>
        <w:jc w:val="both"/>
        <w:rPr>
          <w:sz w:val="28"/>
          <w:szCs w:val="28"/>
          <w:lang w:val="ru-RU"/>
        </w:rPr>
      </w:pPr>
      <w:r>
        <w:rPr>
          <w:sz w:val="28"/>
          <w:szCs w:val="28"/>
          <w:lang w:val="ru-RU"/>
        </w:rPr>
        <w:t>-</w:t>
      </w:r>
      <w:r w:rsidRPr="0096133B">
        <w:rPr>
          <w:sz w:val="28"/>
          <w:szCs w:val="28"/>
          <w:lang w:val="ru-RU"/>
        </w:rPr>
        <w:t xml:space="preserve"> </w:t>
      </w:r>
      <w:r>
        <w:rPr>
          <w:sz w:val="28"/>
          <w:szCs w:val="28"/>
          <w:lang w:val="ru-RU"/>
        </w:rPr>
        <w:t>с</w:t>
      </w:r>
      <w:r w:rsidRPr="0096133B">
        <w:rPr>
          <w:sz w:val="28"/>
          <w:szCs w:val="28"/>
          <w:lang w:val="ru-RU"/>
        </w:rPr>
        <w:t>видетельство о рождении;</w:t>
      </w:r>
    </w:p>
    <w:p w:rsidR="0096133B" w:rsidRDefault="0096133B" w:rsidP="0096133B">
      <w:pPr>
        <w:pStyle w:val="TableParagraph"/>
        <w:ind w:right="66" w:firstLine="688"/>
        <w:jc w:val="both"/>
        <w:rPr>
          <w:sz w:val="28"/>
          <w:szCs w:val="28"/>
          <w:lang w:val="ru-RU"/>
        </w:rPr>
      </w:pPr>
      <w:r w:rsidRPr="0096133B">
        <w:rPr>
          <w:sz w:val="28"/>
          <w:szCs w:val="28"/>
          <w:lang w:val="ru-RU"/>
        </w:rPr>
        <w:t xml:space="preserve">- </w:t>
      </w:r>
      <w:r>
        <w:rPr>
          <w:sz w:val="28"/>
          <w:szCs w:val="28"/>
          <w:lang w:val="ru-RU"/>
        </w:rPr>
        <w:t>а</w:t>
      </w:r>
      <w:r w:rsidRPr="0096133B">
        <w:rPr>
          <w:sz w:val="28"/>
          <w:szCs w:val="28"/>
          <w:lang w:val="ru-RU"/>
        </w:rPr>
        <w:t>кт органа опеки и попечительства о назначении опекуна или попечителя</w:t>
      </w:r>
      <w:r>
        <w:rPr>
          <w:sz w:val="28"/>
          <w:szCs w:val="28"/>
          <w:lang w:val="ru-RU"/>
        </w:rPr>
        <w:t xml:space="preserve">; </w:t>
      </w:r>
    </w:p>
    <w:p w:rsidR="0096133B" w:rsidRPr="0096133B" w:rsidRDefault="00E92C2A" w:rsidP="0096133B">
      <w:pPr>
        <w:pStyle w:val="TableParagraph"/>
        <w:ind w:right="66" w:firstLine="688"/>
        <w:jc w:val="both"/>
        <w:rPr>
          <w:sz w:val="28"/>
          <w:szCs w:val="28"/>
          <w:lang w:val="ru-RU"/>
        </w:rPr>
      </w:pPr>
      <w:r>
        <w:rPr>
          <w:sz w:val="28"/>
          <w:szCs w:val="28"/>
          <w:lang w:val="ru-RU"/>
        </w:rPr>
        <w:t>5) н</w:t>
      </w:r>
      <w:r w:rsidRPr="00E92C2A">
        <w:rPr>
          <w:sz w:val="28"/>
          <w:szCs w:val="28"/>
          <w:lang w:val="ru-RU"/>
        </w:rPr>
        <w:t>еобходимые документы иных членов семьи</w:t>
      </w:r>
      <w:r>
        <w:rPr>
          <w:sz w:val="28"/>
          <w:szCs w:val="28"/>
          <w:lang w:val="ru-RU"/>
        </w:rPr>
        <w:t>:</w:t>
      </w:r>
    </w:p>
    <w:p w:rsidR="0063022D" w:rsidRPr="0096133B" w:rsidRDefault="00E92C2A" w:rsidP="0096133B">
      <w:pPr>
        <w:pStyle w:val="TableParagraph"/>
        <w:ind w:right="66" w:firstLine="688"/>
        <w:jc w:val="both"/>
        <w:rPr>
          <w:sz w:val="28"/>
          <w:szCs w:val="28"/>
          <w:lang w:val="ru-RU"/>
        </w:rPr>
      </w:pPr>
      <w:r>
        <w:rPr>
          <w:sz w:val="28"/>
          <w:szCs w:val="28"/>
          <w:lang w:val="ru-RU"/>
        </w:rPr>
        <w:t>-</w:t>
      </w:r>
      <w:r w:rsidR="009B3043" w:rsidRPr="0096133B">
        <w:rPr>
          <w:sz w:val="28"/>
          <w:szCs w:val="28"/>
          <w:lang w:val="ru-RU"/>
        </w:rPr>
        <w:t xml:space="preserve"> нотариально оформленный отказ от участия в приватизации </w:t>
      </w:r>
      <w:r w:rsidR="00A64A38" w:rsidRPr="0096133B">
        <w:rPr>
          <w:sz w:val="28"/>
          <w:szCs w:val="28"/>
          <w:lang w:val="ru-RU"/>
        </w:rPr>
        <w:t xml:space="preserve">от иных членов семьи </w:t>
      </w:r>
      <w:r w:rsidR="009B3043" w:rsidRPr="0096133B">
        <w:rPr>
          <w:sz w:val="28"/>
          <w:szCs w:val="28"/>
          <w:lang w:val="ru-RU"/>
        </w:rPr>
        <w:t>или заявление об отказе от участия в приватизации (при личном обращении)</w:t>
      </w:r>
      <w:r w:rsidR="00220FC3" w:rsidRPr="0096133B">
        <w:rPr>
          <w:sz w:val="28"/>
          <w:szCs w:val="28"/>
          <w:lang w:val="ru-RU"/>
        </w:rPr>
        <w:t>;</w:t>
      </w:r>
    </w:p>
    <w:p w:rsidR="00E92C2A" w:rsidRDefault="004C5FBA" w:rsidP="008A2D65">
      <w:pPr>
        <w:pStyle w:val="TableParagraph"/>
        <w:ind w:left="23" w:right="96"/>
        <w:jc w:val="both"/>
        <w:rPr>
          <w:sz w:val="28"/>
          <w:szCs w:val="28"/>
          <w:lang w:val="ru-RU"/>
        </w:rPr>
      </w:pPr>
      <w:r w:rsidRPr="005D1A6C">
        <w:rPr>
          <w:sz w:val="28"/>
          <w:szCs w:val="28"/>
          <w:lang w:val="ru-RU"/>
        </w:rPr>
        <w:t xml:space="preserve">          </w:t>
      </w:r>
      <w:r w:rsidR="00E63890" w:rsidRPr="005D1A6C">
        <w:rPr>
          <w:sz w:val="28"/>
          <w:szCs w:val="28"/>
          <w:lang w:val="ru-RU"/>
        </w:rPr>
        <w:t>6)</w:t>
      </w:r>
      <w:r w:rsidR="00FF5A76" w:rsidRPr="005D1A6C">
        <w:rPr>
          <w:sz w:val="28"/>
          <w:szCs w:val="28"/>
          <w:lang w:val="ru-RU"/>
        </w:rPr>
        <w:t xml:space="preserve"> </w:t>
      </w:r>
      <w:r w:rsidR="00E54AF8">
        <w:rPr>
          <w:sz w:val="28"/>
          <w:szCs w:val="28"/>
          <w:lang w:val="ru-RU"/>
        </w:rPr>
        <w:t>д</w:t>
      </w:r>
      <w:r w:rsidR="00E92C2A" w:rsidRPr="00E92C2A">
        <w:rPr>
          <w:sz w:val="28"/>
          <w:szCs w:val="28"/>
          <w:lang w:val="ru-RU"/>
        </w:rPr>
        <w:t>окументы для опекунов и законных представителей несовершеннолетних и/или недееспособных граждан</w:t>
      </w:r>
      <w:r w:rsidR="00E92C2A">
        <w:rPr>
          <w:sz w:val="28"/>
          <w:szCs w:val="28"/>
          <w:lang w:val="ru-RU"/>
        </w:rPr>
        <w:t>:</w:t>
      </w:r>
    </w:p>
    <w:p w:rsidR="00E92C2A" w:rsidRDefault="00E92C2A" w:rsidP="008A2D65">
      <w:pPr>
        <w:pStyle w:val="TableParagraph"/>
        <w:ind w:left="23" w:right="96"/>
        <w:jc w:val="both"/>
        <w:rPr>
          <w:sz w:val="28"/>
          <w:szCs w:val="28"/>
          <w:lang w:val="ru-RU"/>
        </w:rPr>
      </w:pPr>
      <w:r>
        <w:rPr>
          <w:sz w:val="20"/>
          <w:szCs w:val="20"/>
          <w:lang w:val="ru-RU"/>
        </w:rPr>
        <w:t xml:space="preserve">              </w:t>
      </w:r>
      <w:r w:rsidRPr="00E92C2A">
        <w:rPr>
          <w:sz w:val="28"/>
          <w:szCs w:val="28"/>
          <w:lang w:val="ru-RU"/>
        </w:rPr>
        <w:t>- разрешение органов опеки и попечительства на отказ либо участие в приватизации</w:t>
      </w:r>
      <w:r>
        <w:rPr>
          <w:sz w:val="28"/>
          <w:szCs w:val="28"/>
          <w:lang w:val="ru-RU"/>
        </w:rPr>
        <w:t>.</w:t>
      </w:r>
      <w:r w:rsidRPr="00E92C2A">
        <w:rPr>
          <w:sz w:val="28"/>
          <w:szCs w:val="28"/>
          <w:lang w:val="ru-RU"/>
        </w:rPr>
        <w:t xml:space="preserve"> </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E92C2A" w:rsidRPr="00A400FF" w:rsidRDefault="00E92C2A" w:rsidP="00E92C2A">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92C2A" w:rsidRPr="00A400FF" w:rsidRDefault="00E92C2A" w:rsidP="00E92C2A">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92C2A" w:rsidRPr="00A400FF" w:rsidRDefault="00E92C2A" w:rsidP="00E92C2A">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E92C2A" w:rsidRPr="00A400FF" w:rsidRDefault="00E92C2A" w:rsidP="00E92C2A">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92C2A" w:rsidRPr="00E57183" w:rsidRDefault="00E92C2A" w:rsidP="00E92C2A">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E92C2A" w:rsidRDefault="00E92C2A" w:rsidP="00E92C2A">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1) </w:t>
      </w:r>
      <w:r>
        <w:rPr>
          <w:sz w:val="28"/>
          <w:szCs w:val="28"/>
        </w:rPr>
        <w:t>д</w:t>
      </w:r>
      <w:r w:rsidRPr="00E54AF8">
        <w:rPr>
          <w:sz w:val="28"/>
          <w:szCs w:val="28"/>
        </w:rPr>
        <w:t>оговор социального найма</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Pr>
          <w:sz w:val="28"/>
          <w:szCs w:val="28"/>
        </w:rPr>
        <w:t>2)д</w:t>
      </w:r>
      <w:r w:rsidRPr="00E54AF8">
        <w:rPr>
          <w:sz w:val="28"/>
          <w:szCs w:val="28"/>
        </w:rPr>
        <w:t>окумент с предыдущих мест жительства после 01.08.1991г., подтверждающий, что ранее по адресам проживания право на приватизацию не использовано:</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 </w:t>
      </w:r>
      <w:r>
        <w:rPr>
          <w:sz w:val="28"/>
          <w:szCs w:val="28"/>
        </w:rPr>
        <w:t>с</w:t>
      </w:r>
      <w:r w:rsidRPr="00E54AF8">
        <w:rPr>
          <w:sz w:val="28"/>
          <w:szCs w:val="28"/>
        </w:rPr>
        <w:t>правка о регистрации по месту жительства</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 </w:t>
      </w:r>
      <w:r>
        <w:rPr>
          <w:sz w:val="28"/>
          <w:szCs w:val="28"/>
        </w:rPr>
        <w:t>с</w:t>
      </w:r>
      <w:r w:rsidRPr="00E54AF8">
        <w:rPr>
          <w:sz w:val="28"/>
          <w:szCs w:val="28"/>
        </w:rPr>
        <w:t>правка из БТИ</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3) </w:t>
      </w:r>
      <w:r>
        <w:rPr>
          <w:sz w:val="28"/>
          <w:szCs w:val="28"/>
        </w:rPr>
        <w:t>с</w:t>
      </w:r>
      <w:r w:rsidRPr="00E54AF8">
        <w:rPr>
          <w:sz w:val="28"/>
          <w:szCs w:val="28"/>
        </w:rPr>
        <w:t>ведения о регистрации по месту пребывания или по месту жительства заявителя и лиц, зарегистрированных или пребывающих по одному адресу с заявителем</w:t>
      </w:r>
      <w:r w:rsidR="00FA2B4F" w:rsidRPr="00FA2B4F">
        <w:rPr>
          <w:bCs/>
          <w:sz w:val="20"/>
          <w:szCs w:val="20"/>
        </w:rPr>
        <w:t xml:space="preserve"> </w:t>
      </w:r>
      <w:r w:rsidR="00FA2B4F" w:rsidRPr="00FA2B4F">
        <w:rPr>
          <w:sz w:val="28"/>
          <w:szCs w:val="28"/>
        </w:rPr>
        <w:t>(</w:t>
      </w:r>
      <w:r w:rsidR="00FA2B4F">
        <w:rPr>
          <w:sz w:val="28"/>
          <w:szCs w:val="28"/>
        </w:rPr>
        <w:t>п</w:t>
      </w:r>
      <w:r w:rsidR="00FA2B4F" w:rsidRPr="00FA2B4F">
        <w:rPr>
          <w:sz w:val="28"/>
          <w:szCs w:val="28"/>
        </w:rPr>
        <w:t>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r w:rsidR="00FA2B4F">
        <w:rPr>
          <w:sz w:val="28"/>
          <w:szCs w:val="28"/>
        </w:rPr>
        <w:t>)</w:t>
      </w:r>
      <w:r>
        <w:rPr>
          <w:sz w:val="28"/>
          <w:szCs w:val="28"/>
        </w:rPr>
        <w:t>;</w:t>
      </w:r>
    </w:p>
    <w:p w:rsidR="00E54AF8" w:rsidRPr="00E57183"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4) </w:t>
      </w:r>
      <w:r>
        <w:rPr>
          <w:sz w:val="28"/>
          <w:szCs w:val="28"/>
        </w:rPr>
        <w:t>т</w:t>
      </w:r>
      <w:r w:rsidRPr="00E54AF8">
        <w:rPr>
          <w:sz w:val="28"/>
          <w:szCs w:val="28"/>
        </w:rPr>
        <w:t>ехнический паспорт на жилое помещение</w:t>
      </w:r>
      <w:r w:rsidR="00FA2B4F">
        <w:rPr>
          <w:sz w:val="28"/>
          <w:szCs w:val="28"/>
        </w:rPr>
        <w:t xml:space="preserve"> (п</w:t>
      </w:r>
      <w:r w:rsidR="00FA2B4F" w:rsidRPr="00FA2B4F">
        <w:rPr>
          <w:sz w:val="28"/>
          <w:szCs w:val="28"/>
        </w:rPr>
        <w:t>редоставляется 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FA2B4F">
        <w:rPr>
          <w:sz w:val="28"/>
          <w:szCs w:val="28"/>
        </w:rPr>
        <w:t>)</w:t>
      </w:r>
      <w:r>
        <w:rPr>
          <w:sz w:val="28"/>
          <w:szCs w:val="28"/>
        </w:rPr>
        <w:t>.</w:t>
      </w:r>
    </w:p>
    <w:p w:rsidR="00E92C2A" w:rsidRPr="00E57183" w:rsidRDefault="00E92C2A" w:rsidP="00E92C2A">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E54AF8" w:rsidRPr="00E57183" w:rsidRDefault="00E54AF8" w:rsidP="00E54AF8">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E54AF8" w:rsidRPr="00E57183" w:rsidRDefault="00E54AF8" w:rsidP="00E54AF8">
      <w:pPr>
        <w:spacing w:line="228" w:lineRule="auto"/>
        <w:ind w:firstLine="709"/>
        <w:jc w:val="both"/>
        <w:rPr>
          <w:sz w:val="28"/>
          <w:szCs w:val="28"/>
        </w:rPr>
      </w:pPr>
      <w:r w:rsidRPr="00E57183">
        <w:rPr>
          <w:sz w:val="28"/>
          <w:szCs w:val="28"/>
        </w:rPr>
        <w:lastRenderedPageBreak/>
        <w:t>Для предоставления муниципальной услуги запрещается требовать от заявителя:</w:t>
      </w:r>
    </w:p>
    <w:p w:rsidR="00E54AF8" w:rsidRPr="00E57183" w:rsidRDefault="00E54AF8" w:rsidP="00E54AF8">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54AF8" w:rsidRPr="00E57183" w:rsidRDefault="00E54AF8" w:rsidP="00E54AF8">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E54AF8" w:rsidRPr="00E57183" w:rsidRDefault="00E54AF8" w:rsidP="00E54AF8">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54AF8" w:rsidRPr="00E57183" w:rsidRDefault="00E54AF8" w:rsidP="00E54AF8">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E54AF8" w:rsidRPr="00E57183" w:rsidRDefault="00E54AF8" w:rsidP="00E54AF8">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54AF8" w:rsidRPr="00E57183" w:rsidRDefault="00E54AF8" w:rsidP="00E54AF8">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4C2037" w:rsidRPr="00E57183" w:rsidRDefault="004C2037" w:rsidP="004C2037">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E92C2A" w:rsidRDefault="004C2037" w:rsidP="004C2037">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4C2037" w:rsidRPr="00E57183" w:rsidRDefault="004C2037" w:rsidP="004C2037">
      <w:pPr>
        <w:suppressAutoHyphens/>
        <w:spacing w:line="228" w:lineRule="auto"/>
        <w:ind w:firstLine="708"/>
        <w:jc w:val="both"/>
        <w:rPr>
          <w:sz w:val="28"/>
          <w:szCs w:val="28"/>
        </w:rPr>
      </w:pPr>
      <w:r w:rsidRPr="00E57183">
        <w:rPr>
          <w:sz w:val="28"/>
          <w:szCs w:val="28"/>
        </w:rPr>
        <w:lastRenderedPageBreak/>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4C2037" w:rsidRPr="00E57183" w:rsidRDefault="004C2037" w:rsidP="004C2037">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4C2037" w:rsidRPr="00E57183" w:rsidRDefault="004C2037" w:rsidP="004C2037">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4C2037" w:rsidRPr="00E57183" w:rsidRDefault="004C2037" w:rsidP="004C2037">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4C2037" w:rsidRPr="00E57183" w:rsidRDefault="004C2037" w:rsidP="004C2037">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C2037" w:rsidRPr="00E57183" w:rsidRDefault="004C2037" w:rsidP="004C2037">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4C2037" w:rsidRPr="00E57183" w:rsidRDefault="004C2037" w:rsidP="004C2037">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4C2037" w:rsidRPr="00E57183" w:rsidRDefault="004C2037" w:rsidP="004C2037">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C2037" w:rsidRPr="00E57183" w:rsidRDefault="004C2037" w:rsidP="004C2037">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w:t>
      </w:r>
      <w:r w:rsidRPr="00E57183">
        <w:rPr>
          <w:sz w:val="28"/>
          <w:szCs w:val="28"/>
        </w:rPr>
        <w:lastRenderedPageBreak/>
        <w:t>инвалидов указанных объектов в соответствии с законодательством Российской Федерации о социальной защите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4C2037" w:rsidRPr="00E57183" w:rsidRDefault="004C2037" w:rsidP="004C2037">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sz w:val="28"/>
          <w:szCs w:val="28"/>
        </w:rPr>
        <w:lastRenderedPageBreak/>
        <w:t xml:space="preserve">2.18.1. </w:t>
      </w:r>
      <w:r w:rsidRPr="00E57183">
        <w:rPr>
          <w:kern w:val="2"/>
          <w:sz w:val="28"/>
          <w:szCs w:val="28"/>
        </w:rPr>
        <w:t>Показателями доступности муниципальной услуги являются:</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4C2037" w:rsidRPr="00E57183" w:rsidRDefault="004C2037" w:rsidP="004C2037">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4C2037" w:rsidRPr="00E57183" w:rsidRDefault="004C2037" w:rsidP="004C2037">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4C2037" w:rsidRPr="00E57183" w:rsidRDefault="004C2037" w:rsidP="004C2037">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4C2037" w:rsidRPr="00E57183"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4C2037" w:rsidRPr="00E57183" w:rsidRDefault="004C2037" w:rsidP="004C2037">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4C2037" w:rsidRPr="00E57183" w:rsidRDefault="004C2037" w:rsidP="004C2037">
      <w:pPr>
        <w:widowControl w:val="0"/>
        <w:tabs>
          <w:tab w:val="left" w:pos="851"/>
        </w:tabs>
        <w:spacing w:line="228" w:lineRule="auto"/>
        <w:ind w:firstLine="709"/>
        <w:jc w:val="both"/>
        <w:rPr>
          <w:sz w:val="28"/>
          <w:szCs w:val="28"/>
        </w:rPr>
      </w:pPr>
      <w:r w:rsidRPr="00E57183">
        <w:rPr>
          <w:sz w:val="28"/>
          <w:szCs w:val="28"/>
        </w:rPr>
        <w:lastRenderedPageBreak/>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4C2037" w:rsidRPr="00E57183" w:rsidRDefault="004C2037" w:rsidP="004C2037">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4C2037" w:rsidRPr="00E57183" w:rsidRDefault="004C2037" w:rsidP="004C2037">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4C2037" w:rsidRPr="00E57183" w:rsidRDefault="004C2037" w:rsidP="004C2037">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4C2037" w:rsidRPr="00E57183" w:rsidRDefault="004C2037" w:rsidP="004C2037">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4C2037" w:rsidRPr="00E57183" w:rsidRDefault="004C2037" w:rsidP="004C2037">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4C2037" w:rsidRPr="00E57183" w:rsidRDefault="004C2037" w:rsidP="004C2037">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4C2037" w:rsidRPr="00E57183" w:rsidRDefault="004C2037" w:rsidP="004C2037">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4C2037" w:rsidRPr="00E57183" w:rsidRDefault="004C2037" w:rsidP="004C2037">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4C2037" w:rsidRPr="00E57183" w:rsidRDefault="004C2037" w:rsidP="004C2037">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4C2037" w:rsidRPr="00E57183" w:rsidRDefault="004C2037" w:rsidP="004C2037">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4C2037" w:rsidRPr="00E57183" w:rsidRDefault="004C2037" w:rsidP="004C2037">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r>
      <w:r w:rsidRPr="00E57183">
        <w:rPr>
          <w:sz w:val="28"/>
          <w:szCs w:val="28"/>
        </w:rPr>
        <w:lastRenderedPageBreak/>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4C2037" w:rsidRPr="002411AD"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401DB9" w:rsidRPr="005D1A6C" w:rsidRDefault="00401DB9" w:rsidP="00EB3153">
      <w:pPr>
        <w:pStyle w:val="aa"/>
        <w:spacing w:after="0"/>
        <w:ind w:left="0"/>
        <w:rPr>
          <w:sz w:val="28"/>
          <w:szCs w:val="28"/>
        </w:rPr>
      </w:pPr>
    </w:p>
    <w:p w:rsidR="004C2037" w:rsidRDefault="004C2037" w:rsidP="004C2037">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4224E" w:rsidRPr="00E57183" w:rsidRDefault="00C4224E" w:rsidP="004C2037">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4C2037" w:rsidRPr="00E57183" w:rsidRDefault="00C4224E" w:rsidP="004C2037">
      <w:pPr>
        <w:pStyle w:val="200"/>
        <w:widowControl w:val="0"/>
        <w:tabs>
          <w:tab w:val="left" w:pos="0"/>
          <w:tab w:val="left" w:pos="554"/>
        </w:tabs>
        <w:suppressAutoHyphens/>
        <w:spacing w:line="228" w:lineRule="auto"/>
        <w:ind w:firstLine="670"/>
        <w:rPr>
          <w:sz w:val="28"/>
          <w:szCs w:val="28"/>
        </w:rPr>
      </w:pPr>
      <w:r>
        <w:rPr>
          <w:sz w:val="28"/>
          <w:szCs w:val="28"/>
        </w:rPr>
        <w:t xml:space="preserve">- </w:t>
      </w:r>
      <w:r w:rsidR="004C2037" w:rsidRPr="00E57183">
        <w:rPr>
          <w:sz w:val="28"/>
          <w:szCs w:val="28"/>
        </w:rPr>
        <w:t>прием и регистрация заявления  и пакета документов;</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выдача (направление) результата муниципальной услуги.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посредством ЕПГУ.</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4C2037" w:rsidRPr="00E57183" w:rsidRDefault="004C2037" w:rsidP="004C203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4C2037" w:rsidRPr="00E57183" w:rsidRDefault="004C2037" w:rsidP="004C203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lastRenderedPageBreak/>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C2037"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C2037" w:rsidRPr="00E57183" w:rsidRDefault="004C2037" w:rsidP="004C203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4C2037" w:rsidRPr="00E57183" w:rsidRDefault="004C2037" w:rsidP="004C203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4C2037" w:rsidRPr="00E57183" w:rsidRDefault="004C2037" w:rsidP="004C203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4C2037" w:rsidRPr="00E57183" w:rsidRDefault="004C2037" w:rsidP="004C203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4C2037" w:rsidRPr="00E57183" w:rsidRDefault="004C2037" w:rsidP="004C203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C2037" w:rsidRPr="00E57183" w:rsidRDefault="004C2037" w:rsidP="004C2037">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4C2037" w:rsidRPr="00E57183" w:rsidRDefault="004C2037" w:rsidP="004C203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2</w:t>
      </w:r>
      <w:r w:rsidRPr="00E57183">
        <w:rPr>
          <w:sz w:val="28"/>
          <w:szCs w:val="28"/>
        </w:rPr>
        <w:t>.3. При направлении заявления и пакета документов по почте в адрес Администрации.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4C2037" w:rsidRPr="00E57183" w:rsidRDefault="004C2037" w:rsidP="004C203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C2037" w:rsidRPr="00E57183" w:rsidRDefault="004C2037" w:rsidP="004C203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4C2037" w:rsidRPr="00E57183" w:rsidRDefault="004C2037" w:rsidP="004C2037">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4C2037" w:rsidRPr="00E57183" w:rsidRDefault="004C2037" w:rsidP="004C203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4C2037" w:rsidRPr="00E57183" w:rsidRDefault="004C2037" w:rsidP="004C203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4C2037" w:rsidRPr="00E57183" w:rsidRDefault="004C2037" w:rsidP="004C2037">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4C2037" w:rsidRPr="00E57183" w:rsidRDefault="004C2037" w:rsidP="004C203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C2037" w:rsidRPr="00E57183" w:rsidRDefault="004C2037" w:rsidP="004C203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 xml:space="preserve">документов, необходимых в соответствии с нормативными </w:t>
      </w:r>
      <w:r w:rsidRPr="00E57183">
        <w:rPr>
          <w:sz w:val="28"/>
          <w:szCs w:val="28"/>
        </w:rPr>
        <w:lastRenderedPageBreak/>
        <w:t>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4C2037" w:rsidRPr="00E57183" w:rsidRDefault="004C2037" w:rsidP="004C203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4C2037" w:rsidRPr="00E57183" w:rsidRDefault="004C2037" w:rsidP="004C203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4C2037" w:rsidRPr="00E57183"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B0FD5" w:rsidRDefault="002B0FD5" w:rsidP="002B0FD5">
      <w:pPr>
        <w:tabs>
          <w:tab w:val="left" w:pos="142"/>
          <w:tab w:val="left" w:pos="284"/>
        </w:tabs>
        <w:suppressAutoHyphens/>
        <w:spacing w:line="228" w:lineRule="auto"/>
        <w:ind w:firstLine="709"/>
        <w:jc w:val="both"/>
        <w:rPr>
          <w:sz w:val="28"/>
          <w:szCs w:val="28"/>
        </w:rPr>
      </w:pPr>
      <w:r>
        <w:rPr>
          <w:sz w:val="28"/>
          <w:szCs w:val="28"/>
        </w:rPr>
        <w:t>-</w:t>
      </w:r>
      <w:r w:rsidR="004C2037" w:rsidRPr="00E57183">
        <w:rPr>
          <w:sz w:val="28"/>
          <w:szCs w:val="28"/>
        </w:rPr>
        <w:t xml:space="preserve"> </w:t>
      </w:r>
      <w:r>
        <w:rPr>
          <w:sz w:val="28"/>
          <w:szCs w:val="28"/>
        </w:rPr>
        <w:t>д</w:t>
      </w:r>
      <w:r w:rsidRPr="002B0FD5">
        <w:rPr>
          <w:sz w:val="28"/>
          <w:szCs w:val="28"/>
        </w:rPr>
        <w:t>оговор социального найма</w:t>
      </w:r>
      <w:r w:rsidRPr="00E57183">
        <w:rPr>
          <w:sz w:val="28"/>
          <w:szCs w:val="28"/>
        </w:rPr>
        <w:t xml:space="preserve"> </w:t>
      </w:r>
      <w:r>
        <w:rPr>
          <w:sz w:val="28"/>
          <w:szCs w:val="28"/>
        </w:rPr>
        <w:t>в органе</w:t>
      </w:r>
      <w:r w:rsidRPr="002B0FD5">
        <w:rPr>
          <w:sz w:val="28"/>
          <w:szCs w:val="28"/>
        </w:rPr>
        <w:t xml:space="preserve"> местного самоуправления</w:t>
      </w:r>
      <w:r>
        <w:rPr>
          <w:sz w:val="28"/>
          <w:szCs w:val="28"/>
        </w:rPr>
        <w:t>;</w:t>
      </w:r>
    </w:p>
    <w:p w:rsidR="002B0FD5" w:rsidRPr="002B0FD5" w:rsidRDefault="002B0FD5" w:rsidP="002B0FD5">
      <w:pPr>
        <w:tabs>
          <w:tab w:val="left" w:pos="142"/>
          <w:tab w:val="left" w:pos="284"/>
        </w:tabs>
        <w:suppressAutoHyphens/>
        <w:spacing w:line="228" w:lineRule="auto"/>
        <w:ind w:firstLine="709"/>
        <w:jc w:val="both"/>
        <w:rPr>
          <w:sz w:val="28"/>
          <w:szCs w:val="28"/>
        </w:rPr>
      </w:pPr>
      <w:r>
        <w:rPr>
          <w:sz w:val="28"/>
          <w:szCs w:val="28"/>
        </w:rPr>
        <w:t>- справку</w:t>
      </w:r>
      <w:r w:rsidRPr="002B0FD5">
        <w:rPr>
          <w:sz w:val="28"/>
          <w:szCs w:val="28"/>
        </w:rPr>
        <w:t xml:space="preserve"> о регистрации по месту жительства </w:t>
      </w:r>
      <w:r>
        <w:rPr>
          <w:sz w:val="28"/>
          <w:szCs w:val="28"/>
        </w:rPr>
        <w:t>в</w:t>
      </w:r>
      <w:r w:rsidRPr="002B0FD5">
        <w:rPr>
          <w:sz w:val="28"/>
          <w:szCs w:val="28"/>
        </w:rPr>
        <w:t xml:space="preserve"> </w:t>
      </w:r>
      <w:r>
        <w:rPr>
          <w:sz w:val="28"/>
          <w:szCs w:val="28"/>
        </w:rPr>
        <w:t>структурном подразделении</w:t>
      </w:r>
      <w:r w:rsidRPr="002B0FD5">
        <w:rPr>
          <w:sz w:val="28"/>
          <w:szCs w:val="28"/>
        </w:rPr>
        <w:t xml:space="preserve"> территориального органа ФМС</w:t>
      </w:r>
      <w:r>
        <w:rPr>
          <w:sz w:val="28"/>
          <w:szCs w:val="28"/>
        </w:rPr>
        <w:t xml:space="preserve">; </w:t>
      </w:r>
    </w:p>
    <w:p w:rsidR="002B0FD5" w:rsidRPr="00FA2B4F" w:rsidRDefault="002B0FD5" w:rsidP="002B0FD5">
      <w:pPr>
        <w:tabs>
          <w:tab w:val="left" w:pos="142"/>
          <w:tab w:val="left" w:pos="284"/>
        </w:tabs>
        <w:suppressAutoHyphens/>
        <w:spacing w:line="228" w:lineRule="auto"/>
        <w:ind w:firstLine="709"/>
        <w:jc w:val="both"/>
        <w:rPr>
          <w:sz w:val="28"/>
          <w:szCs w:val="28"/>
        </w:rPr>
      </w:pPr>
      <w:r w:rsidRPr="00FA2B4F">
        <w:rPr>
          <w:sz w:val="28"/>
          <w:szCs w:val="28"/>
        </w:rPr>
        <w:t>- справку из БТИ</w:t>
      </w:r>
      <w:r w:rsidR="00FA2B4F">
        <w:rPr>
          <w:sz w:val="28"/>
          <w:szCs w:val="28"/>
        </w:rPr>
        <w:t>;</w:t>
      </w:r>
      <w:r w:rsidRPr="00FA2B4F">
        <w:rPr>
          <w:sz w:val="28"/>
          <w:szCs w:val="28"/>
        </w:rPr>
        <w:t xml:space="preserve"> </w:t>
      </w:r>
    </w:p>
    <w:p w:rsidR="002B0FD5" w:rsidRPr="002B0FD5" w:rsidRDefault="002B0FD5" w:rsidP="002B0FD5">
      <w:pPr>
        <w:jc w:val="both"/>
        <w:rPr>
          <w:sz w:val="28"/>
          <w:szCs w:val="28"/>
        </w:rPr>
      </w:pPr>
      <w:r>
        <w:rPr>
          <w:sz w:val="28"/>
          <w:szCs w:val="28"/>
        </w:rPr>
        <w:t xml:space="preserve">          - с</w:t>
      </w:r>
      <w:r w:rsidRPr="002B0FD5">
        <w:rPr>
          <w:sz w:val="28"/>
          <w:szCs w:val="28"/>
        </w:rPr>
        <w:t>ведения о регистрации по месту пребывания или по месту жительства заявителя и лиц, зарегистрированных или</w:t>
      </w:r>
      <w:r>
        <w:rPr>
          <w:sz w:val="28"/>
          <w:szCs w:val="28"/>
        </w:rPr>
        <w:t xml:space="preserve"> пребывающих по одному адресу с </w:t>
      </w:r>
      <w:r w:rsidRPr="002B0FD5">
        <w:rPr>
          <w:sz w:val="28"/>
          <w:szCs w:val="28"/>
        </w:rPr>
        <w:t xml:space="preserve">заявителем  в </w:t>
      </w:r>
      <w:r>
        <w:rPr>
          <w:sz w:val="28"/>
          <w:szCs w:val="28"/>
        </w:rPr>
        <w:t>Министерстве</w:t>
      </w:r>
      <w:r w:rsidRPr="002B0FD5">
        <w:rPr>
          <w:sz w:val="28"/>
          <w:szCs w:val="28"/>
        </w:rPr>
        <w:t xml:space="preserve"> внутренних дел Российской Федерации</w:t>
      </w:r>
      <w:r>
        <w:rPr>
          <w:sz w:val="28"/>
          <w:szCs w:val="28"/>
        </w:rPr>
        <w:t xml:space="preserve"> </w:t>
      </w:r>
      <w:r w:rsidRPr="002B0FD5">
        <w:rPr>
          <w:sz w:val="28"/>
          <w:szCs w:val="28"/>
        </w:rPr>
        <w:t>(МВД</w:t>
      </w:r>
      <w:r>
        <w:rPr>
          <w:sz w:val="28"/>
          <w:szCs w:val="28"/>
        </w:rPr>
        <w:t xml:space="preserve"> России);</w:t>
      </w:r>
    </w:p>
    <w:p w:rsidR="002B0FD5" w:rsidRDefault="002B0FD5" w:rsidP="002B0FD5">
      <w:pPr>
        <w:tabs>
          <w:tab w:val="left" w:pos="142"/>
          <w:tab w:val="left" w:pos="284"/>
        </w:tabs>
        <w:suppressAutoHyphens/>
        <w:spacing w:line="228" w:lineRule="auto"/>
        <w:ind w:firstLine="709"/>
        <w:jc w:val="both"/>
        <w:rPr>
          <w:sz w:val="28"/>
          <w:szCs w:val="28"/>
        </w:rPr>
      </w:pPr>
      <w:r>
        <w:rPr>
          <w:sz w:val="28"/>
          <w:szCs w:val="28"/>
        </w:rPr>
        <w:t>- т</w:t>
      </w:r>
      <w:r w:rsidRPr="002B0FD5">
        <w:rPr>
          <w:sz w:val="28"/>
          <w:szCs w:val="28"/>
        </w:rPr>
        <w:t xml:space="preserve">ехнический паспорт на жилое помещение </w:t>
      </w:r>
      <w:r>
        <w:rPr>
          <w:sz w:val="28"/>
          <w:szCs w:val="28"/>
        </w:rPr>
        <w:t>в органе</w:t>
      </w:r>
      <w:r w:rsidRPr="002B0FD5">
        <w:rPr>
          <w:sz w:val="28"/>
          <w:szCs w:val="28"/>
        </w:rPr>
        <w:t xml:space="preserve"> местного самоуправления (по технической инвентаризации</w:t>
      </w:r>
      <w:r>
        <w:rPr>
          <w:sz w:val="28"/>
          <w:szCs w:val="28"/>
        </w:rPr>
        <w:t>).</w:t>
      </w:r>
    </w:p>
    <w:p w:rsidR="004C2037" w:rsidRPr="00E57183" w:rsidRDefault="004C2037" w:rsidP="004C203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4C2037" w:rsidRPr="00E57183" w:rsidRDefault="004C2037" w:rsidP="004C203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4C2037" w:rsidRPr="00E57183" w:rsidRDefault="004C2037" w:rsidP="004C203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4C2037" w:rsidRPr="00E57183" w:rsidRDefault="004C2037" w:rsidP="004C203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4C2037" w:rsidRPr="00E57183" w:rsidRDefault="004C2037" w:rsidP="004C2037">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 xml:space="preserve">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w:t>
      </w:r>
      <w:r w:rsidRPr="00E57183">
        <w:rPr>
          <w:sz w:val="28"/>
          <w:szCs w:val="28"/>
        </w:rPr>
        <w:lastRenderedPageBreak/>
        <w:t>пунктом 2.11 раздела 2 Административного регламента, подготавливается результат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4C2037" w:rsidRPr="00E57183" w:rsidRDefault="004C2037" w:rsidP="004C2037">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4C2037" w:rsidRPr="00E57183" w:rsidRDefault="004C2037" w:rsidP="004C2037">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4C2037" w:rsidRPr="00E57183" w:rsidRDefault="004C2037" w:rsidP="004C2037">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4C2037" w:rsidRPr="00E57183" w:rsidRDefault="004C2037" w:rsidP="004C2037">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4C2037" w:rsidRPr="00E57183" w:rsidRDefault="004C2037" w:rsidP="004C2037">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выдаче </w:t>
      </w:r>
      <w:r w:rsidR="002B0FD5">
        <w:rPr>
          <w:sz w:val="28"/>
          <w:szCs w:val="28"/>
        </w:rPr>
        <w:t>д</w:t>
      </w:r>
      <w:r w:rsidR="002B0FD5" w:rsidRPr="002B0FD5">
        <w:rPr>
          <w:sz w:val="28"/>
          <w:szCs w:val="28"/>
        </w:rPr>
        <w:t>оговор</w:t>
      </w:r>
      <w:r w:rsidR="002B0FD5">
        <w:rPr>
          <w:sz w:val="28"/>
          <w:szCs w:val="28"/>
        </w:rPr>
        <w:t>а  передачи</w:t>
      </w:r>
      <w:r w:rsidR="002B0FD5" w:rsidRPr="002B0FD5">
        <w:rPr>
          <w:sz w:val="28"/>
          <w:szCs w:val="28"/>
        </w:rPr>
        <w:t xml:space="preserve"> жилого помещения в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xml:space="preserve">- </w:t>
      </w:r>
      <w:r w:rsidR="002B0FD5">
        <w:rPr>
          <w:sz w:val="28"/>
          <w:szCs w:val="28"/>
        </w:rPr>
        <w:t>д</w:t>
      </w:r>
      <w:r w:rsidR="002B0FD5" w:rsidRPr="002B0FD5">
        <w:rPr>
          <w:sz w:val="28"/>
          <w:szCs w:val="28"/>
        </w:rPr>
        <w:t>оговор о передаче жилого помещения в собственность</w:t>
      </w:r>
      <w:r w:rsidRPr="00E57183">
        <w:rPr>
          <w:sz w:val="28"/>
          <w:szCs w:val="28"/>
        </w:rPr>
        <w:t>;</w:t>
      </w:r>
    </w:p>
    <w:p w:rsidR="004C2037" w:rsidRPr="00E57183" w:rsidRDefault="004C2037" w:rsidP="004C2037">
      <w:pPr>
        <w:suppressAutoHyphens/>
        <w:snapToGrid w:val="0"/>
        <w:spacing w:line="228" w:lineRule="auto"/>
        <w:ind w:firstLine="709"/>
        <w:jc w:val="both"/>
        <w:rPr>
          <w:sz w:val="28"/>
          <w:szCs w:val="28"/>
        </w:rPr>
      </w:pPr>
      <w:r w:rsidRPr="002B0FD5">
        <w:rPr>
          <w:sz w:val="28"/>
          <w:szCs w:val="28"/>
        </w:rPr>
        <w:t xml:space="preserve">- </w:t>
      </w:r>
      <w:r w:rsidR="002B0FD5">
        <w:rPr>
          <w:sz w:val="28"/>
          <w:szCs w:val="28"/>
        </w:rPr>
        <w:t>р</w:t>
      </w:r>
      <w:r w:rsidR="002B0FD5" w:rsidRPr="002B0FD5">
        <w:rPr>
          <w:sz w:val="28"/>
          <w:szCs w:val="28"/>
        </w:rPr>
        <w:t>ешение об отказе в предоставлении муниципальной услуги</w:t>
      </w:r>
      <w:r w:rsidRPr="002B0FD5">
        <w:rPr>
          <w:sz w:val="28"/>
          <w:szCs w:val="28"/>
        </w:rPr>
        <w:t>.</w:t>
      </w:r>
    </w:p>
    <w:p w:rsidR="004C2037" w:rsidRPr="00E57183" w:rsidRDefault="004C2037" w:rsidP="004C2037">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4C2037" w:rsidRPr="00E57183" w:rsidRDefault="004C2037" w:rsidP="004C2037">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FA2B4F">
        <w:rPr>
          <w:rFonts w:ascii="Times New Roman" w:hAnsi="Times New Roman" w:cs="Times New Roman"/>
          <w:sz w:val="28"/>
          <w:szCs w:val="28"/>
        </w:rPr>
        <w:t>50 дней</w:t>
      </w:r>
      <w:r w:rsidRPr="00E57183">
        <w:rPr>
          <w:rFonts w:ascii="Times New Roman" w:hAnsi="Times New Roman" w:cs="Times New Roman"/>
          <w:sz w:val="28"/>
          <w:szCs w:val="28"/>
        </w:rPr>
        <w:t>.</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4C2037" w:rsidRPr="00E57183" w:rsidRDefault="004C2037" w:rsidP="004C2037">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lastRenderedPageBreak/>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4C2037" w:rsidRPr="00E57183" w:rsidRDefault="004C2037" w:rsidP="004C2037">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сформированного </w:t>
      </w:r>
      <w:r w:rsidRPr="00E57183">
        <w:rPr>
          <w:bCs/>
          <w:color w:val="000000"/>
          <w:sz w:val="28"/>
          <w:szCs w:val="28"/>
        </w:rPr>
        <w:lastRenderedPageBreak/>
        <w:t>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4C2037" w:rsidRPr="00E57183" w:rsidRDefault="004C2037" w:rsidP="004C2037">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lastRenderedPageBreak/>
        <w:t>При предоставлении услуги в электронной форме заявителю направляется:</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4C2037" w:rsidRPr="00E57183" w:rsidRDefault="004C2037" w:rsidP="004C2037">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lastRenderedPageBreak/>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4C2037" w:rsidRPr="00E57183" w:rsidRDefault="004C2037" w:rsidP="004C2037">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4D5A07" w:rsidRDefault="004D5A07" w:rsidP="008459D7">
      <w:pPr>
        <w:ind w:firstLine="709"/>
        <w:jc w:val="center"/>
        <w:rPr>
          <w:b/>
          <w:sz w:val="28"/>
          <w:szCs w:val="28"/>
        </w:rPr>
      </w:pPr>
    </w:p>
    <w:p w:rsidR="0090789D" w:rsidRPr="00E57183" w:rsidRDefault="0090789D" w:rsidP="0090789D">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90789D" w:rsidRDefault="0090789D" w:rsidP="0090789D">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0789D" w:rsidRPr="00E57183" w:rsidRDefault="0090789D" w:rsidP="0090789D">
      <w:pPr>
        <w:tabs>
          <w:tab w:val="left" w:pos="142"/>
          <w:tab w:val="left" w:pos="284"/>
        </w:tabs>
        <w:spacing w:line="228" w:lineRule="auto"/>
        <w:ind w:firstLine="709"/>
        <w:jc w:val="both"/>
        <w:rPr>
          <w:sz w:val="28"/>
          <w:szCs w:val="28"/>
        </w:rPr>
      </w:pP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0789D" w:rsidRPr="00E57183" w:rsidRDefault="0090789D" w:rsidP="0090789D">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w:t>
      </w:r>
      <w:r w:rsidRPr="00E57183">
        <w:rPr>
          <w:sz w:val="28"/>
          <w:szCs w:val="28"/>
        </w:rPr>
        <w:lastRenderedPageBreak/>
        <w:t>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0789D" w:rsidRPr="00E57183" w:rsidRDefault="0090789D" w:rsidP="0090789D">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0789D" w:rsidRPr="00E57183" w:rsidRDefault="0090789D" w:rsidP="0090789D">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0789D" w:rsidRPr="00E57183" w:rsidRDefault="0090789D" w:rsidP="0090789D">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0789D" w:rsidRPr="00E57183" w:rsidRDefault="0090789D" w:rsidP="0090789D">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0789D" w:rsidRPr="00E57183" w:rsidRDefault="0090789D" w:rsidP="0090789D">
      <w:pPr>
        <w:tabs>
          <w:tab w:val="left" w:pos="142"/>
          <w:tab w:val="left" w:pos="284"/>
        </w:tabs>
        <w:spacing w:line="228" w:lineRule="auto"/>
        <w:jc w:val="both"/>
        <w:rPr>
          <w:bCs/>
          <w:sz w:val="28"/>
          <w:szCs w:val="28"/>
        </w:rPr>
      </w:pPr>
    </w:p>
    <w:p w:rsidR="0090789D" w:rsidRPr="00E57183" w:rsidRDefault="0090789D" w:rsidP="0090789D">
      <w:pPr>
        <w:tabs>
          <w:tab w:val="left" w:pos="142"/>
          <w:tab w:val="left" w:pos="284"/>
        </w:tabs>
        <w:spacing w:line="228" w:lineRule="auto"/>
        <w:jc w:val="both"/>
        <w:rPr>
          <w:bCs/>
          <w:sz w:val="28"/>
          <w:szCs w:val="28"/>
        </w:rPr>
      </w:pPr>
    </w:p>
    <w:p w:rsidR="0090789D" w:rsidRPr="00E57183" w:rsidRDefault="0090789D" w:rsidP="0090789D">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0789D" w:rsidRPr="00E57183" w:rsidRDefault="0090789D" w:rsidP="0090789D">
      <w:pPr>
        <w:autoSpaceDE w:val="0"/>
        <w:autoSpaceDN w:val="0"/>
        <w:adjustRightInd w:val="0"/>
        <w:spacing w:line="228" w:lineRule="auto"/>
        <w:ind w:firstLine="540"/>
        <w:jc w:val="both"/>
        <w:rPr>
          <w:sz w:val="28"/>
          <w:szCs w:val="28"/>
        </w:rPr>
      </w:pP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w:t>
      </w:r>
      <w:r w:rsidRPr="00E57183">
        <w:rPr>
          <w:rFonts w:ascii="Times New Roman" w:hAnsi="Times New Roman" w:cs="Times New Roman"/>
          <w:sz w:val="28"/>
          <w:szCs w:val="28"/>
        </w:rPr>
        <w:lastRenderedPageBreak/>
        <w:t xml:space="preserve">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w:t>
      </w:r>
      <w:r w:rsidRPr="00E57183">
        <w:rPr>
          <w:rFonts w:ascii="Times New Roman" w:hAnsi="Times New Roman" w:cs="Times New Roman"/>
          <w:sz w:val="28"/>
          <w:szCs w:val="28"/>
        </w:rPr>
        <w:lastRenderedPageBreak/>
        <w:t xml:space="preserve">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0789D" w:rsidRPr="00E57183" w:rsidRDefault="0090789D" w:rsidP="0090789D">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0789D" w:rsidRPr="00E57183" w:rsidRDefault="0090789D" w:rsidP="0090789D">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w:t>
      </w:r>
      <w:r w:rsidRPr="00E57183">
        <w:rPr>
          <w:sz w:val="28"/>
          <w:szCs w:val="28"/>
        </w:rPr>
        <w:lastRenderedPageBreak/>
        <w:t xml:space="preserve">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w:t>
      </w:r>
      <w:r w:rsidRPr="00E57183">
        <w:rPr>
          <w:rFonts w:ascii="Times New Roman" w:hAnsi="Times New Roman" w:cs="Times New Roman"/>
          <w:sz w:val="28"/>
          <w:szCs w:val="28"/>
        </w:rPr>
        <w:lastRenderedPageBreak/>
        <w:t xml:space="preserve">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0789D" w:rsidRPr="00E57183" w:rsidRDefault="0090789D" w:rsidP="0090789D">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0789D" w:rsidRPr="00E57183" w:rsidRDefault="0090789D" w:rsidP="0090789D">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0789D" w:rsidRPr="00E57183" w:rsidRDefault="0090789D" w:rsidP="0090789D">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0789D" w:rsidRPr="00E57183" w:rsidRDefault="0090789D" w:rsidP="0090789D">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0789D" w:rsidRPr="00E57183" w:rsidRDefault="0090789D" w:rsidP="0090789D">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0789D" w:rsidRDefault="0090789D" w:rsidP="0090789D">
      <w:pPr>
        <w:suppressAutoHyphens/>
        <w:spacing w:line="228" w:lineRule="auto"/>
        <w:ind w:firstLine="709"/>
        <w:jc w:val="center"/>
        <w:rPr>
          <w:bCs/>
          <w:sz w:val="23"/>
          <w:szCs w:val="23"/>
        </w:rPr>
      </w:pPr>
    </w:p>
    <w:p w:rsidR="0090789D" w:rsidRDefault="0090789D" w:rsidP="0090789D">
      <w:pPr>
        <w:suppressAutoHyphens/>
        <w:spacing w:line="228" w:lineRule="auto"/>
        <w:ind w:firstLine="709"/>
        <w:jc w:val="center"/>
        <w:rPr>
          <w:bCs/>
          <w:sz w:val="23"/>
          <w:szCs w:val="23"/>
        </w:rPr>
      </w:pPr>
    </w:p>
    <w:p w:rsidR="0090789D" w:rsidRDefault="0090789D" w:rsidP="0090789D">
      <w:pPr>
        <w:suppressAutoHyphens/>
        <w:spacing w:line="228" w:lineRule="auto"/>
        <w:ind w:firstLine="709"/>
        <w:jc w:val="center"/>
        <w:rPr>
          <w:bCs/>
          <w:sz w:val="23"/>
          <w:szCs w:val="23"/>
        </w:rPr>
      </w:pPr>
    </w:p>
    <w:p w:rsidR="0090789D" w:rsidRDefault="0090789D" w:rsidP="0090789D">
      <w:pPr>
        <w:rPr>
          <w:sz w:val="28"/>
          <w:szCs w:val="28"/>
        </w:rPr>
      </w:pPr>
    </w:p>
    <w:p w:rsidR="0090789D" w:rsidRDefault="0090789D" w:rsidP="0090789D">
      <w:pPr>
        <w:rPr>
          <w:sz w:val="28"/>
          <w:szCs w:val="28"/>
        </w:rPr>
      </w:pPr>
    </w:p>
    <w:p w:rsidR="0090789D" w:rsidRDefault="0090789D" w:rsidP="0090789D">
      <w:pPr>
        <w:rPr>
          <w:sz w:val="28"/>
          <w:szCs w:val="28"/>
        </w:rPr>
      </w:pPr>
    </w:p>
    <w:p w:rsidR="0090789D" w:rsidRDefault="0090789D" w:rsidP="0090789D">
      <w:pPr>
        <w:rPr>
          <w:sz w:val="28"/>
          <w:szCs w:val="28"/>
        </w:rPr>
      </w:pPr>
    </w:p>
    <w:p w:rsidR="008029D2" w:rsidRPr="005D1A6C" w:rsidRDefault="008029D2" w:rsidP="008029D2">
      <w:pPr>
        <w:rPr>
          <w:sz w:val="28"/>
          <w:szCs w:val="28"/>
        </w:rPr>
      </w:pP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p>
    <w:tbl>
      <w:tblPr>
        <w:tblW w:w="0" w:type="auto"/>
        <w:tblInd w:w="108" w:type="dxa"/>
        <w:tblLook w:val="04A0"/>
      </w:tblPr>
      <w:tblGrid>
        <w:gridCol w:w="10206"/>
      </w:tblGrid>
      <w:tr w:rsidR="00401DB9" w:rsidRPr="00133F29" w:rsidTr="003410F7">
        <w:tc>
          <w:tcPr>
            <w:tcW w:w="10206" w:type="dxa"/>
            <w:shd w:val="clear" w:color="auto" w:fill="auto"/>
          </w:tcPr>
          <w:p w:rsidR="00D5354C" w:rsidRDefault="00D5354C"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D5354C" w:rsidRDefault="00D5354C" w:rsidP="00762453">
            <w:pPr>
              <w:pStyle w:val="ConsPlusCell"/>
              <w:widowControl/>
              <w:rPr>
                <w:rFonts w:ascii="Times New Roman" w:hAnsi="Times New Roman" w:cs="Times New Roman"/>
                <w:sz w:val="28"/>
                <w:szCs w:val="28"/>
              </w:rPr>
            </w:pPr>
          </w:p>
          <w:p w:rsidR="003410F7"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 xml:space="preserve">Приложение № 1                                                                </w:t>
            </w:r>
          </w:p>
          <w:p w:rsidR="00401DB9" w:rsidRPr="00401DB9"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к Административному регламенту</w:t>
            </w:r>
          </w:p>
          <w:p w:rsidR="00401DB9" w:rsidRPr="00133F29" w:rsidRDefault="00401DB9" w:rsidP="00343AF7">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sidRPr="00727AC8">
        <w:rPr>
          <w:b/>
          <w:sz w:val="24"/>
          <w:szCs w:val="24"/>
        </w:rPr>
        <w:lastRenderedPageBreak/>
        <w:t xml:space="preserve">Образец заявления о </w:t>
      </w:r>
      <w:r>
        <w:rPr>
          <w:b/>
          <w:sz w:val="24"/>
          <w:szCs w:val="24"/>
        </w:rPr>
        <w:t>передаче жилого помещения в собственность граждан</w:t>
      </w:r>
    </w:p>
    <w:p w:rsidR="00401DB9" w:rsidRPr="00727AC8" w:rsidRDefault="00401DB9" w:rsidP="00401DB9">
      <w:pPr>
        <w:pStyle w:val="a3"/>
        <w:jc w:val="center"/>
        <w:rPr>
          <w:b/>
          <w:sz w:val="24"/>
          <w:szCs w:val="24"/>
        </w:rPr>
      </w:pPr>
    </w:p>
    <w:p w:rsidR="003410F7" w:rsidRPr="00FD51B0" w:rsidRDefault="00401DB9" w:rsidP="003410F7">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r>
      <w:r w:rsidR="003410F7" w:rsidRPr="00FD51B0">
        <w:rPr>
          <w:bCs/>
          <w:sz w:val="24"/>
          <w:szCs w:val="24"/>
          <w:lang w:eastAsia="ar-SA"/>
        </w:rPr>
        <w:t>Главе</w:t>
      </w:r>
      <w:r w:rsidR="003410F7">
        <w:rPr>
          <w:bCs/>
          <w:sz w:val="24"/>
          <w:szCs w:val="24"/>
          <w:lang w:eastAsia="ar-SA"/>
        </w:rPr>
        <w:t xml:space="preserve"> </w:t>
      </w:r>
      <w:r w:rsidR="003410F7" w:rsidRPr="00FD51B0">
        <w:rPr>
          <w:bCs/>
          <w:sz w:val="24"/>
          <w:szCs w:val="24"/>
          <w:lang w:eastAsia="ar-SA"/>
        </w:rPr>
        <w:t xml:space="preserve">Администрации </w:t>
      </w:r>
      <w:r w:rsidR="003410F7">
        <w:rPr>
          <w:bCs/>
          <w:sz w:val="24"/>
          <w:szCs w:val="24"/>
          <w:lang w:eastAsia="ar-SA"/>
        </w:rPr>
        <w:t>Шолоховского</w:t>
      </w:r>
      <w:r w:rsidR="003410F7" w:rsidRPr="00FD51B0">
        <w:rPr>
          <w:bCs/>
          <w:sz w:val="24"/>
          <w:szCs w:val="24"/>
          <w:lang w:eastAsia="ar-SA"/>
        </w:rPr>
        <w:t xml:space="preserve"> </w:t>
      </w:r>
      <w:r w:rsidR="003410F7">
        <w:rPr>
          <w:bCs/>
          <w:sz w:val="24"/>
          <w:szCs w:val="24"/>
          <w:lang w:eastAsia="ar-SA"/>
        </w:rPr>
        <w:t xml:space="preserve">                    </w:t>
      </w:r>
    </w:p>
    <w:p w:rsidR="003410F7" w:rsidRPr="00FD51B0" w:rsidRDefault="003410F7" w:rsidP="003410F7">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10F7" w:rsidRPr="00FD51B0" w:rsidRDefault="003410F7" w:rsidP="003410F7">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10F7">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_________________________________________________________________________________________,</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Pr>
          <w:iCs/>
          <w:sz w:val="22"/>
          <w:szCs w:val="22"/>
          <w:lang w:eastAsia="ar-SA"/>
        </w:rPr>
        <w:t>___</w:t>
      </w:r>
      <w:r w:rsidR="0034268E">
        <w:rPr>
          <w:iCs/>
          <w:sz w:val="22"/>
          <w:szCs w:val="22"/>
          <w:lang w:eastAsia="ar-SA"/>
        </w:rPr>
        <w:t>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прошу предоставить в 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center"/>
        <w:rPr>
          <w:i/>
          <w:iCs/>
          <w:sz w:val="22"/>
          <w:szCs w:val="22"/>
          <w:vertAlign w:val="superscript"/>
          <w:lang w:eastAsia="ar-SA"/>
        </w:rPr>
      </w:pPr>
      <w:r w:rsidRPr="009E4282">
        <w:rPr>
          <w:i/>
          <w:iCs/>
          <w:sz w:val="22"/>
          <w:szCs w:val="22"/>
          <w:vertAlign w:val="superscript"/>
          <w:lang w:eastAsia="ar-SA"/>
        </w:rPr>
        <w:t>(</w:t>
      </w:r>
      <w:r>
        <w:rPr>
          <w:i/>
          <w:iCs/>
          <w:sz w:val="22"/>
          <w:szCs w:val="22"/>
          <w:vertAlign w:val="superscript"/>
          <w:lang w:eastAsia="ar-SA"/>
        </w:rPr>
        <w:t>квартира, комната, жилой дом и т.п)</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34268E">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lastRenderedPageBreak/>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34268E">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_________________________________________________</w:t>
      </w:r>
      <w:r w:rsidR="0034268E">
        <w:rPr>
          <w:iCs/>
          <w:sz w:val="22"/>
          <w:szCs w:val="22"/>
          <w:lang w:eastAsia="ar-SA"/>
        </w:rPr>
        <w:t>___________</w:t>
      </w:r>
    </w:p>
    <w:p w:rsidR="00401DB9" w:rsidRDefault="00401DB9" w:rsidP="00401DB9">
      <w:pPr>
        <w:pStyle w:val="a3"/>
        <w:jc w:val="both"/>
        <w:rPr>
          <w:iCs/>
          <w:sz w:val="22"/>
          <w:szCs w:val="22"/>
          <w:lang w:eastAsia="ar-SA"/>
        </w:rPr>
      </w:pPr>
    </w:p>
    <w:p w:rsidR="00401DB9" w:rsidRPr="00A54772" w:rsidRDefault="00401DB9" w:rsidP="00401DB9">
      <w:pPr>
        <w:pStyle w:val="a3"/>
        <w:jc w:val="both"/>
        <w:rPr>
          <w:b/>
          <w:iCs/>
          <w:sz w:val="22"/>
          <w:szCs w:val="22"/>
          <w:lang w:eastAsia="ar-SA"/>
        </w:rPr>
      </w:pPr>
      <w:r w:rsidRPr="00A54772">
        <w:rPr>
          <w:b/>
          <w:iCs/>
          <w:sz w:val="22"/>
          <w:szCs w:val="22"/>
          <w:lang w:eastAsia="ar-SA"/>
        </w:rPr>
        <w:t>Сведения об органах технической инвентаризации</w:t>
      </w:r>
      <w:r>
        <w:rPr>
          <w:b/>
          <w:iCs/>
          <w:sz w:val="22"/>
          <w:szCs w:val="22"/>
          <w:lang w:eastAsia="ar-SA"/>
        </w:rPr>
        <w:t>, в которых находятся сведения о жилом помещении:_________________________________________________</w:t>
      </w:r>
      <w:r w:rsidR="0034268E">
        <w:rPr>
          <w:b/>
          <w:iCs/>
          <w:sz w:val="22"/>
          <w:szCs w:val="22"/>
          <w:lang w:eastAsia="ar-SA"/>
        </w:rPr>
        <w:t>_______________________________</w:t>
      </w:r>
    </w:p>
    <w:p w:rsidR="00401DB9" w:rsidRDefault="00401DB9" w:rsidP="00401DB9">
      <w:pPr>
        <w:pStyle w:val="a3"/>
        <w:jc w:val="center"/>
        <w:rPr>
          <w:iCs/>
          <w:sz w:val="22"/>
          <w:szCs w:val="22"/>
          <w:vertAlign w:val="superscript"/>
          <w:lang w:eastAsia="ar-SA"/>
        </w:rPr>
      </w:pPr>
      <w:r>
        <w:rPr>
          <w:iCs/>
          <w:sz w:val="22"/>
          <w:szCs w:val="22"/>
          <w:vertAlign w:val="superscript"/>
          <w:lang w:eastAsia="ar-SA"/>
        </w:rPr>
        <w:t>(наименование, юридический адрес, ОГРН)</w:t>
      </w:r>
    </w:p>
    <w:p w:rsidR="00401DB9" w:rsidRDefault="00401DB9" w:rsidP="00401DB9">
      <w:pPr>
        <w:pStyle w:val="a3"/>
        <w:rPr>
          <w:iCs/>
          <w:sz w:val="22"/>
          <w:szCs w:val="22"/>
          <w:lang w:eastAsia="ar-SA"/>
        </w:rPr>
      </w:pPr>
      <w:r>
        <w:rPr>
          <w:iCs/>
          <w:sz w:val="22"/>
          <w:szCs w:val="22"/>
          <w:lang w:eastAsia="ar-SA"/>
        </w:rPr>
        <w:t>____________________________________________________________</w:t>
      </w:r>
      <w:r w:rsidR="0034268E">
        <w:rPr>
          <w:iCs/>
          <w:sz w:val="22"/>
          <w:szCs w:val="22"/>
          <w:lang w:eastAsia="ar-SA"/>
        </w:rPr>
        <w:t>_______________________________</w:t>
      </w:r>
    </w:p>
    <w:p w:rsidR="00401DB9" w:rsidRDefault="00401DB9" w:rsidP="00401DB9">
      <w:pPr>
        <w:pStyle w:val="a3"/>
        <w:rPr>
          <w:iCs/>
          <w:sz w:val="22"/>
          <w:szCs w:val="22"/>
          <w:lang w:eastAsia="ar-SA"/>
        </w:rPr>
      </w:pPr>
    </w:p>
    <w:p w:rsidR="00401DB9" w:rsidRDefault="00401DB9" w:rsidP="00401DB9">
      <w:pPr>
        <w:autoSpaceDE w:val="0"/>
        <w:autoSpaceDN w:val="0"/>
        <w:adjustRightInd w:val="0"/>
        <w:jc w:val="both"/>
        <w:rPr>
          <w:b/>
          <w:iCs/>
          <w:sz w:val="22"/>
          <w:szCs w:val="22"/>
        </w:rPr>
      </w:pPr>
      <w:r w:rsidRPr="001008D9">
        <w:rPr>
          <w:b/>
          <w:iCs/>
          <w:sz w:val="22"/>
          <w:szCs w:val="22"/>
          <w:lang w:eastAsia="ar-SA"/>
        </w:rPr>
        <w:t xml:space="preserve">Сведения о предыдущих местах жительства (с </w:t>
      </w:r>
      <w:r w:rsidR="00E2587A">
        <w:rPr>
          <w:b/>
          <w:iCs/>
          <w:sz w:val="22"/>
          <w:szCs w:val="22"/>
        </w:rPr>
        <w:t>01</w:t>
      </w:r>
      <w:r w:rsidRPr="001008D9">
        <w:rPr>
          <w:b/>
          <w:iCs/>
          <w:sz w:val="22"/>
          <w:szCs w:val="22"/>
        </w:rPr>
        <w:t>.0</w:t>
      </w:r>
      <w:r w:rsidR="00E2587A">
        <w:rPr>
          <w:b/>
          <w:iCs/>
          <w:sz w:val="22"/>
          <w:szCs w:val="22"/>
        </w:rPr>
        <w:t>8</w:t>
      </w:r>
      <w:r w:rsidRPr="001008D9">
        <w:rPr>
          <w:b/>
          <w:iCs/>
          <w:sz w:val="22"/>
          <w:szCs w:val="22"/>
        </w:rPr>
        <w:t>.1991 до момента регистрации в Белокалитвинском районе)</w:t>
      </w:r>
      <w:r>
        <w:rPr>
          <w:b/>
          <w:iCs/>
          <w:sz w:val="22"/>
          <w:szCs w:val="22"/>
        </w:rPr>
        <w:t>: ____________________________________________________________</w:t>
      </w:r>
    </w:p>
    <w:p w:rsidR="00401DB9" w:rsidRDefault="00401DB9" w:rsidP="00401DB9">
      <w:pPr>
        <w:autoSpaceDE w:val="0"/>
        <w:autoSpaceDN w:val="0"/>
        <w:adjustRightInd w:val="0"/>
        <w:jc w:val="both"/>
        <w:rPr>
          <w:sz w:val="22"/>
          <w:szCs w:val="22"/>
          <w:vertAlign w:val="superscript"/>
        </w:rPr>
      </w:pPr>
      <w:r w:rsidRPr="006D7017">
        <w:rPr>
          <w:iCs/>
          <w:sz w:val="22"/>
          <w:szCs w:val="22"/>
          <w:vertAlign w:val="superscript"/>
        </w:rPr>
        <w:t xml:space="preserve">                                                                                       (наименование муниципального образования</w:t>
      </w:r>
      <w:r>
        <w:rPr>
          <w:b/>
          <w:iCs/>
          <w:sz w:val="22"/>
          <w:szCs w:val="22"/>
          <w:vertAlign w:val="superscript"/>
        </w:rPr>
        <w:t xml:space="preserve"> </w:t>
      </w:r>
      <w:r w:rsidRPr="006D7017">
        <w:rPr>
          <w:iCs/>
          <w:sz w:val="22"/>
          <w:szCs w:val="22"/>
          <w:vertAlign w:val="superscript"/>
        </w:rPr>
        <w:t>или</w:t>
      </w:r>
      <w:r w:rsidRPr="006D7017">
        <w:rPr>
          <w:b/>
          <w:i/>
          <w:iCs/>
          <w:sz w:val="22"/>
          <w:szCs w:val="22"/>
          <w:vertAlign w:val="superscript"/>
        </w:rPr>
        <w:t xml:space="preserve"> </w:t>
      </w:r>
      <w:r w:rsidRPr="006D7017">
        <w:rPr>
          <w:sz w:val="22"/>
          <w:szCs w:val="22"/>
          <w:vertAlign w:val="superscript"/>
        </w:rPr>
        <w:t>муниципальн</w:t>
      </w:r>
      <w:r>
        <w:rPr>
          <w:sz w:val="22"/>
          <w:szCs w:val="22"/>
          <w:vertAlign w:val="superscript"/>
        </w:rPr>
        <w:t>ого</w:t>
      </w:r>
      <w:r w:rsidRPr="006D7017">
        <w:rPr>
          <w:sz w:val="22"/>
          <w:szCs w:val="22"/>
          <w:vertAlign w:val="superscript"/>
        </w:rPr>
        <w:t xml:space="preserve"> или государственн</w:t>
      </w:r>
      <w:r>
        <w:rPr>
          <w:sz w:val="22"/>
          <w:szCs w:val="22"/>
          <w:vertAlign w:val="superscript"/>
        </w:rPr>
        <w:t>ого</w:t>
      </w:r>
      <w:r w:rsidRPr="006D7017">
        <w:rPr>
          <w:sz w:val="22"/>
          <w:szCs w:val="22"/>
          <w:vertAlign w:val="superscript"/>
        </w:rPr>
        <w:t xml:space="preserve"> учреждения, организаци</w:t>
      </w:r>
      <w:r>
        <w:rPr>
          <w:sz w:val="22"/>
          <w:szCs w:val="22"/>
          <w:vertAlign w:val="superscript"/>
        </w:rPr>
        <w:t>и</w:t>
      </w:r>
      <w:r w:rsidRPr="006D7017">
        <w:rPr>
          <w:sz w:val="22"/>
          <w:szCs w:val="22"/>
          <w:vertAlign w:val="superscript"/>
        </w:rPr>
        <w:t xml:space="preserve">, </w:t>
      </w:r>
    </w:p>
    <w:p w:rsidR="00401DB9" w:rsidRDefault="00401DB9" w:rsidP="00401DB9">
      <w:pPr>
        <w:autoSpaceDE w:val="0"/>
        <w:autoSpaceDN w:val="0"/>
        <w:adjustRightInd w:val="0"/>
        <w:jc w:val="both"/>
        <w:rPr>
          <w:sz w:val="22"/>
          <w:szCs w:val="22"/>
        </w:rPr>
      </w:pPr>
      <w:r>
        <w:rPr>
          <w:sz w:val="22"/>
          <w:szCs w:val="22"/>
        </w:rPr>
        <w:t>______________________________________________________________________________________</w:t>
      </w:r>
    </w:p>
    <w:p w:rsidR="00401DB9" w:rsidRPr="006D7017" w:rsidRDefault="00401DB9" w:rsidP="00401DB9">
      <w:pPr>
        <w:autoSpaceDE w:val="0"/>
        <w:autoSpaceDN w:val="0"/>
        <w:adjustRightInd w:val="0"/>
        <w:jc w:val="both"/>
        <w:rPr>
          <w:b/>
          <w:iCs/>
          <w:sz w:val="22"/>
          <w:szCs w:val="22"/>
          <w:vertAlign w:val="superscript"/>
        </w:rPr>
      </w:pPr>
      <w:r w:rsidRPr="006D7017">
        <w:rPr>
          <w:sz w:val="22"/>
          <w:szCs w:val="22"/>
          <w:vertAlign w:val="superscript"/>
        </w:rPr>
        <w:t>уполномоченных на заключение договоров на передачу квартир (домов) в собственность граждан</w:t>
      </w:r>
      <w:r>
        <w:rPr>
          <w:sz w:val="22"/>
          <w:szCs w:val="22"/>
          <w:vertAlign w:val="superscript"/>
        </w:rPr>
        <w:t xml:space="preserve"> (если они известны заявителю)</w:t>
      </w:r>
    </w:p>
    <w:p w:rsidR="00401DB9" w:rsidRPr="006B771B" w:rsidRDefault="00401DB9" w:rsidP="00401DB9">
      <w:pPr>
        <w:pStyle w:val="a3"/>
        <w:rPr>
          <w:iCs/>
          <w:sz w:val="22"/>
          <w:szCs w:val="22"/>
          <w:lang w:eastAsia="ar-SA"/>
        </w:rPr>
      </w:pPr>
    </w:p>
    <w:tbl>
      <w:tblPr>
        <w:tblW w:w="4500" w:type="pct"/>
        <w:tblInd w:w="208" w:type="dxa"/>
        <w:tblCellMar>
          <w:left w:w="28" w:type="dxa"/>
          <w:right w:w="28" w:type="dxa"/>
        </w:tblCellMar>
        <w:tblLook w:val="00A0"/>
      </w:tblPr>
      <w:tblGrid>
        <w:gridCol w:w="296"/>
        <w:gridCol w:w="8939"/>
      </w:tblGrid>
      <w:tr w:rsidR="00E2587A" w:rsidRPr="005923FF" w:rsidTr="00C657AF">
        <w:trPr>
          <w:trHeight w:val="283"/>
        </w:trPr>
        <w:tc>
          <w:tcPr>
            <w:tcW w:w="9235" w:type="dxa"/>
            <w:gridSpan w:val="2"/>
          </w:tcPr>
          <w:p w:rsidR="00E2587A" w:rsidRPr="005923FF" w:rsidRDefault="00E2587A" w:rsidP="00226324">
            <w:pPr>
              <w:spacing w:line="228" w:lineRule="auto"/>
              <w:ind w:left="113"/>
            </w:pPr>
            <w:r w:rsidRPr="005923FF">
              <w:rPr>
                <w:iCs/>
              </w:rPr>
              <w:t>Результат предоставления услуги прошу выдать следующим способом:</w:t>
            </w:r>
          </w:p>
        </w:tc>
      </w:tr>
      <w:tr w:rsidR="00E2587A" w:rsidRPr="005923FF" w:rsidTr="00C657AF">
        <w:trPr>
          <w:trHeight w:val="239"/>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 xml:space="preserve">в </w:t>
            </w:r>
            <w:r w:rsidR="003410F7">
              <w:rPr>
                <w:iCs/>
                <w:shd w:val="clear" w:color="auto" w:fill="FFFFFF"/>
              </w:rPr>
              <w:t>Администрации Шолоховского городского поселения</w:t>
            </w:r>
            <w:r w:rsidRPr="005923FF">
              <w:rPr>
                <w:iCs/>
              </w:rPr>
              <w:t>;</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в МФЦ;</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t>по  почте;</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C657AF" w:rsidP="00226324">
            <w:pPr>
              <w:spacing w:line="228" w:lineRule="auto"/>
              <w:ind w:left="113"/>
            </w:pPr>
            <w:r>
              <w:t>_________________________________________________________________________</w:t>
            </w:r>
          </w:p>
        </w:tc>
      </w:tr>
    </w:tbl>
    <w:p w:rsidR="00C657AF" w:rsidRDefault="00C657AF" w:rsidP="00E2587A">
      <w:pPr>
        <w:pStyle w:val="a3"/>
        <w:spacing w:line="228" w:lineRule="auto"/>
        <w:jc w:val="both"/>
        <w:rPr>
          <w:sz w:val="24"/>
          <w:szCs w:val="24"/>
          <w:lang w:eastAsia="ar-SA"/>
        </w:rPr>
      </w:pP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Подпись заявителя __________________ / ___________________________________________ /</w:t>
      </w:r>
    </w:p>
    <w:p w:rsidR="00E2587A" w:rsidRPr="005923FF" w:rsidRDefault="00E2587A" w:rsidP="00E2587A">
      <w:pPr>
        <w:pStyle w:val="a3"/>
        <w:spacing w:line="228" w:lineRule="auto"/>
        <w:jc w:val="both"/>
        <w:rPr>
          <w:sz w:val="24"/>
          <w:szCs w:val="24"/>
          <w:lang w:eastAsia="ar-SA"/>
        </w:rPr>
      </w:pPr>
      <w:r w:rsidRPr="005923FF">
        <w:rPr>
          <w:sz w:val="24"/>
          <w:szCs w:val="24"/>
          <w:vertAlign w:val="superscript"/>
          <w:lang w:eastAsia="ar-SA"/>
        </w:rPr>
        <w:t xml:space="preserve">   </w:t>
      </w:r>
      <w:r w:rsidRPr="005923FF">
        <w:rPr>
          <w:iCs/>
          <w:sz w:val="24"/>
          <w:szCs w:val="24"/>
          <w:vertAlign w:val="superscript"/>
          <w:lang w:eastAsia="ar-SA"/>
        </w:rPr>
        <w:t xml:space="preserve">  (доверенного лица)                                                                                                                                (расшифровка подписи)</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(Для доверенного лица) по доверенности от «__» 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удостоверенной __________________________________________________________________,</w:t>
      </w:r>
    </w:p>
    <w:p w:rsidR="00E2587A" w:rsidRPr="005923FF" w:rsidRDefault="00E2587A" w:rsidP="00E2587A">
      <w:pPr>
        <w:pStyle w:val="a3"/>
        <w:spacing w:line="228" w:lineRule="auto"/>
        <w:jc w:val="both"/>
        <w:rPr>
          <w:sz w:val="24"/>
          <w:szCs w:val="24"/>
        </w:rPr>
      </w:pPr>
      <w:r w:rsidRPr="005923FF">
        <w:rPr>
          <w:sz w:val="24"/>
          <w:szCs w:val="24"/>
          <w:lang w:eastAsia="ar-SA"/>
        </w:rPr>
        <w:t>реестр № ______________</w:t>
      </w:r>
    </w:p>
    <w:p w:rsidR="00E2587A" w:rsidRPr="005923FF" w:rsidRDefault="00E2587A" w:rsidP="00E2587A">
      <w:pPr>
        <w:pStyle w:val="a3"/>
        <w:spacing w:line="228" w:lineRule="auto"/>
        <w:jc w:val="both"/>
        <w:rPr>
          <w:sz w:val="24"/>
          <w:szCs w:val="24"/>
        </w:rPr>
      </w:pPr>
    </w:p>
    <w:p w:rsidR="00E2587A" w:rsidRPr="005923FF" w:rsidRDefault="00E2587A" w:rsidP="00E2587A">
      <w:pPr>
        <w:pStyle w:val="a3"/>
        <w:spacing w:line="228" w:lineRule="auto"/>
        <w:jc w:val="both"/>
        <w:rPr>
          <w:sz w:val="24"/>
          <w:szCs w:val="24"/>
          <w:lang w:eastAsia="ar-SA"/>
        </w:rPr>
      </w:pPr>
      <w:r w:rsidRPr="005923FF">
        <w:rPr>
          <w:sz w:val="24"/>
          <w:szCs w:val="24"/>
          <w:lang w:eastAsia="ar-SA"/>
        </w:rPr>
        <w:t>«__» ______________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Подпись сотрудника,</w:t>
      </w: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 xml:space="preserve">принявшего заявление _______________ / __________________________________________/ </w:t>
      </w:r>
    </w:p>
    <w:p w:rsidR="00E2587A" w:rsidRPr="005923FF" w:rsidRDefault="00E2587A" w:rsidP="00E2587A">
      <w:pPr>
        <w:pStyle w:val="a3"/>
        <w:spacing w:line="228" w:lineRule="auto"/>
        <w:jc w:val="both"/>
        <w:rPr>
          <w:b/>
          <w:sz w:val="24"/>
          <w:szCs w:val="24"/>
        </w:rPr>
      </w:pPr>
      <w:r w:rsidRPr="005923FF">
        <w:rPr>
          <w:sz w:val="24"/>
          <w:szCs w:val="24"/>
          <w:vertAlign w:val="superscript"/>
          <w:lang w:eastAsia="ar-SA"/>
        </w:rPr>
        <w:t xml:space="preserve">   </w:t>
      </w:r>
      <w:r w:rsidRPr="005923FF">
        <w:rPr>
          <w:iCs/>
          <w:sz w:val="24"/>
          <w:szCs w:val="24"/>
          <w:vertAlign w:val="superscript"/>
          <w:lang w:eastAsia="ar-SA"/>
        </w:rPr>
        <w:t xml:space="preserve">                                                                                                                                                    (расшифровка подписи)</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401DB9" w:rsidRDefault="00401DB9" w:rsidP="00401DB9">
      <w:pPr>
        <w:pStyle w:val="a3"/>
        <w:jc w:val="center"/>
        <w:rPr>
          <w:b/>
          <w:sz w:val="24"/>
          <w:szCs w:val="24"/>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sectPr w:rsidR="008029D2" w:rsidSect="00A6755E">
      <w:footerReference w:type="default" r:id="rId19"/>
      <w:pgSz w:w="11906" w:h="16838" w:code="9"/>
      <w:pgMar w:top="284"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1EC6" w:rsidRDefault="008B1EC6">
      <w:r>
        <w:separator/>
      </w:r>
    </w:p>
  </w:endnote>
  <w:endnote w:type="continuationSeparator" w:id="1">
    <w:p w:rsidR="008B1EC6" w:rsidRDefault="008B1EC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4E8F" w:rsidRDefault="002C4E8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1EC6" w:rsidRDefault="008B1EC6">
      <w:r>
        <w:separator/>
      </w:r>
    </w:p>
  </w:footnote>
  <w:footnote w:type="continuationSeparator" w:id="1">
    <w:p w:rsidR="008B1EC6" w:rsidRDefault="008B1EC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2AA4E6A">
      <w:start w:val="1"/>
      <w:numFmt w:val="decimal"/>
      <w:lvlText w:val="%1."/>
      <w:lvlJc w:val="left"/>
      <w:pPr>
        <w:tabs>
          <w:tab w:val="num" w:pos="1440"/>
        </w:tabs>
        <w:ind w:left="1440" w:hanging="360"/>
      </w:pPr>
    </w:lvl>
    <w:lvl w:ilvl="1" w:tplc="B56EE218" w:tentative="1">
      <w:start w:val="1"/>
      <w:numFmt w:val="lowerLetter"/>
      <w:lvlText w:val="%2."/>
      <w:lvlJc w:val="left"/>
      <w:pPr>
        <w:tabs>
          <w:tab w:val="num" w:pos="2160"/>
        </w:tabs>
        <w:ind w:left="2160" w:hanging="360"/>
      </w:pPr>
    </w:lvl>
    <w:lvl w:ilvl="2" w:tplc="330CC0E4" w:tentative="1">
      <w:start w:val="1"/>
      <w:numFmt w:val="lowerRoman"/>
      <w:lvlText w:val="%3."/>
      <w:lvlJc w:val="right"/>
      <w:pPr>
        <w:tabs>
          <w:tab w:val="num" w:pos="2880"/>
        </w:tabs>
        <w:ind w:left="2880" w:hanging="180"/>
      </w:pPr>
    </w:lvl>
    <w:lvl w:ilvl="3" w:tplc="8EFCFEE6" w:tentative="1">
      <w:start w:val="1"/>
      <w:numFmt w:val="decimal"/>
      <w:lvlText w:val="%4."/>
      <w:lvlJc w:val="left"/>
      <w:pPr>
        <w:tabs>
          <w:tab w:val="num" w:pos="3600"/>
        </w:tabs>
        <w:ind w:left="3600" w:hanging="360"/>
      </w:pPr>
    </w:lvl>
    <w:lvl w:ilvl="4" w:tplc="8494B258" w:tentative="1">
      <w:start w:val="1"/>
      <w:numFmt w:val="lowerLetter"/>
      <w:lvlText w:val="%5."/>
      <w:lvlJc w:val="left"/>
      <w:pPr>
        <w:tabs>
          <w:tab w:val="num" w:pos="4320"/>
        </w:tabs>
        <w:ind w:left="4320" w:hanging="360"/>
      </w:pPr>
    </w:lvl>
    <w:lvl w:ilvl="5" w:tplc="5C046D9E" w:tentative="1">
      <w:start w:val="1"/>
      <w:numFmt w:val="lowerRoman"/>
      <w:lvlText w:val="%6."/>
      <w:lvlJc w:val="right"/>
      <w:pPr>
        <w:tabs>
          <w:tab w:val="num" w:pos="5040"/>
        </w:tabs>
        <w:ind w:left="5040" w:hanging="180"/>
      </w:pPr>
    </w:lvl>
    <w:lvl w:ilvl="6" w:tplc="D9681B3C" w:tentative="1">
      <w:start w:val="1"/>
      <w:numFmt w:val="decimal"/>
      <w:lvlText w:val="%7."/>
      <w:lvlJc w:val="left"/>
      <w:pPr>
        <w:tabs>
          <w:tab w:val="num" w:pos="5760"/>
        </w:tabs>
        <w:ind w:left="5760" w:hanging="360"/>
      </w:pPr>
    </w:lvl>
    <w:lvl w:ilvl="7" w:tplc="122EC7D8" w:tentative="1">
      <w:start w:val="1"/>
      <w:numFmt w:val="lowerLetter"/>
      <w:lvlText w:val="%8."/>
      <w:lvlJc w:val="left"/>
      <w:pPr>
        <w:tabs>
          <w:tab w:val="num" w:pos="6480"/>
        </w:tabs>
        <w:ind w:left="6480" w:hanging="360"/>
      </w:pPr>
    </w:lvl>
    <w:lvl w:ilvl="8" w:tplc="419A40C4" w:tentative="1">
      <w:start w:val="1"/>
      <w:numFmt w:val="lowerRoman"/>
      <w:lvlText w:val="%9."/>
      <w:lvlJc w:val="right"/>
      <w:pPr>
        <w:tabs>
          <w:tab w:val="num" w:pos="7200"/>
        </w:tabs>
        <w:ind w:left="7200" w:hanging="180"/>
      </w:pPr>
    </w:lvl>
  </w:abstractNum>
  <w:abstractNum w:abstractNumId="2">
    <w:nsid w:val="25D93F90"/>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46AD1EA0"/>
    <w:multiLevelType w:val="hybridMultilevel"/>
    <w:tmpl w:val="3C946DB0"/>
    <w:lvl w:ilvl="0" w:tplc="166C7D4C">
      <w:start w:val="1"/>
      <w:numFmt w:val="decimal"/>
      <w:lvlText w:val="%1."/>
      <w:lvlJc w:val="left"/>
      <w:pPr>
        <w:tabs>
          <w:tab w:val="num" w:pos="1440"/>
        </w:tabs>
        <w:ind w:left="1440" w:hanging="360"/>
      </w:pPr>
    </w:lvl>
    <w:lvl w:ilvl="1" w:tplc="28E6673C" w:tentative="1">
      <w:start w:val="1"/>
      <w:numFmt w:val="lowerLetter"/>
      <w:lvlText w:val="%2."/>
      <w:lvlJc w:val="left"/>
      <w:pPr>
        <w:tabs>
          <w:tab w:val="num" w:pos="2160"/>
        </w:tabs>
        <w:ind w:left="2160" w:hanging="360"/>
      </w:pPr>
    </w:lvl>
    <w:lvl w:ilvl="2" w:tplc="051E9ADE" w:tentative="1">
      <w:start w:val="1"/>
      <w:numFmt w:val="lowerRoman"/>
      <w:lvlText w:val="%3."/>
      <w:lvlJc w:val="right"/>
      <w:pPr>
        <w:tabs>
          <w:tab w:val="num" w:pos="2880"/>
        </w:tabs>
        <w:ind w:left="2880" w:hanging="180"/>
      </w:pPr>
    </w:lvl>
    <w:lvl w:ilvl="3" w:tplc="DD909EC4" w:tentative="1">
      <w:start w:val="1"/>
      <w:numFmt w:val="decimal"/>
      <w:lvlText w:val="%4."/>
      <w:lvlJc w:val="left"/>
      <w:pPr>
        <w:tabs>
          <w:tab w:val="num" w:pos="3600"/>
        </w:tabs>
        <w:ind w:left="3600" w:hanging="360"/>
      </w:pPr>
    </w:lvl>
    <w:lvl w:ilvl="4" w:tplc="5704C844" w:tentative="1">
      <w:start w:val="1"/>
      <w:numFmt w:val="lowerLetter"/>
      <w:lvlText w:val="%5."/>
      <w:lvlJc w:val="left"/>
      <w:pPr>
        <w:tabs>
          <w:tab w:val="num" w:pos="4320"/>
        </w:tabs>
        <w:ind w:left="4320" w:hanging="360"/>
      </w:pPr>
    </w:lvl>
    <w:lvl w:ilvl="5" w:tplc="4BDA375E" w:tentative="1">
      <w:start w:val="1"/>
      <w:numFmt w:val="lowerRoman"/>
      <w:lvlText w:val="%6."/>
      <w:lvlJc w:val="right"/>
      <w:pPr>
        <w:tabs>
          <w:tab w:val="num" w:pos="5040"/>
        </w:tabs>
        <w:ind w:left="5040" w:hanging="180"/>
      </w:pPr>
    </w:lvl>
    <w:lvl w:ilvl="6" w:tplc="7A60227C" w:tentative="1">
      <w:start w:val="1"/>
      <w:numFmt w:val="decimal"/>
      <w:lvlText w:val="%7."/>
      <w:lvlJc w:val="left"/>
      <w:pPr>
        <w:tabs>
          <w:tab w:val="num" w:pos="5760"/>
        </w:tabs>
        <w:ind w:left="5760" w:hanging="360"/>
      </w:pPr>
    </w:lvl>
    <w:lvl w:ilvl="7" w:tplc="5AE8FF5E" w:tentative="1">
      <w:start w:val="1"/>
      <w:numFmt w:val="lowerLetter"/>
      <w:lvlText w:val="%8."/>
      <w:lvlJc w:val="left"/>
      <w:pPr>
        <w:tabs>
          <w:tab w:val="num" w:pos="6480"/>
        </w:tabs>
        <w:ind w:left="6480" w:hanging="360"/>
      </w:pPr>
    </w:lvl>
    <w:lvl w:ilvl="8" w:tplc="492ED4F0" w:tentative="1">
      <w:start w:val="1"/>
      <w:numFmt w:val="lowerRoman"/>
      <w:lvlText w:val="%9."/>
      <w:lvlJc w:val="right"/>
      <w:pPr>
        <w:tabs>
          <w:tab w:val="num" w:pos="7200"/>
        </w:tabs>
        <w:ind w:left="7200" w:hanging="180"/>
      </w:pPr>
    </w:lvl>
  </w:abstractNum>
  <w:abstractNum w:abstractNumId="4">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5">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3"/>
  </w:num>
  <w:num w:numId="3">
    <w:abstractNumId w:val="1"/>
  </w:num>
  <w:num w:numId="4">
    <w:abstractNumId w:val="4"/>
  </w:num>
  <w:num w:numId="5">
    <w:abstractNumId w:val="2"/>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023B1"/>
    <w:rsid w:val="000025AC"/>
    <w:rsid w:val="000135FF"/>
    <w:rsid w:val="00017A6C"/>
    <w:rsid w:val="0002101A"/>
    <w:rsid w:val="000236AE"/>
    <w:rsid w:val="0003523E"/>
    <w:rsid w:val="00040C21"/>
    <w:rsid w:val="00041F53"/>
    <w:rsid w:val="00044FA1"/>
    <w:rsid w:val="0004577C"/>
    <w:rsid w:val="00045945"/>
    <w:rsid w:val="00047B96"/>
    <w:rsid w:val="00056046"/>
    <w:rsid w:val="00057F8B"/>
    <w:rsid w:val="0007048F"/>
    <w:rsid w:val="00077A55"/>
    <w:rsid w:val="00085EC6"/>
    <w:rsid w:val="00087E16"/>
    <w:rsid w:val="00093845"/>
    <w:rsid w:val="000956D8"/>
    <w:rsid w:val="0009650E"/>
    <w:rsid w:val="000B2898"/>
    <w:rsid w:val="000D02F7"/>
    <w:rsid w:val="000D5AAA"/>
    <w:rsid w:val="000D703B"/>
    <w:rsid w:val="00101A00"/>
    <w:rsid w:val="00102528"/>
    <w:rsid w:val="001162AA"/>
    <w:rsid w:val="0012308F"/>
    <w:rsid w:val="0012320D"/>
    <w:rsid w:val="00130315"/>
    <w:rsid w:val="00130BA6"/>
    <w:rsid w:val="001525F5"/>
    <w:rsid w:val="00162686"/>
    <w:rsid w:val="001643E9"/>
    <w:rsid w:val="00167EFC"/>
    <w:rsid w:val="0017019D"/>
    <w:rsid w:val="00170686"/>
    <w:rsid w:val="0017309C"/>
    <w:rsid w:val="001750B1"/>
    <w:rsid w:val="00191DF6"/>
    <w:rsid w:val="001A43A4"/>
    <w:rsid w:val="001A5C99"/>
    <w:rsid w:val="001B0A56"/>
    <w:rsid w:val="001C6ACA"/>
    <w:rsid w:val="001D48E3"/>
    <w:rsid w:val="001E32B5"/>
    <w:rsid w:val="001F06B3"/>
    <w:rsid w:val="001F0876"/>
    <w:rsid w:val="001F13AA"/>
    <w:rsid w:val="001F38C4"/>
    <w:rsid w:val="001F59E7"/>
    <w:rsid w:val="001F7587"/>
    <w:rsid w:val="00204C70"/>
    <w:rsid w:val="00215B5A"/>
    <w:rsid w:val="00216FC7"/>
    <w:rsid w:val="00217475"/>
    <w:rsid w:val="00220FC3"/>
    <w:rsid w:val="00226324"/>
    <w:rsid w:val="00232CB2"/>
    <w:rsid w:val="002361FD"/>
    <w:rsid w:val="00241D5F"/>
    <w:rsid w:val="00245C38"/>
    <w:rsid w:val="00256B07"/>
    <w:rsid w:val="00260C6B"/>
    <w:rsid w:val="00265F5B"/>
    <w:rsid w:val="00282A14"/>
    <w:rsid w:val="00292675"/>
    <w:rsid w:val="0029502E"/>
    <w:rsid w:val="00296A59"/>
    <w:rsid w:val="002A3C0F"/>
    <w:rsid w:val="002B0FD5"/>
    <w:rsid w:val="002B5579"/>
    <w:rsid w:val="002C3A36"/>
    <w:rsid w:val="002C4E8F"/>
    <w:rsid w:val="002C5C75"/>
    <w:rsid w:val="002D2EF2"/>
    <w:rsid w:val="002D4093"/>
    <w:rsid w:val="002D40E8"/>
    <w:rsid w:val="002F5BB6"/>
    <w:rsid w:val="002F6732"/>
    <w:rsid w:val="00300EA0"/>
    <w:rsid w:val="0030447D"/>
    <w:rsid w:val="003062A4"/>
    <w:rsid w:val="00311447"/>
    <w:rsid w:val="00320F99"/>
    <w:rsid w:val="00322DEA"/>
    <w:rsid w:val="00326F6E"/>
    <w:rsid w:val="003326AA"/>
    <w:rsid w:val="0033415B"/>
    <w:rsid w:val="00337F0A"/>
    <w:rsid w:val="003410F7"/>
    <w:rsid w:val="00341BB7"/>
    <w:rsid w:val="0034268E"/>
    <w:rsid w:val="00343609"/>
    <w:rsid w:val="00343AF7"/>
    <w:rsid w:val="0034553A"/>
    <w:rsid w:val="00346A95"/>
    <w:rsid w:val="0037568B"/>
    <w:rsid w:val="003774E4"/>
    <w:rsid w:val="0038665B"/>
    <w:rsid w:val="00386C68"/>
    <w:rsid w:val="003E0AEA"/>
    <w:rsid w:val="003E6859"/>
    <w:rsid w:val="003F0BC1"/>
    <w:rsid w:val="003F2268"/>
    <w:rsid w:val="003F2AB2"/>
    <w:rsid w:val="003F3219"/>
    <w:rsid w:val="003F773C"/>
    <w:rsid w:val="00401DB9"/>
    <w:rsid w:val="0040284C"/>
    <w:rsid w:val="00405D8A"/>
    <w:rsid w:val="004117E2"/>
    <w:rsid w:val="00413EB5"/>
    <w:rsid w:val="00414707"/>
    <w:rsid w:val="00416FE1"/>
    <w:rsid w:val="00421184"/>
    <w:rsid w:val="004268F7"/>
    <w:rsid w:val="00444A94"/>
    <w:rsid w:val="00446556"/>
    <w:rsid w:val="00455134"/>
    <w:rsid w:val="0045618B"/>
    <w:rsid w:val="00457EF8"/>
    <w:rsid w:val="004608F6"/>
    <w:rsid w:val="00462A9F"/>
    <w:rsid w:val="004779CC"/>
    <w:rsid w:val="00482BF6"/>
    <w:rsid w:val="00486CA5"/>
    <w:rsid w:val="0049650E"/>
    <w:rsid w:val="00496E23"/>
    <w:rsid w:val="004972B7"/>
    <w:rsid w:val="004A7010"/>
    <w:rsid w:val="004B2917"/>
    <w:rsid w:val="004C2037"/>
    <w:rsid w:val="004C5397"/>
    <w:rsid w:val="004C5FBA"/>
    <w:rsid w:val="004D27CC"/>
    <w:rsid w:val="004D5A07"/>
    <w:rsid w:val="004E553C"/>
    <w:rsid w:val="004E6858"/>
    <w:rsid w:val="004F2251"/>
    <w:rsid w:val="00505B80"/>
    <w:rsid w:val="00506564"/>
    <w:rsid w:val="00506965"/>
    <w:rsid w:val="00507DD5"/>
    <w:rsid w:val="0051167A"/>
    <w:rsid w:val="005134A0"/>
    <w:rsid w:val="00514F27"/>
    <w:rsid w:val="00515D10"/>
    <w:rsid w:val="005162D6"/>
    <w:rsid w:val="00535882"/>
    <w:rsid w:val="005361B2"/>
    <w:rsid w:val="00541E40"/>
    <w:rsid w:val="005426CA"/>
    <w:rsid w:val="005612DF"/>
    <w:rsid w:val="005704C5"/>
    <w:rsid w:val="00573433"/>
    <w:rsid w:val="00573D7A"/>
    <w:rsid w:val="00584F9A"/>
    <w:rsid w:val="00585408"/>
    <w:rsid w:val="005B35D2"/>
    <w:rsid w:val="005D1A6C"/>
    <w:rsid w:val="005D2FA3"/>
    <w:rsid w:val="005E3E1F"/>
    <w:rsid w:val="005E4704"/>
    <w:rsid w:val="005F2971"/>
    <w:rsid w:val="005F3F1E"/>
    <w:rsid w:val="005F616D"/>
    <w:rsid w:val="00605FBC"/>
    <w:rsid w:val="006115D2"/>
    <w:rsid w:val="00615342"/>
    <w:rsid w:val="00622F7E"/>
    <w:rsid w:val="0062477B"/>
    <w:rsid w:val="00625ACF"/>
    <w:rsid w:val="0063022D"/>
    <w:rsid w:val="00641B22"/>
    <w:rsid w:val="00641F26"/>
    <w:rsid w:val="006456A6"/>
    <w:rsid w:val="00651969"/>
    <w:rsid w:val="00663D8D"/>
    <w:rsid w:val="00667AD1"/>
    <w:rsid w:val="00667ECE"/>
    <w:rsid w:val="006706AF"/>
    <w:rsid w:val="0067208D"/>
    <w:rsid w:val="00681803"/>
    <w:rsid w:val="006829EC"/>
    <w:rsid w:val="00696329"/>
    <w:rsid w:val="0069702D"/>
    <w:rsid w:val="006A1BFA"/>
    <w:rsid w:val="006A4064"/>
    <w:rsid w:val="006B012F"/>
    <w:rsid w:val="006B3850"/>
    <w:rsid w:val="006B3DDF"/>
    <w:rsid w:val="006B5050"/>
    <w:rsid w:val="006B6D95"/>
    <w:rsid w:val="006C31FC"/>
    <w:rsid w:val="006D1BB0"/>
    <w:rsid w:val="006E05D3"/>
    <w:rsid w:val="006E4FF7"/>
    <w:rsid w:val="006F629B"/>
    <w:rsid w:val="00723140"/>
    <w:rsid w:val="00724FEA"/>
    <w:rsid w:val="00726311"/>
    <w:rsid w:val="00731A65"/>
    <w:rsid w:val="007427A1"/>
    <w:rsid w:val="007472E3"/>
    <w:rsid w:val="0076201D"/>
    <w:rsid w:val="00762453"/>
    <w:rsid w:val="00762F1B"/>
    <w:rsid w:val="00767D86"/>
    <w:rsid w:val="00767FC2"/>
    <w:rsid w:val="00774B1D"/>
    <w:rsid w:val="00777E0D"/>
    <w:rsid w:val="00782150"/>
    <w:rsid w:val="00792D41"/>
    <w:rsid w:val="007A31B0"/>
    <w:rsid w:val="007A3E53"/>
    <w:rsid w:val="007A5547"/>
    <w:rsid w:val="007A6424"/>
    <w:rsid w:val="007A6979"/>
    <w:rsid w:val="007B2157"/>
    <w:rsid w:val="007B518A"/>
    <w:rsid w:val="007B7699"/>
    <w:rsid w:val="007C4781"/>
    <w:rsid w:val="007C732C"/>
    <w:rsid w:val="007E3470"/>
    <w:rsid w:val="007E3B44"/>
    <w:rsid w:val="007E4627"/>
    <w:rsid w:val="007F6AE2"/>
    <w:rsid w:val="007F726F"/>
    <w:rsid w:val="008029D2"/>
    <w:rsid w:val="00804CE9"/>
    <w:rsid w:val="00821FE2"/>
    <w:rsid w:val="00825427"/>
    <w:rsid w:val="00831E38"/>
    <w:rsid w:val="008321BE"/>
    <w:rsid w:val="008449C6"/>
    <w:rsid w:val="00844AAA"/>
    <w:rsid w:val="008459D7"/>
    <w:rsid w:val="0085198E"/>
    <w:rsid w:val="00866479"/>
    <w:rsid w:val="00870FF3"/>
    <w:rsid w:val="00872883"/>
    <w:rsid w:val="008739A9"/>
    <w:rsid w:val="00873BB4"/>
    <w:rsid w:val="00874E2B"/>
    <w:rsid w:val="00880A75"/>
    <w:rsid w:val="00887054"/>
    <w:rsid w:val="00891D0E"/>
    <w:rsid w:val="008A14C2"/>
    <w:rsid w:val="008A1FBF"/>
    <w:rsid w:val="008A2D65"/>
    <w:rsid w:val="008B1EC6"/>
    <w:rsid w:val="008B3F8C"/>
    <w:rsid w:val="008B464B"/>
    <w:rsid w:val="008B5CA1"/>
    <w:rsid w:val="008B6A82"/>
    <w:rsid w:val="008B6C7B"/>
    <w:rsid w:val="008C01F3"/>
    <w:rsid w:val="008C592F"/>
    <w:rsid w:val="008D043C"/>
    <w:rsid w:val="008D0BEA"/>
    <w:rsid w:val="008D2786"/>
    <w:rsid w:val="008E2310"/>
    <w:rsid w:val="008F6ABA"/>
    <w:rsid w:val="008F6EA4"/>
    <w:rsid w:val="0090789D"/>
    <w:rsid w:val="00910705"/>
    <w:rsid w:val="0091080A"/>
    <w:rsid w:val="00910F11"/>
    <w:rsid w:val="0092055D"/>
    <w:rsid w:val="009232A5"/>
    <w:rsid w:val="00923F55"/>
    <w:rsid w:val="00926A17"/>
    <w:rsid w:val="00927AF6"/>
    <w:rsid w:val="00932941"/>
    <w:rsid w:val="00942972"/>
    <w:rsid w:val="00943C43"/>
    <w:rsid w:val="00943E52"/>
    <w:rsid w:val="009469D2"/>
    <w:rsid w:val="0096133B"/>
    <w:rsid w:val="0097193A"/>
    <w:rsid w:val="009736B7"/>
    <w:rsid w:val="00973F05"/>
    <w:rsid w:val="00983084"/>
    <w:rsid w:val="009A19CE"/>
    <w:rsid w:val="009A217C"/>
    <w:rsid w:val="009A66BC"/>
    <w:rsid w:val="009B3043"/>
    <w:rsid w:val="009B749F"/>
    <w:rsid w:val="009B752B"/>
    <w:rsid w:val="009F792E"/>
    <w:rsid w:val="00A0002C"/>
    <w:rsid w:val="00A05C6B"/>
    <w:rsid w:val="00A07FE7"/>
    <w:rsid w:val="00A143D9"/>
    <w:rsid w:val="00A14559"/>
    <w:rsid w:val="00A20447"/>
    <w:rsid w:val="00A24427"/>
    <w:rsid w:val="00A3000F"/>
    <w:rsid w:val="00A31DC7"/>
    <w:rsid w:val="00A40C35"/>
    <w:rsid w:val="00A41494"/>
    <w:rsid w:val="00A41DF6"/>
    <w:rsid w:val="00A4494D"/>
    <w:rsid w:val="00A51E02"/>
    <w:rsid w:val="00A61FA5"/>
    <w:rsid w:val="00A64A38"/>
    <w:rsid w:val="00A654DC"/>
    <w:rsid w:val="00A67501"/>
    <w:rsid w:val="00A6755E"/>
    <w:rsid w:val="00A743D3"/>
    <w:rsid w:val="00A773B5"/>
    <w:rsid w:val="00A80C39"/>
    <w:rsid w:val="00A82777"/>
    <w:rsid w:val="00A953AB"/>
    <w:rsid w:val="00AA4F24"/>
    <w:rsid w:val="00AB3A4A"/>
    <w:rsid w:val="00AB4651"/>
    <w:rsid w:val="00AB490E"/>
    <w:rsid w:val="00AC2EF4"/>
    <w:rsid w:val="00AD20B6"/>
    <w:rsid w:val="00AD77AD"/>
    <w:rsid w:val="00AE081B"/>
    <w:rsid w:val="00AF7ED8"/>
    <w:rsid w:val="00B16D1C"/>
    <w:rsid w:val="00B267D6"/>
    <w:rsid w:val="00B32D17"/>
    <w:rsid w:val="00B36163"/>
    <w:rsid w:val="00B46DC9"/>
    <w:rsid w:val="00B5480F"/>
    <w:rsid w:val="00B63D91"/>
    <w:rsid w:val="00B85463"/>
    <w:rsid w:val="00BA2246"/>
    <w:rsid w:val="00BA5CD9"/>
    <w:rsid w:val="00BB1B12"/>
    <w:rsid w:val="00BB5C82"/>
    <w:rsid w:val="00BB6ED2"/>
    <w:rsid w:val="00BB7A98"/>
    <w:rsid w:val="00BC06A2"/>
    <w:rsid w:val="00BE286B"/>
    <w:rsid w:val="00C202E1"/>
    <w:rsid w:val="00C20661"/>
    <w:rsid w:val="00C25F8F"/>
    <w:rsid w:val="00C308ED"/>
    <w:rsid w:val="00C37B4E"/>
    <w:rsid w:val="00C37EBF"/>
    <w:rsid w:val="00C413E5"/>
    <w:rsid w:val="00C4224E"/>
    <w:rsid w:val="00C4660A"/>
    <w:rsid w:val="00C50507"/>
    <w:rsid w:val="00C51DC0"/>
    <w:rsid w:val="00C52411"/>
    <w:rsid w:val="00C534ED"/>
    <w:rsid w:val="00C62B54"/>
    <w:rsid w:val="00C657AF"/>
    <w:rsid w:val="00C70A0E"/>
    <w:rsid w:val="00C7368C"/>
    <w:rsid w:val="00C779A5"/>
    <w:rsid w:val="00C93B6D"/>
    <w:rsid w:val="00C94F35"/>
    <w:rsid w:val="00CA0926"/>
    <w:rsid w:val="00CA1F3A"/>
    <w:rsid w:val="00CA427A"/>
    <w:rsid w:val="00CB1ACC"/>
    <w:rsid w:val="00CC29E0"/>
    <w:rsid w:val="00CC3551"/>
    <w:rsid w:val="00CC466C"/>
    <w:rsid w:val="00CC7A16"/>
    <w:rsid w:val="00CD0E20"/>
    <w:rsid w:val="00CD3AAF"/>
    <w:rsid w:val="00CE24BC"/>
    <w:rsid w:val="00CE740C"/>
    <w:rsid w:val="00CF0323"/>
    <w:rsid w:val="00CF6248"/>
    <w:rsid w:val="00D0507C"/>
    <w:rsid w:val="00D061E1"/>
    <w:rsid w:val="00D07630"/>
    <w:rsid w:val="00D11858"/>
    <w:rsid w:val="00D129B6"/>
    <w:rsid w:val="00D20930"/>
    <w:rsid w:val="00D21D9D"/>
    <w:rsid w:val="00D25DED"/>
    <w:rsid w:val="00D262CC"/>
    <w:rsid w:val="00D30E80"/>
    <w:rsid w:val="00D3374B"/>
    <w:rsid w:val="00D41E71"/>
    <w:rsid w:val="00D42702"/>
    <w:rsid w:val="00D46DAB"/>
    <w:rsid w:val="00D47859"/>
    <w:rsid w:val="00D5354C"/>
    <w:rsid w:val="00D53C38"/>
    <w:rsid w:val="00D53DCD"/>
    <w:rsid w:val="00D62F77"/>
    <w:rsid w:val="00D72124"/>
    <w:rsid w:val="00D757C6"/>
    <w:rsid w:val="00D75F1D"/>
    <w:rsid w:val="00D82F33"/>
    <w:rsid w:val="00D83DFA"/>
    <w:rsid w:val="00D876C4"/>
    <w:rsid w:val="00D95703"/>
    <w:rsid w:val="00D97AB1"/>
    <w:rsid w:val="00D97FD8"/>
    <w:rsid w:val="00DA0915"/>
    <w:rsid w:val="00DA5243"/>
    <w:rsid w:val="00DB011D"/>
    <w:rsid w:val="00DB3E22"/>
    <w:rsid w:val="00DB77EA"/>
    <w:rsid w:val="00DC6727"/>
    <w:rsid w:val="00DD202D"/>
    <w:rsid w:val="00DD2A5B"/>
    <w:rsid w:val="00DD3C23"/>
    <w:rsid w:val="00DE3AE5"/>
    <w:rsid w:val="00DE7039"/>
    <w:rsid w:val="00DF1B73"/>
    <w:rsid w:val="00E04975"/>
    <w:rsid w:val="00E04AD7"/>
    <w:rsid w:val="00E2587A"/>
    <w:rsid w:val="00E34863"/>
    <w:rsid w:val="00E54AF8"/>
    <w:rsid w:val="00E55649"/>
    <w:rsid w:val="00E57C9A"/>
    <w:rsid w:val="00E6029D"/>
    <w:rsid w:val="00E63890"/>
    <w:rsid w:val="00E70175"/>
    <w:rsid w:val="00E72F85"/>
    <w:rsid w:val="00E7310B"/>
    <w:rsid w:val="00E74888"/>
    <w:rsid w:val="00E82FB1"/>
    <w:rsid w:val="00E839AE"/>
    <w:rsid w:val="00E84D87"/>
    <w:rsid w:val="00E8536E"/>
    <w:rsid w:val="00E92C2A"/>
    <w:rsid w:val="00E9655A"/>
    <w:rsid w:val="00EA0A3F"/>
    <w:rsid w:val="00EA0F1C"/>
    <w:rsid w:val="00EA4682"/>
    <w:rsid w:val="00EA4C4F"/>
    <w:rsid w:val="00EB214D"/>
    <w:rsid w:val="00EB3153"/>
    <w:rsid w:val="00EC532A"/>
    <w:rsid w:val="00EC628C"/>
    <w:rsid w:val="00ED479F"/>
    <w:rsid w:val="00EE5B48"/>
    <w:rsid w:val="00EF016B"/>
    <w:rsid w:val="00EF6EBA"/>
    <w:rsid w:val="00EF7223"/>
    <w:rsid w:val="00F24FAF"/>
    <w:rsid w:val="00F276AD"/>
    <w:rsid w:val="00F3425D"/>
    <w:rsid w:val="00F3506E"/>
    <w:rsid w:val="00F35413"/>
    <w:rsid w:val="00F42222"/>
    <w:rsid w:val="00F4755E"/>
    <w:rsid w:val="00F52733"/>
    <w:rsid w:val="00F53BAD"/>
    <w:rsid w:val="00F70A1C"/>
    <w:rsid w:val="00F725D0"/>
    <w:rsid w:val="00F76CA4"/>
    <w:rsid w:val="00F82A8F"/>
    <w:rsid w:val="00F86783"/>
    <w:rsid w:val="00FA2B4F"/>
    <w:rsid w:val="00FA5831"/>
    <w:rsid w:val="00FB1624"/>
    <w:rsid w:val="00FC2AF8"/>
    <w:rsid w:val="00FD3197"/>
    <w:rsid w:val="00FE538D"/>
    <w:rsid w:val="00FE7ADB"/>
    <w:rsid w:val="00FF4C98"/>
    <w:rsid w:val="00FF5A76"/>
    <w:rsid w:val="00FF7B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AAA"/>
    <w:rPr>
      <w:sz w:val="24"/>
      <w:szCs w:val="24"/>
    </w:rPr>
  </w:style>
  <w:style w:type="paragraph" w:styleId="1">
    <w:name w:val="heading 1"/>
    <w:basedOn w:val="a"/>
    <w:next w:val="a"/>
    <w:link w:val="10"/>
    <w:qFormat/>
    <w:rsid w:val="000D5AAA"/>
    <w:pPr>
      <w:keepNext/>
      <w:jc w:val="center"/>
      <w:outlineLvl w:val="0"/>
    </w:pPr>
    <w:rPr>
      <w:sz w:val="44"/>
      <w:szCs w:val="20"/>
    </w:rPr>
  </w:style>
  <w:style w:type="paragraph" w:styleId="2">
    <w:name w:val="heading 2"/>
    <w:basedOn w:val="a"/>
    <w:next w:val="a"/>
    <w:link w:val="20"/>
    <w:qFormat/>
    <w:rsid w:val="000D5AAA"/>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D5AAA"/>
    <w:pPr>
      <w:tabs>
        <w:tab w:val="center" w:pos="4536"/>
        <w:tab w:val="right" w:pos="9072"/>
      </w:tabs>
    </w:pPr>
    <w:rPr>
      <w:sz w:val="28"/>
      <w:szCs w:val="20"/>
    </w:rPr>
  </w:style>
  <w:style w:type="paragraph" w:customStyle="1" w:styleId="21">
    <w:name w:val="Основной текст 21"/>
    <w:basedOn w:val="a"/>
    <w:rsid w:val="000D5AAA"/>
    <w:pPr>
      <w:ind w:firstLine="720"/>
      <w:jc w:val="both"/>
    </w:pPr>
    <w:rPr>
      <w:sz w:val="20"/>
      <w:szCs w:val="20"/>
    </w:rPr>
  </w:style>
  <w:style w:type="paragraph" w:customStyle="1" w:styleId="210">
    <w:name w:val="Основной текст с отступом 21"/>
    <w:basedOn w:val="a"/>
    <w:rsid w:val="000D5AAA"/>
    <w:pPr>
      <w:ind w:firstLine="720"/>
    </w:pPr>
    <w:rPr>
      <w:szCs w:val="20"/>
    </w:rPr>
  </w:style>
  <w:style w:type="paragraph" w:styleId="a5">
    <w:name w:val="caption"/>
    <w:basedOn w:val="a"/>
    <w:next w:val="a"/>
    <w:qFormat/>
    <w:rsid w:val="000D5AAA"/>
    <w:pPr>
      <w:spacing w:before="120"/>
      <w:jc w:val="center"/>
    </w:pPr>
    <w:rPr>
      <w:b/>
      <w:sz w:val="28"/>
    </w:rPr>
  </w:style>
  <w:style w:type="paragraph" w:styleId="a6">
    <w:name w:val="footer"/>
    <w:basedOn w:val="a"/>
    <w:rsid w:val="000D5AAA"/>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63022D"/>
    <w:pPr>
      <w:widowControl w:val="0"/>
      <w:ind w:left="21"/>
    </w:pPr>
    <w:rPr>
      <w:sz w:val="22"/>
      <w:szCs w:val="22"/>
      <w:lang w:val="en-US" w:eastAsia="en-US"/>
    </w:rPr>
  </w:style>
  <w:style w:type="character" w:customStyle="1" w:styleId="a4">
    <w:name w:val="Верхний колонтитул Знак"/>
    <w:link w:val="a3"/>
    <w:rsid w:val="00E2587A"/>
    <w:rPr>
      <w:sz w:val="28"/>
    </w:rPr>
  </w:style>
  <w:style w:type="character" w:styleId="ad">
    <w:name w:val="annotation reference"/>
    <w:rsid w:val="001A43A4"/>
    <w:rPr>
      <w:sz w:val="16"/>
      <w:szCs w:val="16"/>
    </w:rPr>
  </w:style>
  <w:style w:type="paragraph" w:styleId="ae">
    <w:name w:val="annotation text"/>
    <w:basedOn w:val="a"/>
    <w:link w:val="af"/>
    <w:rsid w:val="001A43A4"/>
    <w:rPr>
      <w:sz w:val="20"/>
      <w:szCs w:val="20"/>
    </w:rPr>
  </w:style>
  <w:style w:type="character" w:customStyle="1" w:styleId="af">
    <w:name w:val="Текст примечания Знак"/>
    <w:basedOn w:val="a0"/>
    <w:link w:val="ae"/>
    <w:rsid w:val="001A43A4"/>
  </w:style>
  <w:style w:type="paragraph" w:styleId="af0">
    <w:name w:val="annotation subject"/>
    <w:basedOn w:val="ae"/>
    <w:next w:val="ae"/>
    <w:link w:val="af1"/>
    <w:rsid w:val="001A43A4"/>
    <w:rPr>
      <w:b/>
      <w:bCs/>
    </w:rPr>
  </w:style>
  <w:style w:type="character" w:customStyle="1" w:styleId="af1">
    <w:name w:val="Тема примечания Знак"/>
    <w:link w:val="af0"/>
    <w:rsid w:val="001A43A4"/>
    <w:rPr>
      <w:b/>
      <w:bCs/>
    </w:rPr>
  </w:style>
  <w:style w:type="paragraph" w:styleId="af2">
    <w:name w:val="Balloon Text"/>
    <w:basedOn w:val="a"/>
    <w:link w:val="af3"/>
    <w:rsid w:val="001A43A4"/>
    <w:rPr>
      <w:rFonts w:ascii="Segoe UI" w:hAnsi="Segoe UI"/>
      <w:sz w:val="18"/>
      <w:szCs w:val="18"/>
    </w:rPr>
  </w:style>
  <w:style w:type="character" w:customStyle="1" w:styleId="af3">
    <w:name w:val="Текст выноски Знак"/>
    <w:link w:val="af2"/>
    <w:rsid w:val="001A43A4"/>
    <w:rPr>
      <w:rFonts w:ascii="Segoe UI" w:hAnsi="Segoe UI" w:cs="Segoe UI"/>
      <w:sz w:val="18"/>
      <w:szCs w:val="18"/>
    </w:rPr>
  </w:style>
  <w:style w:type="character" w:customStyle="1" w:styleId="10">
    <w:name w:val="Заголовок 1 Знак"/>
    <w:link w:val="1"/>
    <w:rsid w:val="00E04975"/>
    <w:rPr>
      <w:sz w:val="44"/>
    </w:rPr>
  </w:style>
  <w:style w:type="character" w:customStyle="1" w:styleId="20">
    <w:name w:val="Заголовок 2 Знак"/>
    <w:basedOn w:val="a0"/>
    <w:link w:val="2"/>
    <w:rsid w:val="00E04975"/>
    <w:rPr>
      <w:b/>
      <w:sz w:val="28"/>
    </w:rPr>
  </w:style>
  <w:style w:type="paragraph" w:styleId="23">
    <w:name w:val="Body Text Indent 2"/>
    <w:basedOn w:val="a"/>
    <w:link w:val="24"/>
    <w:rsid w:val="00E04975"/>
    <w:pPr>
      <w:spacing w:after="120" w:line="480" w:lineRule="auto"/>
      <w:ind w:left="283"/>
    </w:pPr>
  </w:style>
  <w:style w:type="character" w:customStyle="1" w:styleId="24">
    <w:name w:val="Основной текст с отступом 2 Знак"/>
    <w:basedOn w:val="a0"/>
    <w:link w:val="23"/>
    <w:rsid w:val="00E04975"/>
    <w:rPr>
      <w:sz w:val="24"/>
      <w:szCs w:val="24"/>
    </w:rPr>
  </w:style>
  <w:style w:type="paragraph" w:customStyle="1" w:styleId="11">
    <w:name w:val="Текст1"/>
    <w:basedOn w:val="a"/>
    <w:rsid w:val="007A6979"/>
    <w:rPr>
      <w:rFonts w:ascii="Courier New" w:hAnsi="Courier New" w:cs="Courier New"/>
      <w:sz w:val="20"/>
      <w:szCs w:val="20"/>
      <w:lang w:eastAsia="ar-SA"/>
    </w:rPr>
  </w:style>
  <w:style w:type="character" w:customStyle="1" w:styleId="ab">
    <w:name w:val="Основной текст с отступом Знак"/>
    <w:link w:val="aa"/>
    <w:rsid w:val="00DB3E22"/>
    <w:rPr>
      <w:lang w:eastAsia="zh-CN"/>
    </w:rPr>
  </w:style>
  <w:style w:type="paragraph" w:styleId="af4">
    <w:name w:val="Normal (Web)"/>
    <w:basedOn w:val="a"/>
    <w:rsid w:val="00B63D91"/>
    <w:pPr>
      <w:suppressAutoHyphens/>
      <w:spacing w:before="100" w:after="100"/>
    </w:pPr>
    <w:rPr>
      <w:lang w:eastAsia="zh-CN"/>
    </w:rPr>
  </w:style>
  <w:style w:type="character" w:customStyle="1" w:styleId="WW8Num1z0">
    <w:name w:val="WW8Num1z0"/>
    <w:rsid w:val="00A31DC7"/>
  </w:style>
  <w:style w:type="paragraph" w:styleId="af5">
    <w:name w:val="List Paragraph"/>
    <w:basedOn w:val="a"/>
    <w:uiPriority w:val="34"/>
    <w:qFormat/>
    <w:rsid w:val="00E04AD7"/>
    <w:pPr>
      <w:ind w:left="720"/>
      <w:contextualSpacing/>
    </w:pPr>
  </w:style>
  <w:style w:type="paragraph" w:customStyle="1" w:styleId="200">
    <w:name w:val="Обычный (веб)20"/>
    <w:basedOn w:val="a"/>
    <w:link w:val="201"/>
    <w:rsid w:val="004C2037"/>
    <w:pPr>
      <w:jc w:val="both"/>
    </w:pPr>
    <w:rPr>
      <w:color w:val="000000"/>
    </w:rPr>
  </w:style>
  <w:style w:type="character" w:customStyle="1" w:styleId="201">
    <w:name w:val="Обычный (веб)20 Знак"/>
    <w:link w:val="200"/>
    <w:rsid w:val="004C2037"/>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41B79-EB81-4238-95B9-CAAA60C2F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447</TotalTime>
  <Pages>28</Pages>
  <Words>12395</Words>
  <Characters>70652</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82882</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20</cp:revision>
  <cp:lastPrinted>2017-08-25T04:50:00Z</cp:lastPrinted>
  <dcterms:created xsi:type="dcterms:W3CDTF">2017-04-20T11:25:00Z</dcterms:created>
  <dcterms:modified xsi:type="dcterms:W3CDTF">2018-11-19T08:36:00Z</dcterms:modified>
</cp:coreProperties>
</file>